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4C629" w14:textId="074FF9B7" w:rsidR="009B7848" w:rsidRDefault="00565C1A" w:rsidP="00DE7EE6">
      <w:pPr>
        <w:rPr>
          <w:lang w:val="lv-LV"/>
        </w:rPr>
      </w:pPr>
      <w:r>
        <w:rPr>
          <w:noProof/>
          <w:lang w:val="en-GB" w:bidi="en-GB"/>
        </w:rPr>
        <mc:AlternateContent>
          <mc:Choice Requires="wpg">
            <w:drawing>
              <wp:anchor distT="0" distB="0" distL="114300" distR="114300" simplePos="0" relativeHeight="251654144" behindDoc="0" locked="0" layoutInCell="1" allowOverlap="1" wp14:anchorId="60E4C66E" wp14:editId="6BED068D">
                <wp:simplePos x="0" y="0"/>
                <wp:positionH relativeFrom="column">
                  <wp:posOffset>-559435</wp:posOffset>
                </wp:positionH>
                <wp:positionV relativeFrom="paragraph">
                  <wp:posOffset>1575435</wp:posOffset>
                </wp:positionV>
                <wp:extent cx="13444855" cy="10451577"/>
                <wp:effectExtent l="0" t="0" r="4445" b="6985"/>
                <wp:wrapNone/>
                <wp:docPr id="6" name="Group 6"/>
                <wp:cNvGraphicFramePr/>
                <a:graphic xmlns:a="http://schemas.openxmlformats.org/drawingml/2006/main">
                  <a:graphicData uri="http://schemas.microsoft.com/office/word/2010/wordprocessingGroup">
                    <wpg:wgp>
                      <wpg:cNvGrpSpPr/>
                      <wpg:grpSpPr>
                        <a:xfrm>
                          <a:off x="0" y="0"/>
                          <a:ext cx="13444855" cy="10451577"/>
                          <a:chOff x="309490" y="-118213"/>
                          <a:chExt cx="13469058" cy="10859041"/>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8102243" y="-118213"/>
                            <a:ext cx="5676305" cy="10859041"/>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358968" id="Group 6" o:spid="_x0000_s1026" style="position:absolute;margin-left:-44.05pt;margin-top:124.05pt;width:1058.65pt;height:822.95pt;z-index:251654144;mso-width-relative:margin;mso-height-relative:margin" coordorigin="3094,-1182" coordsize="134690,1085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6B+zf8A8jzdf9gmT/0bFXn9egfs3/8AI83X/YJk/wDRsVd+Wf75D5/k&#10;aUfiRyvj3/keda/7C1z/AOjWrJrW8e/8jzrX/YWuf/RrVk1hiv8Aep/4n+ZM92FFFFc5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gfs3/wDI83X/AGCZP/RsVef16B+zf/yP&#10;N1/2CZP/AEbFXfln++Q+f5GlH4kcr49/5HnWv+wtc/8Ao1qyaKKjFf71P/E/zJqfEwooorn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&#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1022;top:-1182;width:56763;height:10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">
                  <v:imagedata r:id="rId14" o:title=""/>
                </v:shape>
                <v:shape id="Picture 5" o:spid="_x0000_s1028" type="#_x0000_t75" style="position:absolute;left:3094;width:41072;height:4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00DE55A3">
        <w:rPr>
          <w:noProof/>
          <w:lang w:val="en-GB" w:bidi="en-GB"/>
        </w:rPr>
        <w:drawing>
          <wp:anchor distT="0" distB="0" distL="114300" distR="114300" simplePos="0" relativeHeight="251657216" behindDoc="0" locked="0" layoutInCell="1" allowOverlap="1" wp14:anchorId="60E4C670" wp14:editId="222B9FE6">
            <wp:simplePos x="0" y="0"/>
            <wp:positionH relativeFrom="page">
              <wp:align>left</wp:align>
            </wp:positionH>
            <wp:positionV relativeFrom="paragraph">
              <wp:posOffset>303291</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60E4C62A" w14:textId="77777777" w:rsidR="009B7848" w:rsidRDefault="009B7848">
      <w:pPr>
        <w:rPr>
          <w:lang w:val="lv-LV"/>
        </w:rPr>
      </w:pPr>
    </w:p>
    <w:p w14:paraId="60E4C62B" w14:textId="77777777" w:rsidR="009B7848" w:rsidRDefault="009B7848">
      <w:pPr>
        <w:rPr>
          <w:lang w:val="lv-LV"/>
        </w:rPr>
      </w:pPr>
    </w:p>
    <w:p w14:paraId="60E4C62C" w14:textId="77777777" w:rsidR="009B7848" w:rsidRDefault="009B7848"/>
    <w:p w14:paraId="60E4C62D" w14:textId="77777777" w:rsidR="009B7848" w:rsidRDefault="009B7848">
      <w:pPr>
        <w:rPr>
          <w:lang w:val="lv-LV"/>
        </w:rPr>
      </w:pPr>
    </w:p>
    <w:p w14:paraId="60E4C62E" w14:textId="77777777" w:rsidR="009B7848" w:rsidRDefault="009B7848">
      <w:pPr>
        <w:rPr>
          <w:lang w:val="lv-LV"/>
        </w:rPr>
      </w:pPr>
    </w:p>
    <w:p w14:paraId="60E4C62F" w14:textId="77777777" w:rsidR="009B7848" w:rsidRDefault="009B7848">
      <w:pPr>
        <w:jc w:val="center"/>
        <w:rPr>
          <w:rFonts w:cstheme="minorHAnsi"/>
          <w:szCs w:val="24"/>
          <w:lang w:val="en-GB"/>
        </w:rPr>
      </w:pPr>
    </w:p>
    <w:p w14:paraId="60E4C630" w14:textId="77777777" w:rsidR="009B7848" w:rsidRDefault="009B7848">
      <w:pPr>
        <w:jc w:val="center"/>
        <w:rPr>
          <w:rFonts w:cstheme="minorHAnsi"/>
          <w:szCs w:val="24"/>
          <w:lang w:val="en-GB"/>
        </w:rPr>
      </w:pPr>
    </w:p>
    <w:p w14:paraId="60E4C631" w14:textId="77777777" w:rsidR="009B7848" w:rsidRDefault="009B7848">
      <w:pPr>
        <w:jc w:val="center"/>
        <w:rPr>
          <w:rFonts w:cstheme="minorHAnsi"/>
          <w:szCs w:val="24"/>
          <w:lang w:val="en-GB"/>
        </w:rPr>
      </w:pPr>
    </w:p>
    <w:p w14:paraId="60E4C632" w14:textId="77777777" w:rsidR="009B7848" w:rsidRDefault="009B7848">
      <w:pPr>
        <w:jc w:val="center"/>
        <w:rPr>
          <w:rFonts w:cstheme="minorHAnsi"/>
          <w:szCs w:val="24"/>
          <w:lang w:val="en-GB"/>
        </w:rPr>
      </w:pPr>
    </w:p>
    <w:p w14:paraId="60E4C633" w14:textId="77777777" w:rsidR="009B7848" w:rsidRDefault="009B7848">
      <w:pPr>
        <w:jc w:val="center"/>
        <w:rPr>
          <w:rFonts w:cstheme="minorHAnsi"/>
          <w:szCs w:val="24"/>
          <w:lang w:val="en-GB"/>
        </w:rPr>
      </w:pPr>
    </w:p>
    <w:p w14:paraId="60E4C634" w14:textId="77777777" w:rsidR="009B7848" w:rsidRDefault="009B7848">
      <w:pPr>
        <w:jc w:val="center"/>
        <w:rPr>
          <w:rFonts w:cstheme="minorHAnsi"/>
          <w:szCs w:val="24"/>
          <w:lang w:val="en-GB"/>
        </w:rPr>
      </w:pPr>
    </w:p>
    <w:p w14:paraId="60E4C635" w14:textId="23BD8086" w:rsidR="009B7848" w:rsidRDefault="00877805">
      <w:pPr>
        <w:jc w:val="center"/>
        <w:rPr>
          <w:rFonts w:cstheme="minorHAnsi"/>
          <w:szCs w:val="24"/>
          <w:lang w:val="en-GB"/>
        </w:rPr>
      </w:pPr>
      <w:r>
        <w:rPr>
          <w:noProof/>
          <w:lang w:val="en-GB" w:bidi="en-GB"/>
        </w:rPr>
        <mc:AlternateContent>
          <mc:Choice Requires="wps">
            <w:drawing>
              <wp:anchor distT="0" distB="0" distL="114300" distR="114300" simplePos="0" relativeHeight="251663360" behindDoc="1" locked="0" layoutInCell="1" allowOverlap="1" wp14:anchorId="60E4C672" wp14:editId="37F84CA7">
                <wp:simplePos x="0" y="0"/>
                <wp:positionH relativeFrom="page">
                  <wp:align>center</wp:align>
                </wp:positionH>
                <wp:positionV relativeFrom="paragraph">
                  <wp:posOffset>87630</wp:posOffset>
                </wp:positionV>
                <wp:extent cx="5541645" cy="1532255"/>
                <wp:effectExtent l="0" t="0" r="0" b="0"/>
                <wp:wrapTight wrapText="bothSides">
                  <wp:wrapPolygon edited="0">
                    <wp:start x="223" y="0"/>
                    <wp:lineTo x="223" y="21215"/>
                    <wp:lineTo x="21310" y="21215"/>
                    <wp:lineTo x="21310" y="0"/>
                    <wp:lineTo x="223"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41645" cy="153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9039A" w14:textId="14D2FB18" w:rsidR="00565C1A" w:rsidRPr="00956DBC" w:rsidRDefault="00565C1A" w:rsidP="00956DBC">
                            <w:pPr>
                              <w:jc w:val="center"/>
                              <w:rPr>
                                <w:b/>
                                <w:bCs/>
                                <w:color w:val="047A13"/>
                                <w:sz w:val="80"/>
                                <w:szCs w:val="80"/>
                                <w:lang w:val="lv-LV"/>
                              </w:rPr>
                            </w:pPr>
                            <w:r w:rsidRPr="00956DBC">
                              <w:rPr>
                                <w:b/>
                                <w:color w:val="047A13"/>
                                <w:sz w:val="80"/>
                                <w:szCs w:val="80"/>
                                <w:lang w:val="en-GB" w:bidi="en-GB"/>
                              </w:rPr>
                              <w:t>GREEN LEASE CONTRACT</w:t>
                            </w:r>
                            <w:r w:rsidR="00A17089">
                              <w:rPr>
                                <w:b/>
                                <w:color w:val="047A13"/>
                                <w:sz w:val="80"/>
                                <w:szCs w:val="80"/>
                                <w:lang w:val="en-GB" w:bidi="en-GB"/>
                              </w:rPr>
                              <w:t>S</w:t>
                            </w:r>
                          </w:p>
                          <w:p w14:paraId="60E4C6A0" w14:textId="503C05C2" w:rsidR="00565C1A" w:rsidRPr="003740CA" w:rsidRDefault="00565C1A" w:rsidP="003740CA">
                            <w:pPr>
                              <w:jc w:val="right"/>
                              <w:rPr>
                                <w:b/>
                                <w:bCs/>
                                <w:color w:val="047A13"/>
                                <w:sz w:val="52"/>
                                <w:szCs w:val="52"/>
                                <w:lang w:val="lv-LV"/>
                              </w:rPr>
                            </w:pPr>
                            <w:r w:rsidRPr="003740CA">
                              <w:rPr>
                                <w:b/>
                                <w:color w:val="047A13"/>
                                <w:sz w:val="52"/>
                                <w:szCs w:val="52"/>
                                <w:lang w:val="en-GB" w:bidi="en-GB"/>
                              </w:rPr>
                              <w:t>Guideline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0E4C672" id="_x0000_t202" coordsize="21600,21600" o:spt="202" path="m,l,21600r21600,l21600,xe">
                <v:stroke joinstyle="miter"/>
                <v:path gradientshapeok="t" o:connecttype="rect"/>
              </v:shapetype>
              <v:shape id="Text Box 1" o:spid="_x0000_s1026" type="#_x0000_t202" style="position:absolute;left:0;text-align:left;margin-left:0;margin-top:6.9pt;width:436.35pt;height:120.65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" filled="f" stroked="f" strokeweight=".5pt">
                <o:lock v:ext="edit" aspectratio="t"/>
                <v:textbox>
                  <w:txbxContent>
                    <w:p w14:paraId="52E9039A" w14:textId="14D2FB18" w:rsidR="00565C1A" w:rsidRPr="00956DBC" w:rsidRDefault="00565C1A" w:rsidP="00956DBC">
                      <w:pPr>
                        <w:jc w:val="center"/>
                        <w:rPr>
                          <w:b/>
                          <w:bCs/>
                          <w:color w:val="047A13"/>
                          <w:sz w:val="80"/>
                          <w:szCs w:val="80"/>
                          <w:lang w:val="lv-LV"/>
                        </w:rPr>
                      </w:pPr>
                      <w:r w:rsidRPr="00956DBC">
                        <w:rPr>
                          <w:b/>
                          <w:color w:val="047A13"/>
                          <w:sz w:val="80"/>
                          <w:szCs w:val="80"/>
                          <w:lang w:val="en-GB" w:bidi="en-GB"/>
                        </w:rPr>
                        <w:t>GREEN LEASE CONTRACT</w:t>
                      </w:r>
                      <w:r w:rsidR="00A17089">
                        <w:rPr>
                          <w:b/>
                          <w:color w:val="047A13"/>
                          <w:sz w:val="80"/>
                          <w:szCs w:val="80"/>
                          <w:lang w:val="en-GB" w:bidi="en-GB"/>
                        </w:rPr>
                        <w:t>S</w:t>
                      </w:r>
                    </w:p>
                    <w:p w14:paraId="60E4C6A0" w14:textId="503C05C2" w:rsidR="00565C1A" w:rsidRPr="003740CA" w:rsidRDefault="00565C1A" w:rsidP="003740CA">
                      <w:pPr>
                        <w:jc w:val="right"/>
                        <w:rPr>
                          <w:b/>
                          <w:bCs/>
                          <w:color w:val="047A13"/>
                          <w:sz w:val="52"/>
                          <w:szCs w:val="52"/>
                          <w:lang w:val="lv-LV"/>
                        </w:rPr>
                      </w:pPr>
                      <w:r w:rsidRPr="003740CA">
                        <w:rPr>
                          <w:b/>
                          <w:color w:val="047A13"/>
                          <w:sz w:val="52"/>
                          <w:szCs w:val="52"/>
                          <w:lang w:val="en-GB" w:bidi="en-GB"/>
                        </w:rPr>
                        <w:t>Guideline</w:t>
                      </w:r>
                    </w:p>
                  </w:txbxContent>
                </v:textbox>
                <w10:wrap type="tight" anchorx="page"/>
              </v:shape>
            </w:pict>
          </mc:Fallback>
        </mc:AlternateContent>
      </w:r>
    </w:p>
    <w:p w14:paraId="60E4C636" w14:textId="5B76D334" w:rsidR="009B7848" w:rsidRDefault="009B7848">
      <w:pPr>
        <w:rPr>
          <w:lang w:val="lv-LV"/>
        </w:rPr>
      </w:pPr>
    </w:p>
    <w:p w14:paraId="60E4C637" w14:textId="354D743A" w:rsidR="009B7848" w:rsidRDefault="009B7848">
      <w:pPr>
        <w:rPr>
          <w:lang w:val="lv-LV"/>
        </w:rPr>
      </w:pPr>
    </w:p>
    <w:p w14:paraId="60E4C638" w14:textId="7091C849" w:rsidR="009B7848" w:rsidRDefault="009B7848">
      <w:pPr>
        <w:rPr>
          <w:lang w:val="lv-LV"/>
        </w:rPr>
      </w:pPr>
    </w:p>
    <w:p w14:paraId="60E4C639" w14:textId="6AFF285C" w:rsidR="009B7848" w:rsidRDefault="009B7848">
      <w:pPr>
        <w:rPr>
          <w:lang w:val="lv-LV"/>
        </w:rPr>
      </w:pPr>
    </w:p>
    <w:p w14:paraId="60E4C63A" w14:textId="77777777" w:rsidR="009B7848" w:rsidRDefault="009B7848">
      <w:pPr>
        <w:rPr>
          <w:lang w:val="lv-LV"/>
        </w:rPr>
      </w:pPr>
    </w:p>
    <w:p w14:paraId="60E4C63B" w14:textId="77777777" w:rsidR="009B7848" w:rsidRDefault="009B7848">
      <w:pPr>
        <w:rPr>
          <w:lang w:val="lv-LV"/>
        </w:rPr>
      </w:pPr>
    </w:p>
    <w:p w14:paraId="60E4C63C" w14:textId="77777777" w:rsidR="009B7848" w:rsidRDefault="009B7848">
      <w:pPr>
        <w:rPr>
          <w:lang w:val="lv-LV"/>
        </w:rPr>
      </w:pPr>
    </w:p>
    <w:p w14:paraId="60E4C63D" w14:textId="77777777" w:rsidR="009B7848" w:rsidRDefault="009B7848">
      <w:pPr>
        <w:rPr>
          <w:lang w:val="lv-LV"/>
        </w:rPr>
      </w:pPr>
    </w:p>
    <w:p w14:paraId="60E4C63E" w14:textId="1C82E6E3" w:rsidR="009B7848" w:rsidRDefault="009B7848">
      <w:pPr>
        <w:rPr>
          <w:lang w:val="lv-LV"/>
        </w:rPr>
      </w:pPr>
    </w:p>
    <w:p w14:paraId="60E4C63F" w14:textId="77777777" w:rsidR="009B7848" w:rsidRDefault="001205FD">
      <w:pPr>
        <w:rPr>
          <w:lang w:val="lv-LV"/>
        </w:rPr>
      </w:pPr>
      <w:r>
        <w:rPr>
          <w:noProof/>
          <w:lang w:val="en-GB" w:bidi="en-GB"/>
        </w:rPr>
        <w:lastRenderedPageBreak/>
        <mc:AlternateContent>
          <mc:Choice Requires="wps">
            <w:drawing>
              <wp:anchor distT="0" distB="0" distL="114300" distR="114300" simplePos="0" relativeHeight="251648000" behindDoc="0" locked="0" layoutInCell="1" allowOverlap="1" wp14:anchorId="60E4C674" wp14:editId="60E4C675">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4C6A1" w14:textId="77777777" w:rsidR="00565C1A" w:rsidRDefault="00565C1A">
                            <w:pPr>
                              <w:rPr>
                                <w:szCs w:val="24"/>
                              </w:rPr>
                            </w:pPr>
                            <w:r>
                              <w:rPr>
                                <w:szCs w:val="24"/>
                                <w:lang w:val="en-GB" w:bidi="en-GB"/>
                              </w:rPr>
                              <w:t>The project “Effective Financing Tools for implementing Energy Efficiency in Buildings” (EFFECT4buildings) develops in collaboration with public building managers a comprehensive decision-making support toolbox with a set of financial instruments: Financial calculation tools; Bundling; Funding; Convincing decision makers; Energy Performance Contract; Multi Service Contract; Green Leasing Contract; Prosumerism. The tools and instruments chosen by the project has the biggest potential to help building managers to overcome financial barriers, based on nearly 40 interviews with the target group. The project improves these tools through different real cases.</w:t>
                            </w:r>
                          </w:p>
                          <w:p w14:paraId="60E4C6A4" w14:textId="77777777" w:rsidR="00565C1A" w:rsidRDefault="00565C1A"/>
                          <w:p w14:paraId="60E4C6A5" w14:textId="77777777" w:rsidR="00565C1A" w:rsidRDefault="00565C1A"/>
                          <w:p w14:paraId="60E4C6A6" w14:textId="77777777" w:rsidR="00565C1A" w:rsidRDefault="00565C1A"/>
                          <w:p w14:paraId="60E4C6A7" w14:textId="77777777" w:rsidR="00565C1A" w:rsidRDefault="00565C1A"/>
                          <w:p w14:paraId="60E4C6A8" w14:textId="77777777" w:rsidR="00565C1A" w:rsidRDefault="00565C1A"/>
                          <w:p w14:paraId="60E4C6A9" w14:textId="77777777" w:rsidR="00565C1A" w:rsidRDefault="00565C1A"/>
                          <w:p w14:paraId="60E4C6AA" w14:textId="77777777" w:rsidR="00565C1A" w:rsidRDefault="00565C1A"/>
                          <w:p w14:paraId="60E4C6AB" w14:textId="77777777" w:rsidR="00565C1A" w:rsidRDefault="00565C1A"/>
                          <w:p w14:paraId="60E4C6AC" w14:textId="77777777" w:rsidR="00565C1A" w:rsidRDefault="00565C1A"/>
                          <w:p w14:paraId="60E4C6AD" w14:textId="77777777" w:rsidR="00565C1A" w:rsidRDefault="00565C1A"/>
                          <w:p w14:paraId="60E4C6AE" w14:textId="77777777" w:rsidR="00565C1A" w:rsidRDefault="00565C1A"/>
                          <w:p w14:paraId="60E4C6AF" w14:textId="77777777" w:rsidR="00565C1A" w:rsidRDefault="00565C1A"/>
                          <w:p w14:paraId="60E4C6B0" w14:textId="77777777" w:rsidR="00565C1A" w:rsidRDefault="00565C1A"/>
                          <w:p w14:paraId="60E4C6B1" w14:textId="77777777" w:rsidR="00565C1A" w:rsidRDefault="00565C1A"/>
                          <w:p w14:paraId="60E4C6B2" w14:textId="77777777" w:rsidR="00565C1A" w:rsidRDefault="00565C1A"/>
                          <w:p w14:paraId="60E4C6B3" w14:textId="77777777" w:rsidR="00565C1A" w:rsidRDefault="00565C1A"/>
                          <w:p w14:paraId="60E4C6B4" w14:textId="77777777" w:rsidR="00565C1A" w:rsidRDefault="00565C1A"/>
                          <w:p w14:paraId="60E4C6B5" w14:textId="77777777" w:rsidR="00565C1A" w:rsidRDefault="00565C1A"/>
                          <w:p w14:paraId="60E4C6B6" w14:textId="77777777" w:rsidR="00565C1A" w:rsidRDefault="00565C1A"/>
                          <w:p w14:paraId="60E4C6B7" w14:textId="77777777" w:rsidR="00565C1A" w:rsidRDefault="00565C1A"/>
                          <w:p w14:paraId="60E4C6B8" w14:textId="77777777" w:rsidR="00565C1A" w:rsidRDefault="00565C1A"/>
                          <w:p w14:paraId="60E4C6B9" w14:textId="77777777" w:rsidR="00565C1A" w:rsidRDefault="00565C1A"/>
                          <w:p w14:paraId="60E4C6BA" w14:textId="77777777" w:rsidR="00565C1A" w:rsidRDefault="00565C1A"/>
                          <w:p w14:paraId="60E4C6BB" w14:textId="77777777" w:rsidR="00565C1A" w:rsidRDefault="00565C1A"/>
                          <w:p w14:paraId="60E4C6BC" w14:textId="77777777" w:rsidR="00565C1A" w:rsidRDefault="00565C1A"/>
                          <w:p w14:paraId="60E4C6BD" w14:textId="77777777" w:rsidR="00565C1A" w:rsidRDefault="00565C1A"/>
                          <w:p w14:paraId="60E4C6BE" w14:textId="77777777" w:rsidR="00565C1A" w:rsidRDefault="00565C1A"/>
                          <w:p w14:paraId="60E4C6BF" w14:textId="77777777" w:rsidR="00565C1A" w:rsidRDefault="00565C1A"/>
                          <w:p w14:paraId="60E4C6C0" w14:textId="77777777" w:rsidR="00565C1A" w:rsidRDefault="00565C1A"/>
                          <w:p w14:paraId="60E4C6C1" w14:textId="77777777" w:rsidR="00565C1A" w:rsidRDefault="00565C1A"/>
                          <w:p w14:paraId="60E4C6C2" w14:textId="77777777" w:rsidR="00565C1A" w:rsidRDefault="00565C1A"/>
                          <w:p w14:paraId="60E4C6C3" w14:textId="77777777" w:rsidR="00565C1A" w:rsidRDefault="00565C1A"/>
                          <w:p w14:paraId="60E4C6C4" w14:textId="77777777" w:rsidR="00565C1A" w:rsidRDefault="00565C1A"/>
                          <w:p w14:paraId="60E4C6C5" w14:textId="77777777" w:rsidR="00565C1A" w:rsidRDefault="00565C1A"/>
                          <w:p w14:paraId="60E4C6C6" w14:textId="77777777" w:rsidR="00565C1A" w:rsidRDefault="00565C1A"/>
                          <w:p w14:paraId="60E4C6C7" w14:textId="77777777" w:rsidR="00565C1A" w:rsidRDefault="00565C1A"/>
                          <w:p w14:paraId="60E4C6C8" w14:textId="77777777" w:rsidR="00565C1A" w:rsidRDefault="00565C1A"/>
                          <w:p w14:paraId="60E4C6C9" w14:textId="77777777" w:rsidR="00565C1A" w:rsidRDefault="00565C1A"/>
                          <w:p w14:paraId="60E4C6CA" w14:textId="77777777" w:rsidR="00565C1A" w:rsidRDefault="00565C1A"/>
                          <w:p w14:paraId="60E4C6CB" w14:textId="77777777" w:rsidR="00565C1A" w:rsidRDefault="00565C1A"/>
                          <w:p w14:paraId="60E4C6CC" w14:textId="77777777" w:rsidR="00565C1A" w:rsidRDefault="00565C1A"/>
                          <w:p w14:paraId="60E4C6CD" w14:textId="77777777" w:rsidR="00565C1A" w:rsidRDefault="00565C1A"/>
                          <w:p w14:paraId="60E4C6CE" w14:textId="77777777" w:rsidR="00565C1A" w:rsidRDefault="00565C1A"/>
                          <w:p w14:paraId="60E4C6CF" w14:textId="77777777" w:rsidR="00565C1A" w:rsidRDefault="00565C1A"/>
                          <w:p w14:paraId="60E4C6D0" w14:textId="77777777" w:rsidR="00565C1A" w:rsidRDefault="00565C1A"/>
                          <w:p w14:paraId="60E4C6D1" w14:textId="77777777" w:rsidR="00565C1A" w:rsidRDefault="00565C1A"/>
                          <w:p w14:paraId="60E4C6D2" w14:textId="77777777" w:rsidR="00565C1A" w:rsidRDefault="00565C1A"/>
                          <w:p w14:paraId="60E4C6D3" w14:textId="77777777" w:rsidR="00565C1A" w:rsidRDefault="00565C1A"/>
                          <w:p w14:paraId="60E4C6D4" w14:textId="77777777" w:rsidR="00565C1A" w:rsidRDefault="00565C1A">
                            <w:r>
                              <w:rPr>
                                <w:lang w:val="en-GB" w:bidi="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E4C674" id="Text Box 35" o:spid="_x0000_s1027" type="#_x0000_t202" style="position:absolute;left:0;text-align:left;margin-left:0;margin-top:134.5pt;width:529.1pt;height:346.55pt;z-index:2516480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60E4C6A1" w14:textId="77777777" w:rsidR="00565C1A" w:rsidRDefault="00565C1A">
                      <w:pPr>
                        <w:rPr>
                          <w:szCs w:val="24"/>
                        </w:rPr>
                      </w:pPr>
                      <w:r>
                        <w:rPr>
                          <w:szCs w:val="24"/>
                          <w:lang w:val="en-GB" w:bidi="en-GB"/>
                        </w:rPr>
                        <w:t>The project “Effective Financing Tools for implementing Energy Efficiency in Buildings” (EFFECT4buildings) develops in collaboration with public building managers a comprehensive decision-making support toolbox with a set of financial instruments: Financial calculation tools; Bundling; Funding; Convincing decision makers; Energy Performance Contract; Multi Service Contract; Green Leasing Contract; Prosumerism. The tools and instruments chosen by the project has the biggest potential to help building managers to overcome financial barriers, based on nearly 40 interviews with the target group. The project improves these tools through different real cases.</w:t>
                      </w:r>
                    </w:p>
                    <w:p w14:paraId="60E4C6A4" w14:textId="77777777" w:rsidR="00565C1A" w:rsidRDefault="00565C1A"/>
                    <w:p w14:paraId="60E4C6A5" w14:textId="77777777" w:rsidR="00565C1A" w:rsidRDefault="00565C1A"/>
                    <w:p w14:paraId="60E4C6A6" w14:textId="77777777" w:rsidR="00565C1A" w:rsidRDefault="00565C1A"/>
                    <w:p w14:paraId="60E4C6A7" w14:textId="77777777" w:rsidR="00565C1A" w:rsidRDefault="00565C1A"/>
                    <w:p w14:paraId="60E4C6A8" w14:textId="77777777" w:rsidR="00565C1A" w:rsidRDefault="00565C1A"/>
                    <w:p w14:paraId="60E4C6A9" w14:textId="77777777" w:rsidR="00565C1A" w:rsidRDefault="00565C1A"/>
                    <w:p w14:paraId="60E4C6AA" w14:textId="77777777" w:rsidR="00565C1A" w:rsidRDefault="00565C1A"/>
                    <w:p w14:paraId="60E4C6AB" w14:textId="77777777" w:rsidR="00565C1A" w:rsidRDefault="00565C1A"/>
                    <w:p w14:paraId="60E4C6AC" w14:textId="77777777" w:rsidR="00565C1A" w:rsidRDefault="00565C1A"/>
                    <w:p w14:paraId="60E4C6AD" w14:textId="77777777" w:rsidR="00565C1A" w:rsidRDefault="00565C1A"/>
                    <w:p w14:paraId="60E4C6AE" w14:textId="77777777" w:rsidR="00565C1A" w:rsidRDefault="00565C1A"/>
                    <w:p w14:paraId="60E4C6AF" w14:textId="77777777" w:rsidR="00565C1A" w:rsidRDefault="00565C1A"/>
                    <w:p w14:paraId="60E4C6B0" w14:textId="77777777" w:rsidR="00565C1A" w:rsidRDefault="00565C1A"/>
                    <w:p w14:paraId="60E4C6B1" w14:textId="77777777" w:rsidR="00565C1A" w:rsidRDefault="00565C1A"/>
                    <w:p w14:paraId="60E4C6B2" w14:textId="77777777" w:rsidR="00565C1A" w:rsidRDefault="00565C1A"/>
                    <w:p w14:paraId="60E4C6B3" w14:textId="77777777" w:rsidR="00565C1A" w:rsidRDefault="00565C1A"/>
                    <w:p w14:paraId="60E4C6B4" w14:textId="77777777" w:rsidR="00565C1A" w:rsidRDefault="00565C1A"/>
                    <w:p w14:paraId="60E4C6B5" w14:textId="77777777" w:rsidR="00565C1A" w:rsidRDefault="00565C1A"/>
                    <w:p w14:paraId="60E4C6B6" w14:textId="77777777" w:rsidR="00565C1A" w:rsidRDefault="00565C1A"/>
                    <w:p w14:paraId="60E4C6B7" w14:textId="77777777" w:rsidR="00565C1A" w:rsidRDefault="00565C1A"/>
                    <w:p w14:paraId="60E4C6B8" w14:textId="77777777" w:rsidR="00565C1A" w:rsidRDefault="00565C1A"/>
                    <w:p w14:paraId="60E4C6B9" w14:textId="77777777" w:rsidR="00565C1A" w:rsidRDefault="00565C1A"/>
                    <w:p w14:paraId="60E4C6BA" w14:textId="77777777" w:rsidR="00565C1A" w:rsidRDefault="00565C1A"/>
                    <w:p w14:paraId="60E4C6BB" w14:textId="77777777" w:rsidR="00565C1A" w:rsidRDefault="00565C1A"/>
                    <w:p w14:paraId="60E4C6BC" w14:textId="77777777" w:rsidR="00565C1A" w:rsidRDefault="00565C1A"/>
                    <w:p w14:paraId="60E4C6BD" w14:textId="77777777" w:rsidR="00565C1A" w:rsidRDefault="00565C1A"/>
                    <w:p w14:paraId="60E4C6BE" w14:textId="77777777" w:rsidR="00565C1A" w:rsidRDefault="00565C1A"/>
                    <w:p w14:paraId="60E4C6BF" w14:textId="77777777" w:rsidR="00565C1A" w:rsidRDefault="00565C1A"/>
                    <w:p w14:paraId="60E4C6C0" w14:textId="77777777" w:rsidR="00565C1A" w:rsidRDefault="00565C1A"/>
                    <w:p w14:paraId="60E4C6C1" w14:textId="77777777" w:rsidR="00565C1A" w:rsidRDefault="00565C1A"/>
                    <w:p w14:paraId="60E4C6C2" w14:textId="77777777" w:rsidR="00565C1A" w:rsidRDefault="00565C1A"/>
                    <w:p w14:paraId="60E4C6C3" w14:textId="77777777" w:rsidR="00565C1A" w:rsidRDefault="00565C1A"/>
                    <w:p w14:paraId="60E4C6C4" w14:textId="77777777" w:rsidR="00565C1A" w:rsidRDefault="00565C1A"/>
                    <w:p w14:paraId="60E4C6C5" w14:textId="77777777" w:rsidR="00565C1A" w:rsidRDefault="00565C1A"/>
                    <w:p w14:paraId="60E4C6C6" w14:textId="77777777" w:rsidR="00565C1A" w:rsidRDefault="00565C1A"/>
                    <w:p w14:paraId="60E4C6C7" w14:textId="77777777" w:rsidR="00565C1A" w:rsidRDefault="00565C1A"/>
                    <w:p w14:paraId="60E4C6C8" w14:textId="77777777" w:rsidR="00565C1A" w:rsidRDefault="00565C1A"/>
                    <w:p w14:paraId="60E4C6C9" w14:textId="77777777" w:rsidR="00565C1A" w:rsidRDefault="00565C1A"/>
                    <w:p w14:paraId="60E4C6CA" w14:textId="77777777" w:rsidR="00565C1A" w:rsidRDefault="00565C1A"/>
                    <w:p w14:paraId="60E4C6CB" w14:textId="77777777" w:rsidR="00565C1A" w:rsidRDefault="00565C1A"/>
                    <w:p w14:paraId="60E4C6CC" w14:textId="77777777" w:rsidR="00565C1A" w:rsidRDefault="00565C1A"/>
                    <w:p w14:paraId="60E4C6CD" w14:textId="77777777" w:rsidR="00565C1A" w:rsidRDefault="00565C1A"/>
                    <w:p w14:paraId="60E4C6CE" w14:textId="77777777" w:rsidR="00565C1A" w:rsidRDefault="00565C1A"/>
                    <w:p w14:paraId="60E4C6CF" w14:textId="77777777" w:rsidR="00565C1A" w:rsidRDefault="00565C1A"/>
                    <w:p w14:paraId="60E4C6D0" w14:textId="77777777" w:rsidR="00565C1A" w:rsidRDefault="00565C1A"/>
                    <w:p w14:paraId="60E4C6D1" w14:textId="77777777" w:rsidR="00565C1A" w:rsidRDefault="00565C1A"/>
                    <w:p w14:paraId="60E4C6D2" w14:textId="77777777" w:rsidR="00565C1A" w:rsidRDefault="00565C1A"/>
                    <w:p w14:paraId="60E4C6D3" w14:textId="77777777" w:rsidR="00565C1A" w:rsidRDefault="00565C1A"/>
                    <w:p w14:paraId="60E4C6D4" w14:textId="77777777" w:rsidR="00565C1A" w:rsidRDefault="00565C1A">
                      <w:r>
                        <w:rPr>
                          <w:lang w:val="en-GB" w:bidi="en-GB"/>
                        </w:rPr>
                        <w:br/>
                      </w:r>
                    </w:p>
                  </w:txbxContent>
                </v:textbox>
                <w10:wrap anchorx="margin"/>
              </v:shape>
            </w:pict>
          </mc:Fallback>
        </mc:AlternateContent>
      </w:r>
      <w:r>
        <w:rPr>
          <w:noProof/>
          <w:lang w:val="en-GB" w:bidi="en-GB"/>
        </w:rPr>
        <w:drawing>
          <wp:anchor distT="0" distB="0" distL="114300" distR="114300" simplePos="0" relativeHeight="251675648" behindDoc="0" locked="0" layoutInCell="1" allowOverlap="1" wp14:anchorId="60E4C676" wp14:editId="60E4C677">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Pr>
          <w:noProof/>
          <w:lang w:val="en-GB" w:bidi="en-GB"/>
        </w:rPr>
        <w:drawing>
          <wp:anchor distT="0" distB="0" distL="114300" distR="114300" simplePos="0" relativeHeight="251672576" behindDoc="0" locked="0" layoutInCell="1" allowOverlap="1" wp14:anchorId="60E4C678" wp14:editId="60E4C679">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Pr>
          <w:noProof/>
          <w:lang w:val="en-GB" w:bidi="en-GB"/>
        </w:rPr>
        <w:drawing>
          <wp:anchor distT="0" distB="0" distL="114300" distR="114300" simplePos="0" relativeHeight="251651072" behindDoc="1" locked="1" layoutInCell="1" allowOverlap="1" wp14:anchorId="60E4C67A" wp14:editId="60E4C67B">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9"/>
                    <a:srcRect/>
                    <a:stretch>
                      <a:fillRect/>
                    </a:stretch>
                  </pic:blipFill>
                  <pic:spPr>
                    <a:xfrm>
                      <a:off x="0" y="0"/>
                      <a:ext cx="7565390" cy="7181215"/>
                    </a:xfrm>
                    <a:prstGeom prst="rect">
                      <a:avLst/>
                    </a:prstGeom>
                  </pic:spPr>
                </pic:pic>
              </a:graphicData>
            </a:graphic>
          </wp:anchor>
        </w:drawing>
      </w:r>
    </w:p>
    <w:p w14:paraId="60E4C640" w14:textId="77777777" w:rsidR="009B7848" w:rsidRDefault="009B7848">
      <w:pPr>
        <w:rPr>
          <w:lang w:val="lv-LV"/>
        </w:rPr>
      </w:pPr>
    </w:p>
    <w:p w14:paraId="60E4C641" w14:textId="77777777" w:rsidR="009B7848" w:rsidRDefault="009B7848">
      <w:pPr>
        <w:rPr>
          <w:lang w:val="lv-LV"/>
        </w:rPr>
      </w:pPr>
    </w:p>
    <w:p w14:paraId="60E4C642" w14:textId="77777777" w:rsidR="009B7848" w:rsidRDefault="009B7848">
      <w:pPr>
        <w:rPr>
          <w:lang w:val="lv-LV"/>
        </w:rPr>
      </w:pPr>
    </w:p>
    <w:p w14:paraId="60E4C643" w14:textId="77777777" w:rsidR="009B7848" w:rsidRDefault="009B7848">
      <w:pPr>
        <w:rPr>
          <w:lang w:val="lv-LV"/>
        </w:rPr>
      </w:pPr>
    </w:p>
    <w:p w14:paraId="60E4C644" w14:textId="77777777" w:rsidR="009B7848" w:rsidRDefault="009B7848">
      <w:pPr>
        <w:rPr>
          <w:lang w:val="lv-LV"/>
        </w:rPr>
      </w:pPr>
    </w:p>
    <w:p w14:paraId="60E4C645" w14:textId="77777777" w:rsidR="009B7848" w:rsidRDefault="009B7848">
      <w:pPr>
        <w:rPr>
          <w:lang w:val="lv-LV"/>
        </w:rPr>
      </w:pPr>
    </w:p>
    <w:p w14:paraId="60E4C646" w14:textId="77777777" w:rsidR="009B7848" w:rsidRDefault="009B7848">
      <w:pPr>
        <w:rPr>
          <w:lang w:val="lv-LV"/>
        </w:rPr>
      </w:pPr>
    </w:p>
    <w:p w14:paraId="60E4C647" w14:textId="077DA4A1" w:rsidR="009B7848" w:rsidRDefault="00B8122C">
      <w:pPr>
        <w:rPr>
          <w:lang w:val="lv-LV"/>
        </w:rPr>
        <w:sectPr w:rsidR="009B7848" w:rsidSect="00784C47">
          <w:headerReference w:type="even" r:id="rId20"/>
          <w:headerReference w:type="default" r:id="rId21"/>
          <w:footerReference w:type="even" r:id="rId22"/>
          <w:footerReference w:type="default" r:id="rId23"/>
          <w:type w:val="oddPage"/>
          <w:pgSz w:w="11850" w:h="16783"/>
          <w:pgMar w:top="-69" w:right="1134" w:bottom="1134" w:left="1701" w:header="720" w:footer="720" w:gutter="0"/>
          <w:pgNumType w:start="1"/>
          <w:cols w:space="720"/>
          <w:docGrid w:linePitch="360"/>
        </w:sectPr>
      </w:pPr>
      <w:r>
        <w:rPr>
          <w:noProof/>
          <w:szCs w:val="24"/>
          <w:lang w:val="en-GB" w:bidi="en-GB"/>
        </w:rPr>
        <mc:AlternateContent>
          <mc:Choice Requires="wps">
            <w:drawing>
              <wp:anchor distT="0" distB="0" distL="114300" distR="114300" simplePos="0" relativeHeight="251641856" behindDoc="0" locked="0" layoutInCell="1" allowOverlap="1" wp14:anchorId="60E4C67C" wp14:editId="1A3D940C">
                <wp:simplePos x="0" y="0"/>
                <wp:positionH relativeFrom="margin">
                  <wp:posOffset>-861060</wp:posOffset>
                </wp:positionH>
                <wp:positionV relativeFrom="paragraph">
                  <wp:posOffset>4093845</wp:posOffset>
                </wp:positionV>
                <wp:extent cx="7123430" cy="1362075"/>
                <wp:effectExtent l="0" t="0" r="20320" b="28575"/>
                <wp:wrapNone/>
                <wp:docPr id="34" name="Text Box 34"/>
                <wp:cNvGraphicFramePr/>
                <a:graphic xmlns:a="http://schemas.openxmlformats.org/drawingml/2006/main">
                  <a:graphicData uri="http://schemas.microsoft.com/office/word/2010/wordprocessingShape">
                    <wps:wsp>
                      <wps:cNvSpPr txBox="1"/>
                      <wps:spPr>
                        <a:xfrm>
                          <a:off x="0" y="0"/>
                          <a:ext cx="7123430" cy="136207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60E4C6D5" w14:textId="77777777" w:rsidR="00565C1A" w:rsidRDefault="00565C1A">
                            <w:r>
                              <w:rPr>
                                <w:rFonts w:cstheme="majorHAnsi"/>
                                <w:lang w:val="en-GB" w:bidi="en-GB"/>
                              </w:rPr>
                              <w:t xml:space="preserve">EFFECT4buildings project is implemented with the support from the EU funding Programme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 More information: </w:t>
                            </w:r>
                            <w:hyperlink r:id="rId24" w:history="1">
                              <w:r>
                                <w:rPr>
                                  <w:rStyle w:val="Hyperlnk"/>
                                  <w:rFonts w:cstheme="majorHAnsi"/>
                                  <w:color w:val="70AD47" w:themeColor="accent6"/>
                                  <w:lang w:val="en-GB" w:bidi="en-GB"/>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0E4C67C" id="Text Box 34" o:spid="_x0000_s1028" type="#_x0000_t202" style="position:absolute;left:0;text-align:left;margin-left:-67.8pt;margin-top:322.35pt;width:560.9pt;height:107.25pt;z-index:25164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" fillcolor="white [3201]" strokeweight=".5pt">
                <v:stroke opacity="0"/>
                <v:textbox>
                  <w:txbxContent>
                    <w:p w14:paraId="60E4C6D5" w14:textId="77777777" w:rsidR="00565C1A" w:rsidRDefault="00565C1A">
                      <w:r>
                        <w:rPr>
                          <w:rFonts w:cstheme="majorHAnsi"/>
                          <w:lang w:val="en-GB" w:bidi="en-GB"/>
                        </w:rPr>
                        <w:t xml:space="preserve">EFFECT4buildings project is implemented with the support from the EU funding Programme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 More information: </w:t>
                      </w:r>
                      <w:hyperlink r:id="rId25" w:history="1">
                        <w:r>
                          <w:rPr>
                            <w:rStyle w:val="Hyperlnk"/>
                            <w:rFonts w:cstheme="majorHAnsi"/>
                            <w:color w:val="70AD47" w:themeColor="accent6"/>
                            <w:lang w:val="en-GB" w:bidi="en-GB"/>
                          </w:rPr>
                          <w:t>http://www.effect4buildings.se/</w:t>
                        </w:r>
                      </w:hyperlink>
                    </w:p>
                  </w:txbxContent>
                </v:textbox>
                <w10:wrap anchorx="margin"/>
              </v:shape>
            </w:pict>
          </mc:Fallback>
        </mc:AlternateContent>
      </w:r>
      <w:r>
        <w:rPr>
          <w:noProof/>
          <w:lang w:val="en-GB" w:bidi="en-GB"/>
        </w:rPr>
        <mc:AlternateContent>
          <mc:Choice Requires="wps">
            <w:drawing>
              <wp:anchor distT="0" distB="0" distL="114300" distR="114300" simplePos="0" relativeHeight="251666432" behindDoc="0" locked="0" layoutInCell="1" allowOverlap="1" wp14:anchorId="60E4C680" wp14:editId="06C83DC8">
                <wp:simplePos x="0" y="0"/>
                <wp:positionH relativeFrom="page">
                  <wp:posOffset>390525</wp:posOffset>
                </wp:positionH>
                <wp:positionV relativeFrom="paragraph">
                  <wp:posOffset>4223385</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EDA08" id="Straight Connector 3" o:spid="_x0000_s1026" style="position:absolute;z-index:251666432;visibility:visible;mso-wrap-style:square;mso-wrap-distance-left:9pt;mso-wrap-distance-top:0;mso-wrap-distance-right:9pt;mso-wrap-distance-bottom:0;mso-position-horizontal:absolute;mso-position-horizontal-relative:page;mso-position-vertical:absolute;mso-position-vertical-relative:text" from="30.75pt,332.55pt" to="570.15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" strokecolor="#91c848" strokeweight="3.25pt">
                <v:stroke joinstyle="miter"/>
                <o:lock v:ext="edit" aspectratio="t" shapetype="f"/>
                <w10:wrap anchorx="page"/>
              </v:line>
            </w:pict>
          </mc:Fallback>
        </mc:AlternateContent>
      </w:r>
      <w:r w:rsidR="00877805">
        <w:rPr>
          <w:noProof/>
          <w:lang w:val="en-GB" w:bidi="en-GB"/>
        </w:rPr>
        <mc:AlternateContent>
          <mc:Choice Requires="wpg">
            <w:drawing>
              <wp:anchor distT="0" distB="0" distL="114300" distR="114300" simplePos="0" relativeHeight="251660288" behindDoc="0" locked="0" layoutInCell="1" allowOverlap="1" wp14:anchorId="60E4C67E" wp14:editId="672F5B12">
                <wp:simplePos x="0" y="0"/>
                <wp:positionH relativeFrom="page">
                  <wp:align>center</wp:align>
                </wp:positionH>
                <wp:positionV relativeFrom="paragraph">
                  <wp:posOffset>1812290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4" cy="3705"/>
                        </a:xfrm>
                        <a:solidFill>
                          <a:schemeClr val="bg1"/>
                        </a:solidFill>
                      </wpg:grpSpPr>
                      <pic:pic xmlns:pic="http://schemas.openxmlformats.org/drawingml/2006/picture">
                        <pic:nvPicPr>
                          <pic:cNvPr id="21" name="Picture 21" descr="1 Dalarna"/>
                          <pic:cNvPicPr>
                            <a:picLocks noChangeAspect="1"/>
                          </pic:cNvPicPr>
                        </pic:nvPicPr>
                        <pic:blipFill>
                          <a:blip r:embed="rId26"/>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7"/>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descr="3 Hedmark"/>
                          <pic:cNvPicPr>
                            <a:picLocks noChangeAspect="1"/>
                          </pic:cNvPicPr>
                        </pic:nvPicPr>
                        <pic:blipFill>
                          <a:blip r:embed="rId28"/>
                          <a:stretch>
                            <a:fillRect/>
                          </a:stretch>
                        </pic:blipFill>
                        <pic:spPr>
                          <a:xfrm>
                            <a:off x="23131" y="9205"/>
                            <a:ext cx="2565" cy="794"/>
                          </a:xfrm>
                          <a:prstGeom prst="rect">
                            <a:avLst/>
                          </a:prstGeom>
                          <a:grpFill/>
                          <a:ln>
                            <a:solidFill>
                              <a:schemeClr val="bg1"/>
                            </a:solidFill>
                          </a:ln>
                        </pic:spPr>
                      </pic:pic>
                      <pic:pic xmlns:pic="http://schemas.openxmlformats.org/drawingml/2006/picture">
                        <pic:nvPicPr>
                          <pic:cNvPr id="27" name="Picture 26" descr="4 VPR"/>
                          <pic:cNvPicPr>
                            <a:picLocks noChangeAspect="1"/>
                          </pic:cNvPicPr>
                        </pic:nvPicPr>
                        <pic:blipFill>
                          <a:blip r:embed="rId29"/>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0"/>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1"/>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2"/>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3"/>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4"/>
                          <a:stretch>
                            <a:fillRect/>
                          </a:stretch>
                        </pic:blipFill>
                        <pic:spPr>
                          <a:xfrm>
                            <a:off x="22987" y="12088"/>
                            <a:ext cx="2645" cy="794"/>
                          </a:xfrm>
                          <a:prstGeom prst="rect">
                            <a:avLst/>
                          </a:prstGeom>
                          <a:grpFill/>
                          <a:ln>
                            <a:solidFill>
                              <a:schemeClr val="bg1"/>
                            </a:solidFill>
                          </a:ln>
                        </pic:spPr>
                      </pic:pic>
                    </wpg:wgp>
                  </a:graphicData>
                </a:graphic>
              </wp:anchor>
            </w:drawing>
          </mc:Choice>
          <mc:Fallback>
            <w:pict>
              <v:group w14:anchorId="743610DB" id="Group 37" o:spid="_x0000_s1026" style="position:absolute;margin-left:0;margin-top:142.7pt;width:437.2pt;height:185.25pt;z-index:251660288;mso-position-horizontal:center;mso-position-horizontal-relative:page" coordorigin="16951,9177" coordsize="8744,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&#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5"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6" o:title="2 Lappeeranta"/>
                  <v:path arrowok="t"/>
                </v:shape>
                <v:shape id="Picture 23" o:spid="_x0000_s1029" type="#_x0000_t75" alt="3 Hedmark" style="position:absolute;left:23131;top:9205;width:256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" stroked="t" strokecolor="white [3212]">
                  <v:imagedata r:id="rId37" o:title="3 Hedmark"/>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38"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9"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0"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1"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2"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3" o:title="9 thumbnail_BDD_logo_RGB"/>
                  <v:path arrowok="t"/>
                </v:shape>
                <w10:wrap anchorx="page"/>
              </v:group>
            </w:pict>
          </mc:Fallback>
        </mc:AlternateContent>
      </w:r>
      <w:r w:rsidR="00877805">
        <w:rPr>
          <w:noProof/>
          <w:lang w:val="en-GB" w:bidi="en-GB"/>
        </w:rPr>
        <mc:AlternateContent>
          <mc:Choice Requires="wpg">
            <w:drawing>
              <wp:anchor distT="0" distB="0" distL="114300" distR="114300" simplePos="0" relativeHeight="251644928" behindDoc="0" locked="0" layoutInCell="1" allowOverlap="1" wp14:anchorId="60E4C684" wp14:editId="1C22FAEC">
                <wp:simplePos x="0" y="0"/>
                <wp:positionH relativeFrom="page">
                  <wp:align>center</wp:align>
                </wp:positionH>
                <wp:positionV relativeFrom="paragraph">
                  <wp:posOffset>1069340</wp:posOffset>
                </wp:positionV>
                <wp:extent cx="6849110" cy="657225"/>
                <wp:effectExtent l="19050" t="0" r="8890" b="0"/>
                <wp:wrapNone/>
                <wp:docPr id="25" name="Group 25"/>
                <wp:cNvGraphicFramePr/>
                <a:graphic xmlns:a="http://schemas.openxmlformats.org/drawingml/2006/main">
                  <a:graphicData uri="http://schemas.microsoft.com/office/word/2010/wordprocessingGroup">
                    <wpg:wgp>
                      <wpg:cNvGrpSpPr/>
                      <wpg:grpSpPr>
                        <a:xfrm>
                          <a:off x="0" y="0"/>
                          <a:ext cx="6849110" cy="657225"/>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4C6D6" w14:textId="77777777" w:rsidR="00565C1A" w:rsidRDefault="00565C1A">
                              <w:pPr>
                                <w:jc w:val="center"/>
                                <w:rPr>
                                  <w:b/>
                                  <w:bCs/>
                                  <w:color w:val="91C848"/>
                                  <w:sz w:val="52"/>
                                  <w:szCs w:val="52"/>
                                  <w:lang w:val="lv-LV"/>
                                </w:rPr>
                              </w:pPr>
                              <w:r>
                                <w:rPr>
                                  <w:b/>
                                  <w:color w:val="91C848"/>
                                  <w:sz w:val="52"/>
                                  <w:szCs w:val="52"/>
                                  <w:lang w:val="en-GB" w:bidi="en-GB"/>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14:sizeRelV relativeFrom="margin">
                  <wp14:pctHeight>0</wp14:pctHeight>
                </wp14:sizeRelV>
              </wp:anchor>
            </w:drawing>
          </mc:Choice>
          <mc:Fallback>
            <w:pict>
              <v:group w14:anchorId="60E4C684" id="Group 25" o:spid="_x0000_s1029" style="position:absolute;left:0;text-align:left;margin-left:0;margin-top:84.2pt;width:539.3pt;height:51.75pt;z-index:251644928;mso-position-horizontal:center;mso-position-horizontal-relative:page;mso-height-relative:margin"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E4C6D6" w14:textId="77777777" w:rsidR="00565C1A" w:rsidRDefault="00565C1A">
                        <w:pPr>
                          <w:jc w:val="center"/>
                          <w:rPr>
                            <w:b/>
                            <w:bCs/>
                            <w:color w:val="91C848"/>
                            <w:sz w:val="52"/>
                            <w:szCs w:val="52"/>
                            <w:lang w:val="lv-LV"/>
                          </w:rPr>
                        </w:pPr>
                        <w:r>
                          <w:rPr>
                            <w:b/>
                            <w:color w:val="91C848"/>
                            <w:sz w:val="52"/>
                            <w:szCs w:val="52"/>
                            <w:lang w:val="en-GB" w:bidi="en-GB"/>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w10:wrap anchorx="page"/>
              </v:group>
            </w:pict>
          </mc:Fallback>
        </mc:AlternateContent>
      </w:r>
      <w:r w:rsidR="001205FD">
        <w:rPr>
          <w:noProof/>
          <w:lang w:val="en-GB" w:bidi="en-GB"/>
        </w:rPr>
        <mc:AlternateContent>
          <mc:Choice Requires="wps">
            <w:drawing>
              <wp:anchor distT="0" distB="0" distL="114300" distR="114300" simplePos="0" relativeHeight="251669504" behindDoc="1" locked="0" layoutInCell="1" allowOverlap="1" wp14:anchorId="60E4C682" wp14:editId="34F9AC6F">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F35E995" id="Rectangles 2" o:spid="_x0000_s1026" style="position:absolute;margin-left:0;margin-top:191.15pt;width:560.15pt;height:231.85pt;z-index:-25164697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p>
    <w:sdt>
      <w:sdtPr>
        <w:rPr>
          <w:rFonts w:eastAsiaTheme="minorEastAsia" w:cstheme="minorBidi"/>
          <w:color w:val="auto"/>
          <w:sz w:val="24"/>
          <w:szCs w:val="20"/>
          <w:lang w:eastAsia="zh-CN"/>
        </w:rPr>
        <w:id w:val="-1045598927"/>
        <w:docPartObj>
          <w:docPartGallery w:val="Table of Contents"/>
          <w:docPartUnique/>
        </w:docPartObj>
      </w:sdtPr>
      <w:sdtEndPr>
        <w:rPr>
          <w:b/>
          <w:bCs/>
          <w:noProof/>
        </w:rPr>
      </w:sdtEndPr>
      <w:sdtContent>
        <w:p w14:paraId="41100359" w14:textId="4880930F" w:rsidR="0013160F" w:rsidRDefault="00445BD8">
          <w:pPr>
            <w:pStyle w:val="Innehllsfrteckningsrubrik"/>
          </w:pPr>
          <w:r>
            <w:rPr>
              <w:lang w:val="en-GB" w:bidi="en-GB"/>
            </w:rPr>
            <w:t>Contents</w:t>
          </w:r>
        </w:p>
        <w:p w14:paraId="4B05D528" w14:textId="780C5624" w:rsidR="00BF1C75" w:rsidRDefault="0013160F">
          <w:pPr>
            <w:pStyle w:val="Innehll1"/>
            <w:tabs>
              <w:tab w:val="right" w:leader="dot" w:pos="9005"/>
            </w:tabs>
            <w:rPr>
              <w:rFonts w:asciiTheme="minorHAnsi" w:hAnsiTheme="minorHAnsi"/>
              <w:noProof/>
              <w:sz w:val="22"/>
              <w:szCs w:val="22"/>
              <w:lang w:eastAsia="en-US"/>
            </w:rPr>
          </w:pPr>
          <w:r>
            <w:rPr>
              <w:lang w:val="en-GB" w:bidi="en-GB"/>
            </w:rPr>
            <w:fldChar w:fldCharType="begin"/>
          </w:r>
          <w:r>
            <w:rPr>
              <w:lang w:val="en-GB" w:bidi="en-GB"/>
            </w:rPr>
            <w:instrText xml:space="preserve"> TOC \o "1-3" \h \z \u </w:instrText>
          </w:r>
          <w:r>
            <w:rPr>
              <w:lang w:val="en-GB" w:bidi="en-GB"/>
            </w:rPr>
            <w:fldChar w:fldCharType="separate"/>
          </w:r>
          <w:hyperlink w:anchor="_Toc47952401" w:history="1">
            <w:r w:rsidR="00BF1C75" w:rsidRPr="00D87EF2">
              <w:rPr>
                <w:rStyle w:val="Hyperlnk"/>
                <w:noProof/>
                <w:lang w:val="en-GB" w:bidi="en-GB"/>
              </w:rPr>
              <w:t>Green lease contracts</w:t>
            </w:r>
            <w:r w:rsidR="00BF1C75">
              <w:rPr>
                <w:noProof/>
                <w:webHidden/>
              </w:rPr>
              <w:tab/>
            </w:r>
            <w:r w:rsidR="00BF1C75">
              <w:rPr>
                <w:noProof/>
                <w:webHidden/>
              </w:rPr>
              <w:fldChar w:fldCharType="begin"/>
            </w:r>
            <w:r w:rsidR="00BF1C75">
              <w:rPr>
                <w:noProof/>
                <w:webHidden/>
              </w:rPr>
              <w:instrText xml:space="preserve"> PAGEREF _Toc47952401 \h </w:instrText>
            </w:r>
            <w:r w:rsidR="00BF1C75">
              <w:rPr>
                <w:noProof/>
                <w:webHidden/>
              </w:rPr>
            </w:r>
            <w:r w:rsidR="00BF1C75">
              <w:rPr>
                <w:noProof/>
                <w:webHidden/>
              </w:rPr>
              <w:fldChar w:fldCharType="separate"/>
            </w:r>
            <w:r w:rsidR="00BF1C75">
              <w:rPr>
                <w:noProof/>
                <w:webHidden/>
              </w:rPr>
              <w:t>3</w:t>
            </w:r>
            <w:r w:rsidR="00BF1C75">
              <w:rPr>
                <w:noProof/>
                <w:webHidden/>
              </w:rPr>
              <w:fldChar w:fldCharType="end"/>
            </w:r>
          </w:hyperlink>
        </w:p>
        <w:p w14:paraId="39CF49A1" w14:textId="286493EA" w:rsidR="00BF1C75" w:rsidRDefault="00BF1C75">
          <w:pPr>
            <w:pStyle w:val="Innehll2"/>
            <w:tabs>
              <w:tab w:val="left" w:pos="660"/>
              <w:tab w:val="right" w:leader="dot" w:pos="9005"/>
            </w:tabs>
            <w:rPr>
              <w:rFonts w:asciiTheme="minorHAnsi" w:hAnsiTheme="minorHAnsi"/>
              <w:noProof/>
              <w:sz w:val="22"/>
              <w:szCs w:val="22"/>
              <w:lang w:eastAsia="en-US"/>
            </w:rPr>
          </w:pPr>
          <w:hyperlink w:anchor="_Toc47952402" w:history="1">
            <w:r w:rsidRPr="00D87EF2">
              <w:rPr>
                <w:rStyle w:val="Hyperlnk"/>
                <w:noProof/>
                <w:lang w:val="sv-SE"/>
              </w:rPr>
              <w:t>1.</w:t>
            </w:r>
            <w:r>
              <w:rPr>
                <w:rFonts w:asciiTheme="minorHAnsi" w:hAnsiTheme="minorHAnsi"/>
                <w:noProof/>
                <w:sz w:val="22"/>
                <w:szCs w:val="22"/>
                <w:lang w:eastAsia="en-US"/>
              </w:rPr>
              <w:tab/>
            </w:r>
            <w:r w:rsidRPr="00D87EF2">
              <w:rPr>
                <w:rStyle w:val="Hyperlnk"/>
                <w:noProof/>
                <w:lang w:val="en-GB" w:bidi="en-GB"/>
              </w:rPr>
              <w:t>The aim</w:t>
            </w:r>
            <w:r>
              <w:rPr>
                <w:noProof/>
                <w:webHidden/>
              </w:rPr>
              <w:tab/>
            </w:r>
            <w:r>
              <w:rPr>
                <w:noProof/>
                <w:webHidden/>
              </w:rPr>
              <w:fldChar w:fldCharType="begin"/>
            </w:r>
            <w:r>
              <w:rPr>
                <w:noProof/>
                <w:webHidden/>
              </w:rPr>
              <w:instrText xml:space="preserve"> PAGEREF _Toc47952402 \h </w:instrText>
            </w:r>
            <w:r>
              <w:rPr>
                <w:noProof/>
                <w:webHidden/>
              </w:rPr>
            </w:r>
            <w:r>
              <w:rPr>
                <w:noProof/>
                <w:webHidden/>
              </w:rPr>
              <w:fldChar w:fldCharType="separate"/>
            </w:r>
            <w:r>
              <w:rPr>
                <w:noProof/>
                <w:webHidden/>
              </w:rPr>
              <w:t>4</w:t>
            </w:r>
            <w:r>
              <w:rPr>
                <w:noProof/>
                <w:webHidden/>
              </w:rPr>
              <w:fldChar w:fldCharType="end"/>
            </w:r>
          </w:hyperlink>
        </w:p>
        <w:p w14:paraId="6048871E" w14:textId="3348F17C" w:rsidR="00BF1C75" w:rsidRDefault="00BF1C75">
          <w:pPr>
            <w:pStyle w:val="Innehll2"/>
            <w:tabs>
              <w:tab w:val="left" w:pos="660"/>
              <w:tab w:val="right" w:leader="dot" w:pos="9005"/>
            </w:tabs>
            <w:rPr>
              <w:rFonts w:asciiTheme="minorHAnsi" w:hAnsiTheme="minorHAnsi"/>
              <w:noProof/>
              <w:sz w:val="22"/>
              <w:szCs w:val="22"/>
              <w:lang w:eastAsia="en-US"/>
            </w:rPr>
          </w:pPr>
          <w:hyperlink w:anchor="_Toc47952403" w:history="1">
            <w:r w:rsidRPr="00D87EF2">
              <w:rPr>
                <w:rStyle w:val="Hyperlnk"/>
                <w:noProof/>
                <w:lang w:val="sv-SE"/>
              </w:rPr>
              <w:t>2.</w:t>
            </w:r>
            <w:r>
              <w:rPr>
                <w:rFonts w:asciiTheme="minorHAnsi" w:hAnsiTheme="minorHAnsi"/>
                <w:noProof/>
                <w:sz w:val="22"/>
                <w:szCs w:val="22"/>
                <w:lang w:eastAsia="en-US"/>
              </w:rPr>
              <w:tab/>
            </w:r>
            <w:r w:rsidRPr="00D87EF2">
              <w:rPr>
                <w:rStyle w:val="Hyperlnk"/>
                <w:noProof/>
                <w:lang w:val="en-GB" w:bidi="en-GB"/>
              </w:rPr>
              <w:t>Types of contracts</w:t>
            </w:r>
            <w:r>
              <w:rPr>
                <w:noProof/>
                <w:webHidden/>
              </w:rPr>
              <w:tab/>
            </w:r>
            <w:r>
              <w:rPr>
                <w:noProof/>
                <w:webHidden/>
              </w:rPr>
              <w:fldChar w:fldCharType="begin"/>
            </w:r>
            <w:r>
              <w:rPr>
                <w:noProof/>
                <w:webHidden/>
              </w:rPr>
              <w:instrText xml:space="preserve"> PAGEREF _Toc47952403 \h </w:instrText>
            </w:r>
            <w:r>
              <w:rPr>
                <w:noProof/>
                <w:webHidden/>
              </w:rPr>
            </w:r>
            <w:r>
              <w:rPr>
                <w:noProof/>
                <w:webHidden/>
              </w:rPr>
              <w:fldChar w:fldCharType="separate"/>
            </w:r>
            <w:r>
              <w:rPr>
                <w:noProof/>
                <w:webHidden/>
              </w:rPr>
              <w:t>5</w:t>
            </w:r>
            <w:r>
              <w:rPr>
                <w:noProof/>
                <w:webHidden/>
              </w:rPr>
              <w:fldChar w:fldCharType="end"/>
            </w:r>
          </w:hyperlink>
        </w:p>
        <w:p w14:paraId="59747DBD" w14:textId="32861244"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04" w:history="1">
            <w:r w:rsidRPr="00D87EF2">
              <w:rPr>
                <w:rStyle w:val="Hyperlnk"/>
                <w:noProof/>
                <w:lang w:val="sv-SE"/>
              </w:rPr>
              <w:t>2.1.</w:t>
            </w:r>
            <w:r>
              <w:rPr>
                <w:rFonts w:asciiTheme="minorHAnsi" w:hAnsiTheme="minorHAnsi"/>
                <w:noProof/>
                <w:sz w:val="22"/>
                <w:szCs w:val="22"/>
                <w:lang w:eastAsia="en-US"/>
              </w:rPr>
              <w:tab/>
            </w:r>
            <w:r w:rsidRPr="00D87EF2">
              <w:rPr>
                <w:rStyle w:val="Hyperlnk"/>
                <w:noProof/>
                <w:lang w:val="en-GB" w:bidi="en-GB"/>
              </w:rPr>
              <w:t>property/activity</w:t>
            </w:r>
            <w:r>
              <w:rPr>
                <w:noProof/>
                <w:webHidden/>
              </w:rPr>
              <w:tab/>
            </w:r>
            <w:r>
              <w:rPr>
                <w:noProof/>
                <w:webHidden/>
              </w:rPr>
              <w:fldChar w:fldCharType="begin"/>
            </w:r>
            <w:r>
              <w:rPr>
                <w:noProof/>
                <w:webHidden/>
              </w:rPr>
              <w:instrText xml:space="preserve"> PAGEREF _Toc47952404 \h </w:instrText>
            </w:r>
            <w:r>
              <w:rPr>
                <w:noProof/>
                <w:webHidden/>
              </w:rPr>
            </w:r>
            <w:r>
              <w:rPr>
                <w:noProof/>
                <w:webHidden/>
              </w:rPr>
              <w:fldChar w:fldCharType="separate"/>
            </w:r>
            <w:r>
              <w:rPr>
                <w:noProof/>
                <w:webHidden/>
              </w:rPr>
              <w:t>5</w:t>
            </w:r>
            <w:r>
              <w:rPr>
                <w:noProof/>
                <w:webHidden/>
              </w:rPr>
              <w:fldChar w:fldCharType="end"/>
            </w:r>
          </w:hyperlink>
        </w:p>
        <w:p w14:paraId="65088E74" w14:textId="3C5ECE7B"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05" w:history="1">
            <w:r w:rsidRPr="00D87EF2">
              <w:rPr>
                <w:rStyle w:val="Hyperlnk"/>
                <w:noProof/>
                <w:lang w:bidi="en-GB"/>
              </w:rPr>
              <w:t>2.2.</w:t>
            </w:r>
            <w:r>
              <w:rPr>
                <w:rFonts w:asciiTheme="minorHAnsi" w:hAnsiTheme="minorHAnsi"/>
                <w:noProof/>
                <w:sz w:val="22"/>
                <w:szCs w:val="22"/>
                <w:lang w:eastAsia="en-US"/>
              </w:rPr>
              <w:tab/>
            </w:r>
            <w:r w:rsidRPr="00D87EF2">
              <w:rPr>
                <w:rStyle w:val="Hyperlnk"/>
                <w:noProof/>
                <w:lang w:bidi="en-GB"/>
              </w:rPr>
              <w:t>Function</w:t>
            </w:r>
            <w:r>
              <w:rPr>
                <w:noProof/>
                <w:webHidden/>
              </w:rPr>
              <w:tab/>
            </w:r>
            <w:r>
              <w:rPr>
                <w:noProof/>
                <w:webHidden/>
              </w:rPr>
              <w:fldChar w:fldCharType="begin"/>
            </w:r>
            <w:r>
              <w:rPr>
                <w:noProof/>
                <w:webHidden/>
              </w:rPr>
              <w:instrText xml:space="preserve"> PAGEREF _Toc47952405 \h </w:instrText>
            </w:r>
            <w:r>
              <w:rPr>
                <w:noProof/>
                <w:webHidden/>
              </w:rPr>
            </w:r>
            <w:r>
              <w:rPr>
                <w:noProof/>
                <w:webHidden/>
              </w:rPr>
              <w:fldChar w:fldCharType="separate"/>
            </w:r>
            <w:r>
              <w:rPr>
                <w:noProof/>
                <w:webHidden/>
              </w:rPr>
              <w:t>6</w:t>
            </w:r>
            <w:r>
              <w:rPr>
                <w:noProof/>
                <w:webHidden/>
              </w:rPr>
              <w:fldChar w:fldCharType="end"/>
            </w:r>
          </w:hyperlink>
        </w:p>
        <w:p w14:paraId="144DED55" w14:textId="7730A278"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06" w:history="1">
            <w:r w:rsidRPr="00D87EF2">
              <w:rPr>
                <w:rStyle w:val="Hyperlnk"/>
                <w:noProof/>
                <w:lang w:bidi="en-GB"/>
              </w:rPr>
              <w:t>2.3.</w:t>
            </w:r>
            <w:r>
              <w:rPr>
                <w:rFonts w:asciiTheme="minorHAnsi" w:hAnsiTheme="minorHAnsi"/>
                <w:noProof/>
                <w:sz w:val="22"/>
                <w:szCs w:val="22"/>
                <w:lang w:eastAsia="en-US"/>
              </w:rPr>
              <w:tab/>
            </w:r>
            <w:r w:rsidRPr="00D87EF2">
              <w:rPr>
                <w:rStyle w:val="Hyperlnk"/>
                <w:noProof/>
                <w:lang w:bidi="en-GB"/>
              </w:rPr>
              <w:t>Areas</w:t>
            </w:r>
            <w:r>
              <w:rPr>
                <w:noProof/>
                <w:webHidden/>
              </w:rPr>
              <w:tab/>
            </w:r>
            <w:r>
              <w:rPr>
                <w:noProof/>
                <w:webHidden/>
              </w:rPr>
              <w:fldChar w:fldCharType="begin"/>
            </w:r>
            <w:r>
              <w:rPr>
                <w:noProof/>
                <w:webHidden/>
              </w:rPr>
              <w:instrText xml:space="preserve"> PAGEREF _Toc47952406 \h </w:instrText>
            </w:r>
            <w:r>
              <w:rPr>
                <w:noProof/>
                <w:webHidden/>
              </w:rPr>
            </w:r>
            <w:r>
              <w:rPr>
                <w:noProof/>
                <w:webHidden/>
              </w:rPr>
              <w:fldChar w:fldCharType="separate"/>
            </w:r>
            <w:r>
              <w:rPr>
                <w:noProof/>
                <w:webHidden/>
              </w:rPr>
              <w:t>6</w:t>
            </w:r>
            <w:r>
              <w:rPr>
                <w:noProof/>
                <w:webHidden/>
              </w:rPr>
              <w:fldChar w:fldCharType="end"/>
            </w:r>
          </w:hyperlink>
        </w:p>
        <w:p w14:paraId="0C968CA8" w14:textId="00067DF5"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07" w:history="1">
            <w:r w:rsidRPr="00D87EF2">
              <w:rPr>
                <w:rStyle w:val="Hyperlnk"/>
                <w:noProof/>
                <w:lang w:bidi="en-GB"/>
              </w:rPr>
              <w:t>2.4.</w:t>
            </w:r>
            <w:r>
              <w:rPr>
                <w:rFonts w:asciiTheme="minorHAnsi" w:hAnsiTheme="minorHAnsi"/>
                <w:noProof/>
                <w:sz w:val="22"/>
                <w:szCs w:val="22"/>
                <w:lang w:eastAsia="en-US"/>
              </w:rPr>
              <w:tab/>
            </w:r>
            <w:r w:rsidRPr="00D87EF2">
              <w:rPr>
                <w:rStyle w:val="Hyperlnk"/>
                <w:noProof/>
                <w:lang w:bidi="en-GB"/>
              </w:rPr>
              <w:t>Energy /effect</w:t>
            </w:r>
            <w:r>
              <w:rPr>
                <w:noProof/>
                <w:webHidden/>
              </w:rPr>
              <w:tab/>
            </w:r>
            <w:r>
              <w:rPr>
                <w:noProof/>
                <w:webHidden/>
              </w:rPr>
              <w:fldChar w:fldCharType="begin"/>
            </w:r>
            <w:r>
              <w:rPr>
                <w:noProof/>
                <w:webHidden/>
              </w:rPr>
              <w:instrText xml:space="preserve"> PAGEREF _Toc47952407 \h </w:instrText>
            </w:r>
            <w:r>
              <w:rPr>
                <w:noProof/>
                <w:webHidden/>
              </w:rPr>
            </w:r>
            <w:r>
              <w:rPr>
                <w:noProof/>
                <w:webHidden/>
              </w:rPr>
              <w:fldChar w:fldCharType="separate"/>
            </w:r>
            <w:r>
              <w:rPr>
                <w:noProof/>
                <w:webHidden/>
              </w:rPr>
              <w:t>6</w:t>
            </w:r>
            <w:r>
              <w:rPr>
                <w:noProof/>
                <w:webHidden/>
              </w:rPr>
              <w:fldChar w:fldCharType="end"/>
            </w:r>
          </w:hyperlink>
        </w:p>
        <w:p w14:paraId="069EB40B" w14:textId="03918DC5"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08" w:history="1">
            <w:r w:rsidRPr="00D87EF2">
              <w:rPr>
                <w:rStyle w:val="Hyperlnk"/>
                <w:noProof/>
                <w:lang w:bidi="en-GB"/>
              </w:rPr>
              <w:t>2.5.</w:t>
            </w:r>
            <w:r>
              <w:rPr>
                <w:rFonts w:asciiTheme="minorHAnsi" w:hAnsiTheme="minorHAnsi"/>
                <w:noProof/>
                <w:sz w:val="22"/>
                <w:szCs w:val="22"/>
                <w:lang w:eastAsia="en-US"/>
              </w:rPr>
              <w:tab/>
            </w:r>
            <w:r w:rsidRPr="00D87EF2">
              <w:rPr>
                <w:rStyle w:val="Hyperlnk"/>
                <w:noProof/>
                <w:lang w:bidi="en-GB"/>
              </w:rPr>
              <w:t>Electricity</w:t>
            </w:r>
            <w:r>
              <w:rPr>
                <w:noProof/>
                <w:webHidden/>
              </w:rPr>
              <w:tab/>
            </w:r>
            <w:r>
              <w:rPr>
                <w:noProof/>
                <w:webHidden/>
              </w:rPr>
              <w:fldChar w:fldCharType="begin"/>
            </w:r>
            <w:r>
              <w:rPr>
                <w:noProof/>
                <w:webHidden/>
              </w:rPr>
              <w:instrText xml:space="preserve"> PAGEREF _Toc47952408 \h </w:instrText>
            </w:r>
            <w:r>
              <w:rPr>
                <w:noProof/>
                <w:webHidden/>
              </w:rPr>
            </w:r>
            <w:r>
              <w:rPr>
                <w:noProof/>
                <w:webHidden/>
              </w:rPr>
              <w:fldChar w:fldCharType="separate"/>
            </w:r>
            <w:r>
              <w:rPr>
                <w:noProof/>
                <w:webHidden/>
              </w:rPr>
              <w:t>6</w:t>
            </w:r>
            <w:r>
              <w:rPr>
                <w:noProof/>
                <w:webHidden/>
              </w:rPr>
              <w:fldChar w:fldCharType="end"/>
            </w:r>
          </w:hyperlink>
        </w:p>
        <w:p w14:paraId="116DC784" w14:textId="5C28775C"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09" w:history="1">
            <w:r w:rsidRPr="00D87EF2">
              <w:rPr>
                <w:rStyle w:val="Hyperlnk"/>
                <w:noProof/>
                <w:lang w:val="sv-SE"/>
              </w:rPr>
              <w:t>2.6.</w:t>
            </w:r>
            <w:r>
              <w:rPr>
                <w:rFonts w:asciiTheme="minorHAnsi" w:hAnsiTheme="minorHAnsi"/>
                <w:noProof/>
                <w:sz w:val="22"/>
                <w:szCs w:val="22"/>
                <w:lang w:eastAsia="en-US"/>
              </w:rPr>
              <w:tab/>
            </w:r>
            <w:r w:rsidRPr="00D87EF2">
              <w:rPr>
                <w:rStyle w:val="Hyperlnk"/>
                <w:noProof/>
                <w:lang w:val="en-GB" w:bidi="en-GB"/>
              </w:rPr>
              <w:t>Rental types</w:t>
            </w:r>
            <w:r>
              <w:rPr>
                <w:noProof/>
                <w:webHidden/>
              </w:rPr>
              <w:tab/>
            </w:r>
            <w:r>
              <w:rPr>
                <w:noProof/>
                <w:webHidden/>
              </w:rPr>
              <w:fldChar w:fldCharType="begin"/>
            </w:r>
            <w:r>
              <w:rPr>
                <w:noProof/>
                <w:webHidden/>
              </w:rPr>
              <w:instrText xml:space="preserve"> PAGEREF _Toc47952409 \h </w:instrText>
            </w:r>
            <w:r>
              <w:rPr>
                <w:noProof/>
                <w:webHidden/>
              </w:rPr>
            </w:r>
            <w:r>
              <w:rPr>
                <w:noProof/>
                <w:webHidden/>
              </w:rPr>
              <w:fldChar w:fldCharType="separate"/>
            </w:r>
            <w:r>
              <w:rPr>
                <w:noProof/>
                <w:webHidden/>
              </w:rPr>
              <w:t>6</w:t>
            </w:r>
            <w:r>
              <w:rPr>
                <w:noProof/>
                <w:webHidden/>
              </w:rPr>
              <w:fldChar w:fldCharType="end"/>
            </w:r>
          </w:hyperlink>
        </w:p>
        <w:p w14:paraId="3B8BCB4D" w14:textId="2CCFBCE9"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10" w:history="1">
            <w:r w:rsidRPr="00D87EF2">
              <w:rPr>
                <w:rStyle w:val="Hyperlnk"/>
                <w:rFonts w:ascii="Times New Roman" w:hAnsi="Times New Roman" w:cs="Times New Roman"/>
                <w:noProof/>
                <w:lang w:val="sv-SE"/>
              </w:rPr>
              <w:t>2.7.</w:t>
            </w:r>
            <w:r>
              <w:rPr>
                <w:rFonts w:asciiTheme="minorHAnsi" w:hAnsiTheme="minorHAnsi"/>
                <w:noProof/>
                <w:sz w:val="22"/>
                <w:szCs w:val="22"/>
                <w:lang w:eastAsia="en-US"/>
              </w:rPr>
              <w:tab/>
            </w:r>
            <w:r w:rsidRPr="00D87EF2">
              <w:rPr>
                <w:rStyle w:val="Hyperlnk"/>
                <w:noProof/>
                <w:lang w:val="en-GB" w:bidi="en-GB"/>
              </w:rPr>
              <w:t>Contract forms</w:t>
            </w:r>
            <w:r>
              <w:rPr>
                <w:noProof/>
                <w:webHidden/>
              </w:rPr>
              <w:tab/>
            </w:r>
            <w:r>
              <w:rPr>
                <w:noProof/>
                <w:webHidden/>
              </w:rPr>
              <w:fldChar w:fldCharType="begin"/>
            </w:r>
            <w:r>
              <w:rPr>
                <w:noProof/>
                <w:webHidden/>
              </w:rPr>
              <w:instrText xml:space="preserve"> PAGEREF _Toc47952410 \h </w:instrText>
            </w:r>
            <w:r>
              <w:rPr>
                <w:noProof/>
                <w:webHidden/>
              </w:rPr>
            </w:r>
            <w:r>
              <w:rPr>
                <w:noProof/>
                <w:webHidden/>
              </w:rPr>
              <w:fldChar w:fldCharType="separate"/>
            </w:r>
            <w:r>
              <w:rPr>
                <w:noProof/>
                <w:webHidden/>
              </w:rPr>
              <w:t>7</w:t>
            </w:r>
            <w:r>
              <w:rPr>
                <w:noProof/>
                <w:webHidden/>
              </w:rPr>
              <w:fldChar w:fldCharType="end"/>
            </w:r>
          </w:hyperlink>
        </w:p>
        <w:p w14:paraId="7D031339" w14:textId="6ECBF26D" w:rsidR="00BF1C75" w:rsidRDefault="00BF1C75">
          <w:pPr>
            <w:pStyle w:val="Innehll2"/>
            <w:tabs>
              <w:tab w:val="left" w:pos="660"/>
              <w:tab w:val="right" w:leader="dot" w:pos="9005"/>
            </w:tabs>
            <w:rPr>
              <w:rFonts w:asciiTheme="minorHAnsi" w:hAnsiTheme="minorHAnsi"/>
              <w:noProof/>
              <w:sz w:val="22"/>
              <w:szCs w:val="22"/>
              <w:lang w:eastAsia="en-US"/>
            </w:rPr>
          </w:pPr>
          <w:hyperlink w:anchor="_Toc47952411" w:history="1">
            <w:r w:rsidRPr="00D87EF2">
              <w:rPr>
                <w:rStyle w:val="Hyperlnk"/>
                <w:noProof/>
                <w:lang w:val="sv-SE"/>
              </w:rPr>
              <w:t>3.</w:t>
            </w:r>
            <w:r>
              <w:rPr>
                <w:rFonts w:asciiTheme="minorHAnsi" w:hAnsiTheme="minorHAnsi"/>
                <w:noProof/>
                <w:sz w:val="22"/>
                <w:szCs w:val="22"/>
                <w:lang w:eastAsia="en-US"/>
              </w:rPr>
              <w:tab/>
            </w:r>
            <w:r w:rsidRPr="00D87EF2">
              <w:rPr>
                <w:rStyle w:val="Hyperlnk"/>
                <w:noProof/>
                <w:lang w:val="en-GB" w:bidi="en-GB"/>
              </w:rPr>
              <w:t>Meetings</w:t>
            </w:r>
            <w:r>
              <w:rPr>
                <w:noProof/>
                <w:webHidden/>
              </w:rPr>
              <w:tab/>
            </w:r>
            <w:r>
              <w:rPr>
                <w:noProof/>
                <w:webHidden/>
              </w:rPr>
              <w:fldChar w:fldCharType="begin"/>
            </w:r>
            <w:r>
              <w:rPr>
                <w:noProof/>
                <w:webHidden/>
              </w:rPr>
              <w:instrText xml:space="preserve"> PAGEREF _Toc47952411 \h </w:instrText>
            </w:r>
            <w:r>
              <w:rPr>
                <w:noProof/>
                <w:webHidden/>
              </w:rPr>
            </w:r>
            <w:r>
              <w:rPr>
                <w:noProof/>
                <w:webHidden/>
              </w:rPr>
              <w:fldChar w:fldCharType="separate"/>
            </w:r>
            <w:r>
              <w:rPr>
                <w:noProof/>
                <w:webHidden/>
              </w:rPr>
              <w:t>8</w:t>
            </w:r>
            <w:r>
              <w:rPr>
                <w:noProof/>
                <w:webHidden/>
              </w:rPr>
              <w:fldChar w:fldCharType="end"/>
            </w:r>
          </w:hyperlink>
        </w:p>
        <w:p w14:paraId="7A057222" w14:textId="27B8165B"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12" w:history="1">
            <w:r w:rsidRPr="00D87EF2">
              <w:rPr>
                <w:rStyle w:val="Hyperlnk"/>
                <w:noProof/>
                <w:lang w:val="sv-SE"/>
              </w:rPr>
              <w:t>3.1.</w:t>
            </w:r>
            <w:r>
              <w:rPr>
                <w:rFonts w:asciiTheme="minorHAnsi" w:hAnsiTheme="minorHAnsi"/>
                <w:noProof/>
                <w:sz w:val="22"/>
                <w:szCs w:val="22"/>
                <w:lang w:eastAsia="en-US"/>
              </w:rPr>
              <w:tab/>
            </w:r>
            <w:r w:rsidRPr="00D87EF2">
              <w:rPr>
                <w:rStyle w:val="Hyperlnk"/>
                <w:noProof/>
                <w:lang w:val="en-GB" w:bidi="en-GB"/>
              </w:rPr>
              <w:t>The initial meeting</w:t>
            </w:r>
            <w:r>
              <w:rPr>
                <w:noProof/>
                <w:webHidden/>
              </w:rPr>
              <w:tab/>
            </w:r>
            <w:r>
              <w:rPr>
                <w:noProof/>
                <w:webHidden/>
              </w:rPr>
              <w:fldChar w:fldCharType="begin"/>
            </w:r>
            <w:r>
              <w:rPr>
                <w:noProof/>
                <w:webHidden/>
              </w:rPr>
              <w:instrText xml:space="preserve"> PAGEREF _Toc47952412 \h </w:instrText>
            </w:r>
            <w:r>
              <w:rPr>
                <w:noProof/>
                <w:webHidden/>
              </w:rPr>
            </w:r>
            <w:r>
              <w:rPr>
                <w:noProof/>
                <w:webHidden/>
              </w:rPr>
              <w:fldChar w:fldCharType="separate"/>
            </w:r>
            <w:r>
              <w:rPr>
                <w:noProof/>
                <w:webHidden/>
              </w:rPr>
              <w:t>8</w:t>
            </w:r>
            <w:r>
              <w:rPr>
                <w:noProof/>
                <w:webHidden/>
              </w:rPr>
              <w:fldChar w:fldCharType="end"/>
            </w:r>
          </w:hyperlink>
        </w:p>
        <w:p w14:paraId="3DF86914" w14:textId="34D1982A"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13" w:history="1">
            <w:r w:rsidRPr="00D87EF2">
              <w:rPr>
                <w:rStyle w:val="Hyperlnk"/>
                <w:noProof/>
                <w:lang w:val="sv-SE"/>
              </w:rPr>
              <w:t>3.2.</w:t>
            </w:r>
            <w:r>
              <w:rPr>
                <w:rFonts w:asciiTheme="minorHAnsi" w:hAnsiTheme="minorHAnsi"/>
                <w:noProof/>
                <w:sz w:val="22"/>
                <w:szCs w:val="22"/>
                <w:lang w:eastAsia="en-US"/>
              </w:rPr>
              <w:tab/>
            </w:r>
            <w:r w:rsidRPr="00D87EF2">
              <w:rPr>
                <w:rStyle w:val="Hyperlnk"/>
                <w:noProof/>
                <w:lang w:val="en-GB" w:bidi="en-GB"/>
              </w:rPr>
              <w:t>Start-up meeting</w:t>
            </w:r>
            <w:r>
              <w:rPr>
                <w:noProof/>
                <w:webHidden/>
              </w:rPr>
              <w:tab/>
            </w:r>
            <w:r>
              <w:rPr>
                <w:noProof/>
                <w:webHidden/>
              </w:rPr>
              <w:fldChar w:fldCharType="begin"/>
            </w:r>
            <w:r>
              <w:rPr>
                <w:noProof/>
                <w:webHidden/>
              </w:rPr>
              <w:instrText xml:space="preserve"> PAGEREF _Toc47952413 \h </w:instrText>
            </w:r>
            <w:r>
              <w:rPr>
                <w:noProof/>
                <w:webHidden/>
              </w:rPr>
            </w:r>
            <w:r>
              <w:rPr>
                <w:noProof/>
                <w:webHidden/>
              </w:rPr>
              <w:fldChar w:fldCharType="separate"/>
            </w:r>
            <w:r>
              <w:rPr>
                <w:noProof/>
                <w:webHidden/>
              </w:rPr>
              <w:t>8</w:t>
            </w:r>
            <w:r>
              <w:rPr>
                <w:noProof/>
                <w:webHidden/>
              </w:rPr>
              <w:fldChar w:fldCharType="end"/>
            </w:r>
          </w:hyperlink>
        </w:p>
        <w:p w14:paraId="7DE3FF4D" w14:textId="6290E3BC"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14" w:history="1">
            <w:r w:rsidRPr="00D87EF2">
              <w:rPr>
                <w:rStyle w:val="Hyperlnk"/>
                <w:noProof/>
                <w:lang w:val="sv-SE"/>
              </w:rPr>
              <w:t>3.3.</w:t>
            </w:r>
            <w:r>
              <w:rPr>
                <w:rFonts w:asciiTheme="minorHAnsi" w:hAnsiTheme="minorHAnsi"/>
                <w:noProof/>
                <w:sz w:val="22"/>
                <w:szCs w:val="22"/>
                <w:lang w:eastAsia="en-US"/>
              </w:rPr>
              <w:tab/>
            </w:r>
            <w:r w:rsidRPr="00D87EF2">
              <w:rPr>
                <w:rStyle w:val="Hyperlnk"/>
                <w:noProof/>
                <w:lang w:val="en-GB" w:bidi="en-GB"/>
              </w:rPr>
              <w:t>Follow-up meetings</w:t>
            </w:r>
            <w:r>
              <w:rPr>
                <w:noProof/>
                <w:webHidden/>
              </w:rPr>
              <w:tab/>
            </w:r>
            <w:r>
              <w:rPr>
                <w:noProof/>
                <w:webHidden/>
              </w:rPr>
              <w:fldChar w:fldCharType="begin"/>
            </w:r>
            <w:r>
              <w:rPr>
                <w:noProof/>
                <w:webHidden/>
              </w:rPr>
              <w:instrText xml:space="preserve"> PAGEREF _Toc47952414 \h </w:instrText>
            </w:r>
            <w:r>
              <w:rPr>
                <w:noProof/>
                <w:webHidden/>
              </w:rPr>
            </w:r>
            <w:r>
              <w:rPr>
                <w:noProof/>
                <w:webHidden/>
              </w:rPr>
              <w:fldChar w:fldCharType="separate"/>
            </w:r>
            <w:r>
              <w:rPr>
                <w:noProof/>
                <w:webHidden/>
              </w:rPr>
              <w:t>9</w:t>
            </w:r>
            <w:r>
              <w:rPr>
                <w:noProof/>
                <w:webHidden/>
              </w:rPr>
              <w:fldChar w:fldCharType="end"/>
            </w:r>
          </w:hyperlink>
        </w:p>
        <w:p w14:paraId="2EC6216A" w14:textId="7324EF88"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15" w:history="1">
            <w:r w:rsidRPr="00D87EF2">
              <w:rPr>
                <w:rStyle w:val="Hyperlnk"/>
                <w:noProof/>
                <w:lang w:val="sv-SE"/>
              </w:rPr>
              <w:t>3.4.</w:t>
            </w:r>
            <w:r>
              <w:rPr>
                <w:rFonts w:asciiTheme="minorHAnsi" w:hAnsiTheme="minorHAnsi"/>
                <w:noProof/>
                <w:sz w:val="22"/>
                <w:szCs w:val="22"/>
                <w:lang w:eastAsia="en-US"/>
              </w:rPr>
              <w:tab/>
            </w:r>
            <w:r w:rsidRPr="00D87EF2">
              <w:rPr>
                <w:rStyle w:val="Hyperlnk"/>
                <w:noProof/>
                <w:lang w:val="en-GB" w:bidi="en-GB"/>
              </w:rPr>
              <w:t>Annual meeting</w:t>
            </w:r>
            <w:r>
              <w:rPr>
                <w:noProof/>
                <w:webHidden/>
              </w:rPr>
              <w:tab/>
            </w:r>
            <w:r>
              <w:rPr>
                <w:noProof/>
                <w:webHidden/>
              </w:rPr>
              <w:fldChar w:fldCharType="begin"/>
            </w:r>
            <w:r>
              <w:rPr>
                <w:noProof/>
                <w:webHidden/>
              </w:rPr>
              <w:instrText xml:space="preserve"> PAGEREF _Toc47952415 \h </w:instrText>
            </w:r>
            <w:r>
              <w:rPr>
                <w:noProof/>
                <w:webHidden/>
              </w:rPr>
            </w:r>
            <w:r>
              <w:rPr>
                <w:noProof/>
                <w:webHidden/>
              </w:rPr>
              <w:fldChar w:fldCharType="separate"/>
            </w:r>
            <w:r>
              <w:rPr>
                <w:noProof/>
                <w:webHidden/>
              </w:rPr>
              <w:t>9</w:t>
            </w:r>
            <w:r>
              <w:rPr>
                <w:noProof/>
                <w:webHidden/>
              </w:rPr>
              <w:fldChar w:fldCharType="end"/>
            </w:r>
          </w:hyperlink>
        </w:p>
        <w:p w14:paraId="01FC9D7A" w14:textId="3A477E08" w:rsidR="00BF1C75" w:rsidRDefault="00BF1C75">
          <w:pPr>
            <w:pStyle w:val="Innehll2"/>
            <w:tabs>
              <w:tab w:val="left" w:pos="660"/>
              <w:tab w:val="right" w:leader="dot" w:pos="9005"/>
            </w:tabs>
            <w:rPr>
              <w:rFonts w:asciiTheme="minorHAnsi" w:hAnsiTheme="minorHAnsi"/>
              <w:noProof/>
              <w:sz w:val="22"/>
              <w:szCs w:val="22"/>
              <w:lang w:eastAsia="en-US"/>
            </w:rPr>
          </w:pPr>
          <w:hyperlink w:anchor="_Toc47952416" w:history="1">
            <w:r w:rsidRPr="00D87EF2">
              <w:rPr>
                <w:rStyle w:val="Hyperlnk"/>
                <w:noProof/>
                <w:lang w:val="sv-SE"/>
              </w:rPr>
              <w:t>4.</w:t>
            </w:r>
            <w:r>
              <w:rPr>
                <w:rFonts w:asciiTheme="minorHAnsi" w:hAnsiTheme="minorHAnsi"/>
                <w:noProof/>
                <w:sz w:val="22"/>
                <w:szCs w:val="22"/>
                <w:lang w:eastAsia="en-US"/>
              </w:rPr>
              <w:tab/>
            </w:r>
            <w:r w:rsidRPr="00D87EF2">
              <w:rPr>
                <w:rStyle w:val="Hyperlnk"/>
                <w:noProof/>
                <w:lang w:val="en-GB" w:bidi="en-GB"/>
              </w:rPr>
              <w:t>Design of the contract</w:t>
            </w:r>
            <w:r>
              <w:rPr>
                <w:noProof/>
                <w:webHidden/>
              </w:rPr>
              <w:tab/>
            </w:r>
            <w:r>
              <w:rPr>
                <w:noProof/>
                <w:webHidden/>
              </w:rPr>
              <w:fldChar w:fldCharType="begin"/>
            </w:r>
            <w:r>
              <w:rPr>
                <w:noProof/>
                <w:webHidden/>
              </w:rPr>
              <w:instrText xml:space="preserve"> PAGEREF _Toc47952416 \h </w:instrText>
            </w:r>
            <w:r>
              <w:rPr>
                <w:noProof/>
                <w:webHidden/>
              </w:rPr>
            </w:r>
            <w:r>
              <w:rPr>
                <w:noProof/>
                <w:webHidden/>
              </w:rPr>
              <w:fldChar w:fldCharType="separate"/>
            </w:r>
            <w:r>
              <w:rPr>
                <w:noProof/>
                <w:webHidden/>
              </w:rPr>
              <w:t>10</w:t>
            </w:r>
            <w:r>
              <w:rPr>
                <w:noProof/>
                <w:webHidden/>
              </w:rPr>
              <w:fldChar w:fldCharType="end"/>
            </w:r>
          </w:hyperlink>
        </w:p>
        <w:p w14:paraId="53320D1D" w14:textId="4C25ED2A"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17" w:history="1">
            <w:r w:rsidRPr="00D87EF2">
              <w:rPr>
                <w:rStyle w:val="Hyperlnk"/>
                <w:noProof/>
                <w:lang w:val="sv-SE"/>
              </w:rPr>
              <w:t>4.1.</w:t>
            </w:r>
            <w:r>
              <w:rPr>
                <w:rFonts w:asciiTheme="minorHAnsi" w:hAnsiTheme="minorHAnsi"/>
                <w:noProof/>
                <w:sz w:val="22"/>
                <w:szCs w:val="22"/>
                <w:lang w:eastAsia="en-US"/>
              </w:rPr>
              <w:tab/>
            </w:r>
            <w:r w:rsidRPr="00D87EF2">
              <w:rPr>
                <w:rStyle w:val="Hyperlnk"/>
                <w:noProof/>
                <w:lang w:val="en-GB" w:bidi="en-GB"/>
              </w:rPr>
              <w:t>Background and aim</w:t>
            </w:r>
            <w:r>
              <w:rPr>
                <w:noProof/>
                <w:webHidden/>
              </w:rPr>
              <w:tab/>
            </w:r>
            <w:r>
              <w:rPr>
                <w:noProof/>
                <w:webHidden/>
              </w:rPr>
              <w:fldChar w:fldCharType="begin"/>
            </w:r>
            <w:r>
              <w:rPr>
                <w:noProof/>
                <w:webHidden/>
              </w:rPr>
              <w:instrText xml:space="preserve"> PAGEREF _Toc47952417 \h </w:instrText>
            </w:r>
            <w:r>
              <w:rPr>
                <w:noProof/>
                <w:webHidden/>
              </w:rPr>
            </w:r>
            <w:r>
              <w:rPr>
                <w:noProof/>
                <w:webHidden/>
              </w:rPr>
              <w:fldChar w:fldCharType="separate"/>
            </w:r>
            <w:r>
              <w:rPr>
                <w:noProof/>
                <w:webHidden/>
              </w:rPr>
              <w:t>10</w:t>
            </w:r>
            <w:r>
              <w:rPr>
                <w:noProof/>
                <w:webHidden/>
              </w:rPr>
              <w:fldChar w:fldCharType="end"/>
            </w:r>
          </w:hyperlink>
        </w:p>
        <w:p w14:paraId="422DE96E" w14:textId="28B11B95"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18" w:history="1">
            <w:r w:rsidRPr="00D87EF2">
              <w:rPr>
                <w:rStyle w:val="Hyperlnk"/>
                <w:noProof/>
                <w:lang w:val="sv-SE"/>
              </w:rPr>
              <w:t>4.2.</w:t>
            </w:r>
            <w:r>
              <w:rPr>
                <w:rFonts w:asciiTheme="minorHAnsi" w:hAnsiTheme="minorHAnsi"/>
                <w:noProof/>
                <w:sz w:val="22"/>
                <w:szCs w:val="22"/>
                <w:lang w:eastAsia="en-US"/>
              </w:rPr>
              <w:tab/>
            </w:r>
            <w:r w:rsidRPr="00D87EF2">
              <w:rPr>
                <w:rStyle w:val="Hyperlnk"/>
                <w:noProof/>
                <w:lang w:val="en-GB" w:bidi="en-GB"/>
              </w:rPr>
              <w:t>Target goals</w:t>
            </w:r>
            <w:r>
              <w:rPr>
                <w:noProof/>
                <w:webHidden/>
              </w:rPr>
              <w:tab/>
            </w:r>
            <w:r>
              <w:rPr>
                <w:noProof/>
                <w:webHidden/>
              </w:rPr>
              <w:fldChar w:fldCharType="begin"/>
            </w:r>
            <w:r>
              <w:rPr>
                <w:noProof/>
                <w:webHidden/>
              </w:rPr>
              <w:instrText xml:space="preserve"> PAGEREF _Toc47952418 \h </w:instrText>
            </w:r>
            <w:r>
              <w:rPr>
                <w:noProof/>
                <w:webHidden/>
              </w:rPr>
            </w:r>
            <w:r>
              <w:rPr>
                <w:noProof/>
                <w:webHidden/>
              </w:rPr>
              <w:fldChar w:fldCharType="separate"/>
            </w:r>
            <w:r>
              <w:rPr>
                <w:noProof/>
                <w:webHidden/>
              </w:rPr>
              <w:t>11</w:t>
            </w:r>
            <w:r>
              <w:rPr>
                <w:noProof/>
                <w:webHidden/>
              </w:rPr>
              <w:fldChar w:fldCharType="end"/>
            </w:r>
          </w:hyperlink>
        </w:p>
        <w:p w14:paraId="7660EDE9" w14:textId="11B753E3"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19" w:history="1">
            <w:r w:rsidRPr="00D87EF2">
              <w:rPr>
                <w:rStyle w:val="Hyperlnk"/>
                <w:noProof/>
                <w:lang w:val="sv-SE"/>
              </w:rPr>
              <w:t>4.3.</w:t>
            </w:r>
            <w:r>
              <w:rPr>
                <w:rFonts w:asciiTheme="minorHAnsi" w:hAnsiTheme="minorHAnsi"/>
                <w:noProof/>
                <w:sz w:val="22"/>
                <w:szCs w:val="22"/>
                <w:lang w:eastAsia="en-US"/>
              </w:rPr>
              <w:tab/>
            </w:r>
            <w:r w:rsidRPr="00D87EF2">
              <w:rPr>
                <w:rStyle w:val="Hyperlnk"/>
                <w:noProof/>
                <w:lang w:val="en-GB" w:bidi="en-GB"/>
              </w:rPr>
              <w:t>Shared responsibilities</w:t>
            </w:r>
            <w:r>
              <w:rPr>
                <w:noProof/>
                <w:webHidden/>
              </w:rPr>
              <w:tab/>
            </w:r>
            <w:r>
              <w:rPr>
                <w:noProof/>
                <w:webHidden/>
              </w:rPr>
              <w:fldChar w:fldCharType="begin"/>
            </w:r>
            <w:r>
              <w:rPr>
                <w:noProof/>
                <w:webHidden/>
              </w:rPr>
              <w:instrText xml:space="preserve"> PAGEREF _Toc47952419 \h </w:instrText>
            </w:r>
            <w:r>
              <w:rPr>
                <w:noProof/>
                <w:webHidden/>
              </w:rPr>
            </w:r>
            <w:r>
              <w:rPr>
                <w:noProof/>
                <w:webHidden/>
              </w:rPr>
              <w:fldChar w:fldCharType="separate"/>
            </w:r>
            <w:r>
              <w:rPr>
                <w:noProof/>
                <w:webHidden/>
              </w:rPr>
              <w:t>11</w:t>
            </w:r>
            <w:r>
              <w:rPr>
                <w:noProof/>
                <w:webHidden/>
              </w:rPr>
              <w:fldChar w:fldCharType="end"/>
            </w:r>
          </w:hyperlink>
        </w:p>
        <w:p w14:paraId="7F93F263" w14:textId="479B58BB"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20" w:history="1">
            <w:r w:rsidRPr="00D87EF2">
              <w:rPr>
                <w:rStyle w:val="Hyperlnk"/>
                <w:noProof/>
                <w:lang w:val="sv-SE"/>
              </w:rPr>
              <w:t>4.4.</w:t>
            </w:r>
            <w:r>
              <w:rPr>
                <w:rFonts w:asciiTheme="minorHAnsi" w:hAnsiTheme="minorHAnsi"/>
                <w:noProof/>
                <w:sz w:val="22"/>
                <w:szCs w:val="22"/>
                <w:lang w:eastAsia="en-US"/>
              </w:rPr>
              <w:tab/>
            </w:r>
            <w:r w:rsidRPr="00D87EF2">
              <w:rPr>
                <w:rStyle w:val="Hyperlnk"/>
                <w:noProof/>
                <w:lang w:val="en-GB" w:bidi="en-GB"/>
              </w:rPr>
              <w:t>Landlord’s responsibility</w:t>
            </w:r>
            <w:r>
              <w:rPr>
                <w:noProof/>
                <w:webHidden/>
              </w:rPr>
              <w:tab/>
            </w:r>
            <w:r>
              <w:rPr>
                <w:noProof/>
                <w:webHidden/>
              </w:rPr>
              <w:fldChar w:fldCharType="begin"/>
            </w:r>
            <w:r>
              <w:rPr>
                <w:noProof/>
                <w:webHidden/>
              </w:rPr>
              <w:instrText xml:space="preserve"> PAGEREF _Toc47952420 \h </w:instrText>
            </w:r>
            <w:r>
              <w:rPr>
                <w:noProof/>
                <w:webHidden/>
              </w:rPr>
            </w:r>
            <w:r>
              <w:rPr>
                <w:noProof/>
                <w:webHidden/>
              </w:rPr>
              <w:fldChar w:fldCharType="separate"/>
            </w:r>
            <w:r>
              <w:rPr>
                <w:noProof/>
                <w:webHidden/>
              </w:rPr>
              <w:t>11</w:t>
            </w:r>
            <w:r>
              <w:rPr>
                <w:noProof/>
                <w:webHidden/>
              </w:rPr>
              <w:fldChar w:fldCharType="end"/>
            </w:r>
          </w:hyperlink>
        </w:p>
        <w:p w14:paraId="69C6ABC9" w14:textId="3C772927"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21" w:history="1">
            <w:r w:rsidRPr="00D87EF2">
              <w:rPr>
                <w:rStyle w:val="Hyperlnk"/>
                <w:noProof/>
                <w:lang w:val="sv-SE"/>
              </w:rPr>
              <w:t>4.5.</w:t>
            </w:r>
            <w:r>
              <w:rPr>
                <w:rFonts w:asciiTheme="minorHAnsi" w:hAnsiTheme="minorHAnsi"/>
                <w:noProof/>
                <w:sz w:val="22"/>
                <w:szCs w:val="22"/>
                <w:lang w:eastAsia="en-US"/>
              </w:rPr>
              <w:tab/>
            </w:r>
            <w:r w:rsidRPr="00D87EF2">
              <w:rPr>
                <w:rStyle w:val="Hyperlnk"/>
                <w:noProof/>
                <w:lang w:val="en-GB" w:bidi="en-GB"/>
              </w:rPr>
              <w:t>Tenant responsibility</w:t>
            </w:r>
            <w:r>
              <w:rPr>
                <w:noProof/>
                <w:webHidden/>
              </w:rPr>
              <w:tab/>
            </w:r>
            <w:r>
              <w:rPr>
                <w:noProof/>
                <w:webHidden/>
              </w:rPr>
              <w:fldChar w:fldCharType="begin"/>
            </w:r>
            <w:r>
              <w:rPr>
                <w:noProof/>
                <w:webHidden/>
              </w:rPr>
              <w:instrText xml:space="preserve"> PAGEREF _Toc47952421 \h </w:instrText>
            </w:r>
            <w:r>
              <w:rPr>
                <w:noProof/>
                <w:webHidden/>
              </w:rPr>
            </w:r>
            <w:r>
              <w:rPr>
                <w:noProof/>
                <w:webHidden/>
              </w:rPr>
              <w:fldChar w:fldCharType="separate"/>
            </w:r>
            <w:r>
              <w:rPr>
                <w:noProof/>
                <w:webHidden/>
              </w:rPr>
              <w:t>12</w:t>
            </w:r>
            <w:r>
              <w:rPr>
                <w:noProof/>
                <w:webHidden/>
              </w:rPr>
              <w:fldChar w:fldCharType="end"/>
            </w:r>
          </w:hyperlink>
        </w:p>
        <w:p w14:paraId="05B9268C" w14:textId="73E0D73E"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22" w:history="1">
            <w:r w:rsidRPr="00D87EF2">
              <w:rPr>
                <w:rStyle w:val="Hyperlnk"/>
                <w:noProof/>
                <w:lang w:val="sv-SE"/>
              </w:rPr>
              <w:t>4.6.</w:t>
            </w:r>
            <w:r>
              <w:rPr>
                <w:rFonts w:asciiTheme="minorHAnsi" w:hAnsiTheme="minorHAnsi"/>
                <w:noProof/>
                <w:sz w:val="22"/>
                <w:szCs w:val="22"/>
                <w:lang w:eastAsia="en-US"/>
              </w:rPr>
              <w:tab/>
            </w:r>
            <w:r w:rsidRPr="00D87EF2">
              <w:rPr>
                <w:rStyle w:val="Hyperlnk"/>
                <w:noProof/>
                <w:lang w:val="en-GB" w:bidi="en-GB"/>
              </w:rPr>
              <w:t>Organisation</w:t>
            </w:r>
            <w:r>
              <w:rPr>
                <w:noProof/>
                <w:webHidden/>
              </w:rPr>
              <w:tab/>
            </w:r>
            <w:r>
              <w:rPr>
                <w:noProof/>
                <w:webHidden/>
              </w:rPr>
              <w:fldChar w:fldCharType="begin"/>
            </w:r>
            <w:r>
              <w:rPr>
                <w:noProof/>
                <w:webHidden/>
              </w:rPr>
              <w:instrText xml:space="preserve"> PAGEREF _Toc47952422 \h </w:instrText>
            </w:r>
            <w:r>
              <w:rPr>
                <w:noProof/>
                <w:webHidden/>
              </w:rPr>
            </w:r>
            <w:r>
              <w:rPr>
                <w:noProof/>
                <w:webHidden/>
              </w:rPr>
              <w:fldChar w:fldCharType="separate"/>
            </w:r>
            <w:r>
              <w:rPr>
                <w:noProof/>
                <w:webHidden/>
              </w:rPr>
              <w:t>13</w:t>
            </w:r>
            <w:r>
              <w:rPr>
                <w:noProof/>
                <w:webHidden/>
              </w:rPr>
              <w:fldChar w:fldCharType="end"/>
            </w:r>
          </w:hyperlink>
        </w:p>
        <w:p w14:paraId="2B088B3F" w14:textId="44AA857F"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23" w:history="1">
            <w:r w:rsidRPr="00D87EF2">
              <w:rPr>
                <w:rStyle w:val="Hyperlnk"/>
                <w:noProof/>
                <w:lang w:val="sv-SE"/>
              </w:rPr>
              <w:t>4.7.</w:t>
            </w:r>
            <w:r>
              <w:rPr>
                <w:rFonts w:asciiTheme="minorHAnsi" w:hAnsiTheme="minorHAnsi"/>
                <w:noProof/>
                <w:sz w:val="22"/>
                <w:szCs w:val="22"/>
                <w:lang w:eastAsia="en-US"/>
              </w:rPr>
              <w:tab/>
            </w:r>
            <w:r w:rsidRPr="00D87EF2">
              <w:rPr>
                <w:rStyle w:val="Hyperlnk"/>
                <w:noProof/>
                <w:lang w:val="en-GB" w:bidi="en-GB"/>
              </w:rPr>
              <w:t>Incentives</w:t>
            </w:r>
            <w:r>
              <w:rPr>
                <w:noProof/>
                <w:webHidden/>
              </w:rPr>
              <w:tab/>
            </w:r>
            <w:r>
              <w:rPr>
                <w:noProof/>
                <w:webHidden/>
              </w:rPr>
              <w:fldChar w:fldCharType="begin"/>
            </w:r>
            <w:r>
              <w:rPr>
                <w:noProof/>
                <w:webHidden/>
              </w:rPr>
              <w:instrText xml:space="preserve"> PAGEREF _Toc47952423 \h </w:instrText>
            </w:r>
            <w:r>
              <w:rPr>
                <w:noProof/>
                <w:webHidden/>
              </w:rPr>
            </w:r>
            <w:r>
              <w:rPr>
                <w:noProof/>
                <w:webHidden/>
              </w:rPr>
              <w:fldChar w:fldCharType="separate"/>
            </w:r>
            <w:r>
              <w:rPr>
                <w:noProof/>
                <w:webHidden/>
              </w:rPr>
              <w:t>13</w:t>
            </w:r>
            <w:r>
              <w:rPr>
                <w:noProof/>
                <w:webHidden/>
              </w:rPr>
              <w:fldChar w:fldCharType="end"/>
            </w:r>
          </w:hyperlink>
        </w:p>
        <w:p w14:paraId="01D2C72F" w14:textId="071FD750"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24" w:history="1">
            <w:r w:rsidRPr="00D87EF2">
              <w:rPr>
                <w:rStyle w:val="Hyperlnk"/>
                <w:noProof/>
                <w:lang w:val="sv-SE"/>
              </w:rPr>
              <w:t>4.8.</w:t>
            </w:r>
            <w:r>
              <w:rPr>
                <w:rFonts w:asciiTheme="minorHAnsi" w:hAnsiTheme="minorHAnsi"/>
                <w:noProof/>
                <w:sz w:val="22"/>
                <w:szCs w:val="22"/>
                <w:lang w:eastAsia="en-US"/>
              </w:rPr>
              <w:tab/>
            </w:r>
            <w:r w:rsidRPr="00D87EF2">
              <w:rPr>
                <w:rStyle w:val="Hyperlnk"/>
                <w:noProof/>
                <w:lang w:val="en-GB" w:bidi="en-GB"/>
              </w:rPr>
              <w:t>Action plan</w:t>
            </w:r>
            <w:r>
              <w:rPr>
                <w:noProof/>
                <w:webHidden/>
              </w:rPr>
              <w:tab/>
            </w:r>
            <w:r>
              <w:rPr>
                <w:noProof/>
                <w:webHidden/>
              </w:rPr>
              <w:fldChar w:fldCharType="begin"/>
            </w:r>
            <w:r>
              <w:rPr>
                <w:noProof/>
                <w:webHidden/>
              </w:rPr>
              <w:instrText xml:space="preserve"> PAGEREF _Toc47952424 \h </w:instrText>
            </w:r>
            <w:r>
              <w:rPr>
                <w:noProof/>
                <w:webHidden/>
              </w:rPr>
            </w:r>
            <w:r>
              <w:rPr>
                <w:noProof/>
                <w:webHidden/>
              </w:rPr>
              <w:fldChar w:fldCharType="separate"/>
            </w:r>
            <w:r>
              <w:rPr>
                <w:noProof/>
                <w:webHidden/>
              </w:rPr>
              <w:t>14</w:t>
            </w:r>
            <w:r>
              <w:rPr>
                <w:noProof/>
                <w:webHidden/>
              </w:rPr>
              <w:fldChar w:fldCharType="end"/>
            </w:r>
          </w:hyperlink>
        </w:p>
        <w:p w14:paraId="0E2FFAA5" w14:textId="384256CD" w:rsidR="00BF1C75" w:rsidRDefault="00BF1C75">
          <w:pPr>
            <w:pStyle w:val="Innehll2"/>
            <w:tabs>
              <w:tab w:val="left" w:pos="660"/>
              <w:tab w:val="right" w:leader="dot" w:pos="9005"/>
            </w:tabs>
            <w:rPr>
              <w:rFonts w:asciiTheme="minorHAnsi" w:hAnsiTheme="minorHAnsi"/>
              <w:noProof/>
              <w:sz w:val="22"/>
              <w:szCs w:val="22"/>
              <w:lang w:eastAsia="en-US"/>
            </w:rPr>
          </w:pPr>
          <w:hyperlink w:anchor="_Toc47952425" w:history="1">
            <w:r w:rsidRPr="00D87EF2">
              <w:rPr>
                <w:rStyle w:val="Hyperlnk"/>
                <w:noProof/>
                <w:lang w:val="sv-SE"/>
              </w:rPr>
              <w:t>5.</w:t>
            </w:r>
            <w:r>
              <w:rPr>
                <w:rFonts w:asciiTheme="minorHAnsi" w:hAnsiTheme="minorHAnsi"/>
                <w:noProof/>
                <w:sz w:val="22"/>
                <w:szCs w:val="22"/>
                <w:lang w:eastAsia="en-US"/>
              </w:rPr>
              <w:tab/>
            </w:r>
            <w:r w:rsidRPr="00D87EF2">
              <w:rPr>
                <w:rStyle w:val="Hyperlnk"/>
                <w:noProof/>
                <w:lang w:val="en-GB" w:bidi="en-GB"/>
              </w:rPr>
              <w:t>Implementation</w:t>
            </w:r>
            <w:r>
              <w:rPr>
                <w:noProof/>
                <w:webHidden/>
              </w:rPr>
              <w:tab/>
            </w:r>
            <w:r>
              <w:rPr>
                <w:noProof/>
                <w:webHidden/>
              </w:rPr>
              <w:fldChar w:fldCharType="begin"/>
            </w:r>
            <w:r>
              <w:rPr>
                <w:noProof/>
                <w:webHidden/>
              </w:rPr>
              <w:instrText xml:space="preserve"> PAGEREF _Toc47952425 \h </w:instrText>
            </w:r>
            <w:r>
              <w:rPr>
                <w:noProof/>
                <w:webHidden/>
              </w:rPr>
            </w:r>
            <w:r>
              <w:rPr>
                <w:noProof/>
                <w:webHidden/>
              </w:rPr>
              <w:fldChar w:fldCharType="separate"/>
            </w:r>
            <w:r>
              <w:rPr>
                <w:noProof/>
                <w:webHidden/>
              </w:rPr>
              <w:t>14</w:t>
            </w:r>
            <w:r>
              <w:rPr>
                <w:noProof/>
                <w:webHidden/>
              </w:rPr>
              <w:fldChar w:fldCharType="end"/>
            </w:r>
          </w:hyperlink>
        </w:p>
        <w:p w14:paraId="61AF31A2" w14:textId="5D00B06A"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26" w:history="1">
            <w:r w:rsidRPr="00D87EF2">
              <w:rPr>
                <w:rStyle w:val="Hyperlnk"/>
                <w:noProof/>
                <w:lang w:val="sv-SE"/>
              </w:rPr>
              <w:t>5.1.</w:t>
            </w:r>
            <w:r>
              <w:rPr>
                <w:rFonts w:asciiTheme="minorHAnsi" w:hAnsiTheme="minorHAnsi"/>
                <w:noProof/>
                <w:sz w:val="22"/>
                <w:szCs w:val="22"/>
                <w:lang w:eastAsia="en-US"/>
              </w:rPr>
              <w:tab/>
            </w:r>
            <w:r w:rsidRPr="00D87EF2">
              <w:rPr>
                <w:rStyle w:val="Hyperlnk"/>
                <w:noProof/>
                <w:lang w:val="en-GB" w:bidi="en-GB"/>
              </w:rPr>
              <w:t>Identification of possible measures</w:t>
            </w:r>
            <w:r>
              <w:rPr>
                <w:noProof/>
                <w:webHidden/>
              </w:rPr>
              <w:tab/>
            </w:r>
            <w:r>
              <w:rPr>
                <w:noProof/>
                <w:webHidden/>
              </w:rPr>
              <w:fldChar w:fldCharType="begin"/>
            </w:r>
            <w:r>
              <w:rPr>
                <w:noProof/>
                <w:webHidden/>
              </w:rPr>
              <w:instrText xml:space="preserve"> PAGEREF _Toc47952426 \h </w:instrText>
            </w:r>
            <w:r>
              <w:rPr>
                <w:noProof/>
                <w:webHidden/>
              </w:rPr>
            </w:r>
            <w:r>
              <w:rPr>
                <w:noProof/>
                <w:webHidden/>
              </w:rPr>
              <w:fldChar w:fldCharType="separate"/>
            </w:r>
            <w:r>
              <w:rPr>
                <w:noProof/>
                <w:webHidden/>
              </w:rPr>
              <w:t>14</w:t>
            </w:r>
            <w:r>
              <w:rPr>
                <w:noProof/>
                <w:webHidden/>
              </w:rPr>
              <w:fldChar w:fldCharType="end"/>
            </w:r>
          </w:hyperlink>
        </w:p>
        <w:p w14:paraId="190FEC58" w14:textId="0B7F3146"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27" w:history="1">
            <w:r w:rsidRPr="00D87EF2">
              <w:rPr>
                <w:rStyle w:val="Hyperlnk"/>
                <w:noProof/>
                <w:lang w:val="sv-SE"/>
              </w:rPr>
              <w:t>5.2.</w:t>
            </w:r>
            <w:r>
              <w:rPr>
                <w:rFonts w:asciiTheme="minorHAnsi" w:hAnsiTheme="minorHAnsi"/>
                <w:noProof/>
                <w:sz w:val="22"/>
                <w:szCs w:val="22"/>
                <w:lang w:eastAsia="en-US"/>
              </w:rPr>
              <w:tab/>
            </w:r>
            <w:r w:rsidRPr="00D87EF2">
              <w:rPr>
                <w:rStyle w:val="Hyperlnk"/>
                <w:noProof/>
                <w:lang w:val="en-GB" w:bidi="en-GB"/>
              </w:rPr>
              <w:t>Action plan</w:t>
            </w:r>
            <w:r>
              <w:rPr>
                <w:noProof/>
                <w:webHidden/>
              </w:rPr>
              <w:tab/>
            </w:r>
            <w:r>
              <w:rPr>
                <w:noProof/>
                <w:webHidden/>
              </w:rPr>
              <w:fldChar w:fldCharType="begin"/>
            </w:r>
            <w:r>
              <w:rPr>
                <w:noProof/>
                <w:webHidden/>
              </w:rPr>
              <w:instrText xml:space="preserve"> PAGEREF _Toc47952427 \h </w:instrText>
            </w:r>
            <w:r>
              <w:rPr>
                <w:noProof/>
                <w:webHidden/>
              </w:rPr>
            </w:r>
            <w:r>
              <w:rPr>
                <w:noProof/>
                <w:webHidden/>
              </w:rPr>
              <w:fldChar w:fldCharType="separate"/>
            </w:r>
            <w:r>
              <w:rPr>
                <w:noProof/>
                <w:webHidden/>
              </w:rPr>
              <w:t>15</w:t>
            </w:r>
            <w:r>
              <w:rPr>
                <w:noProof/>
                <w:webHidden/>
              </w:rPr>
              <w:fldChar w:fldCharType="end"/>
            </w:r>
          </w:hyperlink>
        </w:p>
        <w:p w14:paraId="12EAB34E" w14:textId="0643CFF7"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28" w:history="1">
            <w:r w:rsidRPr="00D87EF2">
              <w:rPr>
                <w:rStyle w:val="Hyperlnk"/>
                <w:noProof/>
                <w:lang w:val="sv-SE"/>
              </w:rPr>
              <w:t>5.3.</w:t>
            </w:r>
            <w:r>
              <w:rPr>
                <w:rFonts w:asciiTheme="minorHAnsi" w:hAnsiTheme="minorHAnsi"/>
                <w:noProof/>
                <w:sz w:val="22"/>
                <w:szCs w:val="22"/>
                <w:lang w:eastAsia="en-US"/>
              </w:rPr>
              <w:tab/>
            </w:r>
            <w:r w:rsidRPr="00D87EF2">
              <w:rPr>
                <w:rStyle w:val="Hyperlnk"/>
                <w:noProof/>
                <w:lang w:val="en-GB" w:bidi="en-GB"/>
              </w:rPr>
              <w:t>Nudging</w:t>
            </w:r>
            <w:r>
              <w:rPr>
                <w:noProof/>
                <w:webHidden/>
              </w:rPr>
              <w:tab/>
            </w:r>
            <w:r>
              <w:rPr>
                <w:noProof/>
                <w:webHidden/>
              </w:rPr>
              <w:fldChar w:fldCharType="begin"/>
            </w:r>
            <w:r>
              <w:rPr>
                <w:noProof/>
                <w:webHidden/>
              </w:rPr>
              <w:instrText xml:space="preserve"> PAGEREF _Toc47952428 \h </w:instrText>
            </w:r>
            <w:r>
              <w:rPr>
                <w:noProof/>
                <w:webHidden/>
              </w:rPr>
            </w:r>
            <w:r>
              <w:rPr>
                <w:noProof/>
                <w:webHidden/>
              </w:rPr>
              <w:fldChar w:fldCharType="separate"/>
            </w:r>
            <w:r>
              <w:rPr>
                <w:noProof/>
                <w:webHidden/>
              </w:rPr>
              <w:t>16</w:t>
            </w:r>
            <w:r>
              <w:rPr>
                <w:noProof/>
                <w:webHidden/>
              </w:rPr>
              <w:fldChar w:fldCharType="end"/>
            </w:r>
          </w:hyperlink>
        </w:p>
        <w:p w14:paraId="50ED67D0" w14:textId="34568DA3" w:rsidR="00BF1C75" w:rsidRDefault="00BF1C75">
          <w:pPr>
            <w:pStyle w:val="Innehll2"/>
            <w:tabs>
              <w:tab w:val="left" w:pos="660"/>
              <w:tab w:val="right" w:leader="dot" w:pos="9005"/>
            </w:tabs>
            <w:rPr>
              <w:rFonts w:asciiTheme="minorHAnsi" w:hAnsiTheme="minorHAnsi"/>
              <w:noProof/>
              <w:sz w:val="22"/>
              <w:szCs w:val="22"/>
              <w:lang w:eastAsia="en-US"/>
            </w:rPr>
          </w:pPr>
          <w:hyperlink w:anchor="_Toc47952429" w:history="1">
            <w:r w:rsidRPr="00D87EF2">
              <w:rPr>
                <w:rStyle w:val="Hyperlnk"/>
                <w:noProof/>
                <w:lang w:val="sv-SE"/>
              </w:rPr>
              <w:t>6.</w:t>
            </w:r>
            <w:r>
              <w:rPr>
                <w:rFonts w:asciiTheme="minorHAnsi" w:hAnsiTheme="minorHAnsi"/>
                <w:noProof/>
                <w:sz w:val="22"/>
                <w:szCs w:val="22"/>
                <w:lang w:eastAsia="en-US"/>
              </w:rPr>
              <w:tab/>
            </w:r>
            <w:r w:rsidRPr="00D87EF2">
              <w:rPr>
                <w:rStyle w:val="Hyperlnk"/>
                <w:noProof/>
                <w:lang w:val="en-GB" w:bidi="en-GB"/>
              </w:rPr>
              <w:t>Monitoring</w:t>
            </w:r>
            <w:r>
              <w:rPr>
                <w:noProof/>
                <w:webHidden/>
              </w:rPr>
              <w:tab/>
            </w:r>
            <w:r>
              <w:rPr>
                <w:noProof/>
                <w:webHidden/>
              </w:rPr>
              <w:fldChar w:fldCharType="begin"/>
            </w:r>
            <w:r>
              <w:rPr>
                <w:noProof/>
                <w:webHidden/>
              </w:rPr>
              <w:instrText xml:space="preserve"> PAGEREF _Toc47952429 \h </w:instrText>
            </w:r>
            <w:r>
              <w:rPr>
                <w:noProof/>
                <w:webHidden/>
              </w:rPr>
            </w:r>
            <w:r>
              <w:rPr>
                <w:noProof/>
                <w:webHidden/>
              </w:rPr>
              <w:fldChar w:fldCharType="separate"/>
            </w:r>
            <w:r>
              <w:rPr>
                <w:noProof/>
                <w:webHidden/>
              </w:rPr>
              <w:t>16</w:t>
            </w:r>
            <w:r>
              <w:rPr>
                <w:noProof/>
                <w:webHidden/>
              </w:rPr>
              <w:fldChar w:fldCharType="end"/>
            </w:r>
          </w:hyperlink>
        </w:p>
        <w:p w14:paraId="3EB48468" w14:textId="5A402F8C"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30" w:history="1">
            <w:r w:rsidRPr="00D87EF2">
              <w:rPr>
                <w:rStyle w:val="Hyperlnk"/>
                <w:noProof/>
                <w:lang w:val="en-GB" w:bidi="en-GB"/>
              </w:rPr>
              <w:t>6.1.</w:t>
            </w:r>
            <w:r>
              <w:rPr>
                <w:rFonts w:asciiTheme="minorHAnsi" w:hAnsiTheme="minorHAnsi"/>
                <w:noProof/>
                <w:sz w:val="22"/>
                <w:szCs w:val="22"/>
                <w:lang w:eastAsia="en-US"/>
              </w:rPr>
              <w:tab/>
            </w:r>
            <w:r w:rsidRPr="00D87EF2">
              <w:rPr>
                <w:rStyle w:val="Hyperlnk"/>
                <w:noProof/>
                <w:lang w:val="en-GB" w:bidi="en-GB"/>
              </w:rPr>
              <w:t>Benefits</w:t>
            </w:r>
            <w:r>
              <w:rPr>
                <w:noProof/>
                <w:webHidden/>
              </w:rPr>
              <w:tab/>
            </w:r>
            <w:r>
              <w:rPr>
                <w:noProof/>
                <w:webHidden/>
              </w:rPr>
              <w:fldChar w:fldCharType="begin"/>
            </w:r>
            <w:r>
              <w:rPr>
                <w:noProof/>
                <w:webHidden/>
              </w:rPr>
              <w:instrText xml:space="preserve"> PAGEREF _Toc47952430 \h </w:instrText>
            </w:r>
            <w:r>
              <w:rPr>
                <w:noProof/>
                <w:webHidden/>
              </w:rPr>
            </w:r>
            <w:r>
              <w:rPr>
                <w:noProof/>
                <w:webHidden/>
              </w:rPr>
              <w:fldChar w:fldCharType="separate"/>
            </w:r>
            <w:r>
              <w:rPr>
                <w:noProof/>
                <w:webHidden/>
              </w:rPr>
              <w:t>17</w:t>
            </w:r>
            <w:r>
              <w:rPr>
                <w:noProof/>
                <w:webHidden/>
              </w:rPr>
              <w:fldChar w:fldCharType="end"/>
            </w:r>
          </w:hyperlink>
        </w:p>
        <w:p w14:paraId="2E486E90" w14:textId="76495563"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31" w:history="1">
            <w:r w:rsidRPr="00D87EF2">
              <w:rPr>
                <w:rStyle w:val="Hyperlnk"/>
                <w:noProof/>
                <w:lang w:val="sv-SE"/>
              </w:rPr>
              <w:t>6.2.</w:t>
            </w:r>
            <w:r>
              <w:rPr>
                <w:rFonts w:asciiTheme="minorHAnsi" w:hAnsiTheme="minorHAnsi"/>
                <w:noProof/>
                <w:sz w:val="22"/>
                <w:szCs w:val="22"/>
                <w:lang w:eastAsia="en-US"/>
              </w:rPr>
              <w:tab/>
            </w:r>
            <w:r w:rsidRPr="00D87EF2">
              <w:rPr>
                <w:rStyle w:val="Hyperlnk"/>
                <w:noProof/>
                <w:lang w:val="en-GB" w:bidi="en-GB"/>
              </w:rPr>
              <w:t>How to minimize risks</w:t>
            </w:r>
            <w:r>
              <w:rPr>
                <w:noProof/>
                <w:webHidden/>
              </w:rPr>
              <w:tab/>
            </w:r>
            <w:r>
              <w:rPr>
                <w:noProof/>
                <w:webHidden/>
              </w:rPr>
              <w:fldChar w:fldCharType="begin"/>
            </w:r>
            <w:r>
              <w:rPr>
                <w:noProof/>
                <w:webHidden/>
              </w:rPr>
              <w:instrText xml:space="preserve"> PAGEREF _Toc47952431 \h </w:instrText>
            </w:r>
            <w:r>
              <w:rPr>
                <w:noProof/>
                <w:webHidden/>
              </w:rPr>
            </w:r>
            <w:r>
              <w:rPr>
                <w:noProof/>
                <w:webHidden/>
              </w:rPr>
              <w:fldChar w:fldCharType="separate"/>
            </w:r>
            <w:r>
              <w:rPr>
                <w:noProof/>
                <w:webHidden/>
              </w:rPr>
              <w:t>17</w:t>
            </w:r>
            <w:r>
              <w:rPr>
                <w:noProof/>
                <w:webHidden/>
              </w:rPr>
              <w:fldChar w:fldCharType="end"/>
            </w:r>
          </w:hyperlink>
        </w:p>
        <w:p w14:paraId="2BC6498E" w14:textId="1C986BDF" w:rsidR="00BF1C75" w:rsidRDefault="00BF1C75">
          <w:pPr>
            <w:pStyle w:val="Innehll2"/>
            <w:tabs>
              <w:tab w:val="left" w:pos="660"/>
              <w:tab w:val="right" w:leader="dot" w:pos="9005"/>
            </w:tabs>
            <w:rPr>
              <w:rFonts w:asciiTheme="minorHAnsi" w:hAnsiTheme="minorHAnsi"/>
              <w:noProof/>
              <w:sz w:val="22"/>
              <w:szCs w:val="22"/>
              <w:lang w:eastAsia="en-US"/>
            </w:rPr>
          </w:pPr>
          <w:hyperlink w:anchor="_Toc47952432" w:history="1">
            <w:r w:rsidRPr="00D87EF2">
              <w:rPr>
                <w:rStyle w:val="Hyperlnk"/>
                <w:noProof/>
                <w:lang w:val="sv-SE"/>
              </w:rPr>
              <w:t>7.</w:t>
            </w:r>
            <w:r>
              <w:rPr>
                <w:rFonts w:asciiTheme="minorHAnsi" w:hAnsiTheme="minorHAnsi"/>
                <w:noProof/>
                <w:sz w:val="22"/>
                <w:szCs w:val="22"/>
                <w:lang w:eastAsia="en-US"/>
              </w:rPr>
              <w:tab/>
            </w:r>
            <w:r w:rsidRPr="00D87EF2">
              <w:rPr>
                <w:rStyle w:val="Hyperlnk"/>
                <w:noProof/>
                <w:lang w:val="en-GB" w:bidi="en-GB"/>
              </w:rPr>
              <w:t>Maintain the contract</w:t>
            </w:r>
            <w:r>
              <w:rPr>
                <w:noProof/>
                <w:webHidden/>
              </w:rPr>
              <w:tab/>
            </w:r>
            <w:r>
              <w:rPr>
                <w:noProof/>
                <w:webHidden/>
              </w:rPr>
              <w:fldChar w:fldCharType="begin"/>
            </w:r>
            <w:r>
              <w:rPr>
                <w:noProof/>
                <w:webHidden/>
              </w:rPr>
              <w:instrText xml:space="preserve"> PAGEREF _Toc47952432 \h </w:instrText>
            </w:r>
            <w:r>
              <w:rPr>
                <w:noProof/>
                <w:webHidden/>
              </w:rPr>
            </w:r>
            <w:r>
              <w:rPr>
                <w:noProof/>
                <w:webHidden/>
              </w:rPr>
              <w:fldChar w:fldCharType="separate"/>
            </w:r>
            <w:r>
              <w:rPr>
                <w:noProof/>
                <w:webHidden/>
              </w:rPr>
              <w:t>18</w:t>
            </w:r>
            <w:r>
              <w:rPr>
                <w:noProof/>
                <w:webHidden/>
              </w:rPr>
              <w:fldChar w:fldCharType="end"/>
            </w:r>
          </w:hyperlink>
        </w:p>
        <w:p w14:paraId="71008BBF" w14:textId="6E15F740"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33" w:history="1">
            <w:r w:rsidRPr="00D87EF2">
              <w:rPr>
                <w:rStyle w:val="Hyperlnk"/>
                <w:noProof/>
                <w:lang w:val="sv-SE"/>
              </w:rPr>
              <w:t>7.1.</w:t>
            </w:r>
            <w:r>
              <w:rPr>
                <w:rFonts w:asciiTheme="minorHAnsi" w:hAnsiTheme="minorHAnsi"/>
                <w:noProof/>
                <w:sz w:val="22"/>
                <w:szCs w:val="22"/>
                <w:lang w:eastAsia="en-US"/>
              </w:rPr>
              <w:tab/>
            </w:r>
            <w:r w:rsidRPr="00D87EF2">
              <w:rPr>
                <w:rStyle w:val="Hyperlnk"/>
                <w:noProof/>
                <w:lang w:val="en-GB" w:bidi="en-GB"/>
              </w:rPr>
              <w:t>The collaboration</w:t>
            </w:r>
            <w:r>
              <w:rPr>
                <w:noProof/>
                <w:webHidden/>
              </w:rPr>
              <w:tab/>
            </w:r>
            <w:r>
              <w:rPr>
                <w:noProof/>
                <w:webHidden/>
              </w:rPr>
              <w:fldChar w:fldCharType="begin"/>
            </w:r>
            <w:r>
              <w:rPr>
                <w:noProof/>
                <w:webHidden/>
              </w:rPr>
              <w:instrText xml:space="preserve"> PAGEREF _Toc47952433 \h </w:instrText>
            </w:r>
            <w:r>
              <w:rPr>
                <w:noProof/>
                <w:webHidden/>
              </w:rPr>
            </w:r>
            <w:r>
              <w:rPr>
                <w:noProof/>
                <w:webHidden/>
              </w:rPr>
              <w:fldChar w:fldCharType="separate"/>
            </w:r>
            <w:r>
              <w:rPr>
                <w:noProof/>
                <w:webHidden/>
              </w:rPr>
              <w:t>18</w:t>
            </w:r>
            <w:r>
              <w:rPr>
                <w:noProof/>
                <w:webHidden/>
              </w:rPr>
              <w:fldChar w:fldCharType="end"/>
            </w:r>
          </w:hyperlink>
        </w:p>
        <w:p w14:paraId="3CFE234F" w14:textId="7A20AFCB"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34" w:history="1">
            <w:r w:rsidRPr="00D87EF2">
              <w:rPr>
                <w:rStyle w:val="Hyperlnk"/>
                <w:noProof/>
                <w:lang w:val="sv-SE"/>
              </w:rPr>
              <w:t>7.2.</w:t>
            </w:r>
            <w:r>
              <w:rPr>
                <w:rFonts w:asciiTheme="minorHAnsi" w:hAnsiTheme="minorHAnsi"/>
                <w:noProof/>
                <w:sz w:val="22"/>
                <w:szCs w:val="22"/>
                <w:lang w:eastAsia="en-US"/>
              </w:rPr>
              <w:tab/>
            </w:r>
            <w:r w:rsidRPr="00D87EF2">
              <w:rPr>
                <w:rStyle w:val="Hyperlnk"/>
                <w:noProof/>
                <w:lang w:val="en-GB" w:bidi="en-GB"/>
              </w:rPr>
              <w:t>Problem identification</w:t>
            </w:r>
            <w:r>
              <w:rPr>
                <w:noProof/>
                <w:webHidden/>
              </w:rPr>
              <w:tab/>
            </w:r>
            <w:r>
              <w:rPr>
                <w:noProof/>
                <w:webHidden/>
              </w:rPr>
              <w:fldChar w:fldCharType="begin"/>
            </w:r>
            <w:r>
              <w:rPr>
                <w:noProof/>
                <w:webHidden/>
              </w:rPr>
              <w:instrText xml:space="preserve"> PAGEREF _Toc47952434 \h </w:instrText>
            </w:r>
            <w:r>
              <w:rPr>
                <w:noProof/>
                <w:webHidden/>
              </w:rPr>
            </w:r>
            <w:r>
              <w:rPr>
                <w:noProof/>
                <w:webHidden/>
              </w:rPr>
              <w:fldChar w:fldCharType="separate"/>
            </w:r>
            <w:r>
              <w:rPr>
                <w:noProof/>
                <w:webHidden/>
              </w:rPr>
              <w:t>18</w:t>
            </w:r>
            <w:r>
              <w:rPr>
                <w:noProof/>
                <w:webHidden/>
              </w:rPr>
              <w:fldChar w:fldCharType="end"/>
            </w:r>
          </w:hyperlink>
        </w:p>
        <w:p w14:paraId="7C9D7087" w14:textId="07B62C7A"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35" w:history="1">
            <w:r w:rsidRPr="00D87EF2">
              <w:rPr>
                <w:rStyle w:val="Hyperlnk"/>
                <w:noProof/>
                <w:lang w:val="sv-SE"/>
              </w:rPr>
              <w:t>7.3.</w:t>
            </w:r>
            <w:r>
              <w:rPr>
                <w:rFonts w:asciiTheme="minorHAnsi" w:hAnsiTheme="minorHAnsi"/>
                <w:noProof/>
                <w:sz w:val="22"/>
                <w:szCs w:val="22"/>
                <w:lang w:eastAsia="en-US"/>
              </w:rPr>
              <w:tab/>
            </w:r>
            <w:r w:rsidRPr="00D87EF2">
              <w:rPr>
                <w:rStyle w:val="Hyperlnk"/>
                <w:noProof/>
                <w:lang w:val="en-GB" w:bidi="en-GB"/>
              </w:rPr>
              <w:t>Revising the contract</w:t>
            </w:r>
            <w:r>
              <w:rPr>
                <w:noProof/>
                <w:webHidden/>
              </w:rPr>
              <w:tab/>
            </w:r>
            <w:r>
              <w:rPr>
                <w:noProof/>
                <w:webHidden/>
              </w:rPr>
              <w:fldChar w:fldCharType="begin"/>
            </w:r>
            <w:r>
              <w:rPr>
                <w:noProof/>
                <w:webHidden/>
              </w:rPr>
              <w:instrText xml:space="preserve"> PAGEREF _Toc47952435 \h </w:instrText>
            </w:r>
            <w:r>
              <w:rPr>
                <w:noProof/>
                <w:webHidden/>
              </w:rPr>
            </w:r>
            <w:r>
              <w:rPr>
                <w:noProof/>
                <w:webHidden/>
              </w:rPr>
              <w:fldChar w:fldCharType="separate"/>
            </w:r>
            <w:r>
              <w:rPr>
                <w:noProof/>
                <w:webHidden/>
              </w:rPr>
              <w:t>20</w:t>
            </w:r>
            <w:r>
              <w:rPr>
                <w:noProof/>
                <w:webHidden/>
              </w:rPr>
              <w:fldChar w:fldCharType="end"/>
            </w:r>
          </w:hyperlink>
        </w:p>
        <w:p w14:paraId="3EF2DB49" w14:textId="04ABE005" w:rsidR="00BF1C75" w:rsidRDefault="00BF1C75">
          <w:pPr>
            <w:pStyle w:val="Innehll2"/>
            <w:tabs>
              <w:tab w:val="left" w:pos="660"/>
              <w:tab w:val="right" w:leader="dot" w:pos="9005"/>
            </w:tabs>
            <w:rPr>
              <w:rFonts w:asciiTheme="minorHAnsi" w:hAnsiTheme="minorHAnsi"/>
              <w:noProof/>
              <w:sz w:val="22"/>
              <w:szCs w:val="22"/>
              <w:lang w:eastAsia="en-US"/>
            </w:rPr>
          </w:pPr>
          <w:hyperlink w:anchor="_Toc47952436" w:history="1">
            <w:r w:rsidRPr="00D87EF2">
              <w:rPr>
                <w:rStyle w:val="Hyperlnk"/>
                <w:noProof/>
                <w:lang w:val="sv-SE"/>
              </w:rPr>
              <w:t>8.</w:t>
            </w:r>
            <w:r>
              <w:rPr>
                <w:rFonts w:asciiTheme="minorHAnsi" w:hAnsiTheme="minorHAnsi"/>
                <w:noProof/>
                <w:sz w:val="22"/>
                <w:szCs w:val="22"/>
                <w:lang w:eastAsia="en-US"/>
              </w:rPr>
              <w:tab/>
            </w:r>
            <w:r w:rsidRPr="00D87EF2">
              <w:rPr>
                <w:rStyle w:val="Hyperlnk"/>
                <w:noProof/>
                <w:lang w:val="en-GB" w:bidi="en-GB"/>
              </w:rPr>
              <w:t>Combination with other tools</w:t>
            </w:r>
            <w:r>
              <w:rPr>
                <w:noProof/>
                <w:webHidden/>
              </w:rPr>
              <w:tab/>
            </w:r>
            <w:r>
              <w:rPr>
                <w:noProof/>
                <w:webHidden/>
              </w:rPr>
              <w:fldChar w:fldCharType="begin"/>
            </w:r>
            <w:r>
              <w:rPr>
                <w:noProof/>
                <w:webHidden/>
              </w:rPr>
              <w:instrText xml:space="preserve"> PAGEREF _Toc47952436 \h </w:instrText>
            </w:r>
            <w:r>
              <w:rPr>
                <w:noProof/>
                <w:webHidden/>
              </w:rPr>
            </w:r>
            <w:r>
              <w:rPr>
                <w:noProof/>
                <w:webHidden/>
              </w:rPr>
              <w:fldChar w:fldCharType="separate"/>
            </w:r>
            <w:r>
              <w:rPr>
                <w:noProof/>
                <w:webHidden/>
              </w:rPr>
              <w:t>21</w:t>
            </w:r>
            <w:r>
              <w:rPr>
                <w:noProof/>
                <w:webHidden/>
              </w:rPr>
              <w:fldChar w:fldCharType="end"/>
            </w:r>
          </w:hyperlink>
        </w:p>
        <w:p w14:paraId="05D35D42" w14:textId="098F7516"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37" w:history="1">
            <w:r w:rsidRPr="00D87EF2">
              <w:rPr>
                <w:rStyle w:val="Hyperlnk"/>
                <w:noProof/>
                <w:lang w:val="sv-SE"/>
              </w:rPr>
              <w:t>8.1.</w:t>
            </w:r>
            <w:r>
              <w:rPr>
                <w:rFonts w:asciiTheme="minorHAnsi" w:hAnsiTheme="minorHAnsi"/>
                <w:noProof/>
                <w:sz w:val="22"/>
                <w:szCs w:val="22"/>
                <w:lang w:eastAsia="en-US"/>
              </w:rPr>
              <w:tab/>
            </w:r>
            <w:r w:rsidRPr="00D87EF2">
              <w:rPr>
                <w:rStyle w:val="Hyperlnk"/>
                <w:noProof/>
                <w:lang w:val="en-GB" w:bidi="en-GB"/>
              </w:rPr>
              <w:t>MSC</w:t>
            </w:r>
            <w:r>
              <w:rPr>
                <w:noProof/>
                <w:webHidden/>
              </w:rPr>
              <w:tab/>
            </w:r>
            <w:r>
              <w:rPr>
                <w:noProof/>
                <w:webHidden/>
              </w:rPr>
              <w:fldChar w:fldCharType="begin"/>
            </w:r>
            <w:r>
              <w:rPr>
                <w:noProof/>
                <w:webHidden/>
              </w:rPr>
              <w:instrText xml:space="preserve"> PAGEREF _Toc47952437 \h </w:instrText>
            </w:r>
            <w:r>
              <w:rPr>
                <w:noProof/>
                <w:webHidden/>
              </w:rPr>
            </w:r>
            <w:r>
              <w:rPr>
                <w:noProof/>
                <w:webHidden/>
              </w:rPr>
              <w:fldChar w:fldCharType="separate"/>
            </w:r>
            <w:r>
              <w:rPr>
                <w:noProof/>
                <w:webHidden/>
              </w:rPr>
              <w:t>21</w:t>
            </w:r>
            <w:r>
              <w:rPr>
                <w:noProof/>
                <w:webHidden/>
              </w:rPr>
              <w:fldChar w:fldCharType="end"/>
            </w:r>
          </w:hyperlink>
        </w:p>
        <w:p w14:paraId="18AD695F" w14:textId="2AE2AD05"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38" w:history="1">
            <w:r w:rsidRPr="00D87EF2">
              <w:rPr>
                <w:rStyle w:val="Hyperlnk"/>
                <w:noProof/>
                <w:lang w:val="sv-SE"/>
              </w:rPr>
              <w:t>8.2.</w:t>
            </w:r>
            <w:r>
              <w:rPr>
                <w:rFonts w:asciiTheme="minorHAnsi" w:hAnsiTheme="minorHAnsi"/>
                <w:noProof/>
                <w:sz w:val="22"/>
                <w:szCs w:val="22"/>
                <w:lang w:eastAsia="en-US"/>
              </w:rPr>
              <w:tab/>
            </w:r>
            <w:r w:rsidRPr="00D87EF2">
              <w:rPr>
                <w:rStyle w:val="Hyperlnk"/>
                <w:noProof/>
                <w:lang w:val="en-GB" w:bidi="en-GB"/>
              </w:rPr>
              <w:t>Prosumers</w:t>
            </w:r>
            <w:r>
              <w:rPr>
                <w:noProof/>
                <w:webHidden/>
              </w:rPr>
              <w:tab/>
            </w:r>
            <w:r>
              <w:rPr>
                <w:noProof/>
                <w:webHidden/>
              </w:rPr>
              <w:fldChar w:fldCharType="begin"/>
            </w:r>
            <w:r>
              <w:rPr>
                <w:noProof/>
                <w:webHidden/>
              </w:rPr>
              <w:instrText xml:space="preserve"> PAGEREF _Toc47952438 \h </w:instrText>
            </w:r>
            <w:r>
              <w:rPr>
                <w:noProof/>
                <w:webHidden/>
              </w:rPr>
            </w:r>
            <w:r>
              <w:rPr>
                <w:noProof/>
                <w:webHidden/>
              </w:rPr>
              <w:fldChar w:fldCharType="separate"/>
            </w:r>
            <w:r>
              <w:rPr>
                <w:noProof/>
                <w:webHidden/>
              </w:rPr>
              <w:t>21</w:t>
            </w:r>
            <w:r>
              <w:rPr>
                <w:noProof/>
                <w:webHidden/>
              </w:rPr>
              <w:fldChar w:fldCharType="end"/>
            </w:r>
          </w:hyperlink>
        </w:p>
        <w:p w14:paraId="4FB0246C" w14:textId="4DC7A9BF"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39" w:history="1">
            <w:r w:rsidRPr="00D87EF2">
              <w:rPr>
                <w:rStyle w:val="Hyperlnk"/>
                <w:noProof/>
                <w:lang w:val="sv-SE"/>
              </w:rPr>
              <w:t>8.3.</w:t>
            </w:r>
            <w:r>
              <w:rPr>
                <w:rFonts w:asciiTheme="minorHAnsi" w:hAnsiTheme="minorHAnsi"/>
                <w:noProof/>
                <w:sz w:val="22"/>
                <w:szCs w:val="22"/>
                <w:lang w:eastAsia="en-US"/>
              </w:rPr>
              <w:tab/>
            </w:r>
            <w:r w:rsidRPr="00D87EF2">
              <w:rPr>
                <w:rStyle w:val="Hyperlnk"/>
                <w:noProof/>
                <w:lang w:val="en-GB" w:bidi="en-GB"/>
              </w:rPr>
              <w:t>EPC</w:t>
            </w:r>
            <w:r>
              <w:rPr>
                <w:noProof/>
                <w:webHidden/>
              </w:rPr>
              <w:tab/>
            </w:r>
            <w:r>
              <w:rPr>
                <w:noProof/>
                <w:webHidden/>
              </w:rPr>
              <w:fldChar w:fldCharType="begin"/>
            </w:r>
            <w:r>
              <w:rPr>
                <w:noProof/>
                <w:webHidden/>
              </w:rPr>
              <w:instrText xml:space="preserve"> PAGEREF _Toc47952439 \h </w:instrText>
            </w:r>
            <w:r>
              <w:rPr>
                <w:noProof/>
                <w:webHidden/>
              </w:rPr>
            </w:r>
            <w:r>
              <w:rPr>
                <w:noProof/>
                <w:webHidden/>
              </w:rPr>
              <w:fldChar w:fldCharType="separate"/>
            </w:r>
            <w:r>
              <w:rPr>
                <w:noProof/>
                <w:webHidden/>
              </w:rPr>
              <w:t>22</w:t>
            </w:r>
            <w:r>
              <w:rPr>
                <w:noProof/>
                <w:webHidden/>
              </w:rPr>
              <w:fldChar w:fldCharType="end"/>
            </w:r>
          </w:hyperlink>
        </w:p>
        <w:p w14:paraId="337224F1" w14:textId="018AB846"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40" w:history="1">
            <w:r w:rsidRPr="00D87EF2">
              <w:rPr>
                <w:rStyle w:val="Hyperlnk"/>
                <w:noProof/>
                <w:lang w:val="sv-SE"/>
              </w:rPr>
              <w:t>8.4.</w:t>
            </w:r>
            <w:r>
              <w:rPr>
                <w:rFonts w:asciiTheme="minorHAnsi" w:hAnsiTheme="minorHAnsi"/>
                <w:noProof/>
                <w:sz w:val="22"/>
                <w:szCs w:val="22"/>
                <w:lang w:eastAsia="en-US"/>
              </w:rPr>
              <w:tab/>
            </w:r>
            <w:r w:rsidRPr="00D87EF2">
              <w:rPr>
                <w:rStyle w:val="Hyperlnk"/>
                <w:noProof/>
                <w:lang w:val="en-GB" w:bidi="en-GB"/>
              </w:rPr>
              <w:t>Financial Calculations</w:t>
            </w:r>
            <w:r>
              <w:rPr>
                <w:noProof/>
                <w:webHidden/>
              </w:rPr>
              <w:tab/>
            </w:r>
            <w:r>
              <w:rPr>
                <w:noProof/>
                <w:webHidden/>
              </w:rPr>
              <w:fldChar w:fldCharType="begin"/>
            </w:r>
            <w:r>
              <w:rPr>
                <w:noProof/>
                <w:webHidden/>
              </w:rPr>
              <w:instrText xml:space="preserve"> PAGEREF _Toc47952440 \h </w:instrText>
            </w:r>
            <w:r>
              <w:rPr>
                <w:noProof/>
                <w:webHidden/>
              </w:rPr>
            </w:r>
            <w:r>
              <w:rPr>
                <w:noProof/>
                <w:webHidden/>
              </w:rPr>
              <w:fldChar w:fldCharType="separate"/>
            </w:r>
            <w:r>
              <w:rPr>
                <w:noProof/>
                <w:webHidden/>
              </w:rPr>
              <w:t>22</w:t>
            </w:r>
            <w:r>
              <w:rPr>
                <w:noProof/>
                <w:webHidden/>
              </w:rPr>
              <w:fldChar w:fldCharType="end"/>
            </w:r>
          </w:hyperlink>
        </w:p>
        <w:p w14:paraId="3D0005FF" w14:textId="4E473D9A" w:rsidR="00BF1C75" w:rsidRDefault="00BF1C75">
          <w:pPr>
            <w:pStyle w:val="Innehll3"/>
            <w:tabs>
              <w:tab w:val="left" w:pos="1100"/>
              <w:tab w:val="right" w:leader="dot" w:pos="9005"/>
            </w:tabs>
            <w:rPr>
              <w:rFonts w:asciiTheme="minorHAnsi" w:hAnsiTheme="minorHAnsi"/>
              <w:noProof/>
              <w:sz w:val="22"/>
              <w:szCs w:val="22"/>
              <w:lang w:eastAsia="en-US"/>
            </w:rPr>
          </w:pPr>
          <w:hyperlink w:anchor="_Toc47952441" w:history="1">
            <w:r w:rsidRPr="00D87EF2">
              <w:rPr>
                <w:rStyle w:val="Hyperlnk"/>
                <w:noProof/>
                <w:lang w:val="sv-SE"/>
              </w:rPr>
              <w:t>8.5.</w:t>
            </w:r>
            <w:r>
              <w:rPr>
                <w:rFonts w:asciiTheme="minorHAnsi" w:hAnsiTheme="minorHAnsi"/>
                <w:noProof/>
                <w:sz w:val="22"/>
                <w:szCs w:val="22"/>
                <w:lang w:eastAsia="en-US"/>
              </w:rPr>
              <w:tab/>
            </w:r>
            <w:r w:rsidRPr="00D87EF2">
              <w:rPr>
                <w:rStyle w:val="Hyperlnk"/>
                <w:noProof/>
                <w:lang w:val="en-GB" w:bidi="en-GB"/>
              </w:rPr>
              <w:t>Bundling</w:t>
            </w:r>
            <w:r>
              <w:rPr>
                <w:noProof/>
                <w:webHidden/>
              </w:rPr>
              <w:tab/>
            </w:r>
            <w:r>
              <w:rPr>
                <w:noProof/>
                <w:webHidden/>
              </w:rPr>
              <w:fldChar w:fldCharType="begin"/>
            </w:r>
            <w:r>
              <w:rPr>
                <w:noProof/>
                <w:webHidden/>
              </w:rPr>
              <w:instrText xml:space="preserve"> PAGEREF _Toc47952441 \h </w:instrText>
            </w:r>
            <w:r>
              <w:rPr>
                <w:noProof/>
                <w:webHidden/>
              </w:rPr>
            </w:r>
            <w:r>
              <w:rPr>
                <w:noProof/>
                <w:webHidden/>
              </w:rPr>
              <w:fldChar w:fldCharType="separate"/>
            </w:r>
            <w:r>
              <w:rPr>
                <w:noProof/>
                <w:webHidden/>
              </w:rPr>
              <w:t>22</w:t>
            </w:r>
            <w:r>
              <w:rPr>
                <w:noProof/>
                <w:webHidden/>
              </w:rPr>
              <w:fldChar w:fldCharType="end"/>
            </w:r>
          </w:hyperlink>
        </w:p>
        <w:p w14:paraId="44F2D650" w14:textId="08D5BF28" w:rsidR="00BF1C75" w:rsidRDefault="00BF1C75">
          <w:pPr>
            <w:pStyle w:val="Innehll1"/>
            <w:tabs>
              <w:tab w:val="right" w:leader="dot" w:pos="9005"/>
            </w:tabs>
            <w:rPr>
              <w:rFonts w:asciiTheme="minorHAnsi" w:hAnsiTheme="minorHAnsi"/>
              <w:noProof/>
              <w:sz w:val="22"/>
              <w:szCs w:val="22"/>
              <w:lang w:eastAsia="en-US"/>
            </w:rPr>
          </w:pPr>
          <w:hyperlink w:anchor="_Toc47952442" w:history="1">
            <w:r w:rsidRPr="00D87EF2">
              <w:rPr>
                <w:rStyle w:val="Hyperlnk"/>
                <w:noProof/>
                <w:lang w:val="en-GB" w:bidi="en-GB"/>
              </w:rPr>
              <w:t>References</w:t>
            </w:r>
            <w:r>
              <w:rPr>
                <w:noProof/>
                <w:webHidden/>
              </w:rPr>
              <w:tab/>
            </w:r>
            <w:r>
              <w:rPr>
                <w:noProof/>
                <w:webHidden/>
              </w:rPr>
              <w:fldChar w:fldCharType="begin"/>
            </w:r>
            <w:r>
              <w:rPr>
                <w:noProof/>
                <w:webHidden/>
              </w:rPr>
              <w:instrText xml:space="preserve"> PAGEREF _Toc47952442 \h </w:instrText>
            </w:r>
            <w:r>
              <w:rPr>
                <w:noProof/>
                <w:webHidden/>
              </w:rPr>
            </w:r>
            <w:r>
              <w:rPr>
                <w:noProof/>
                <w:webHidden/>
              </w:rPr>
              <w:fldChar w:fldCharType="separate"/>
            </w:r>
            <w:r>
              <w:rPr>
                <w:noProof/>
                <w:webHidden/>
              </w:rPr>
              <w:t>1</w:t>
            </w:r>
            <w:r>
              <w:rPr>
                <w:noProof/>
                <w:webHidden/>
              </w:rPr>
              <w:fldChar w:fldCharType="end"/>
            </w:r>
          </w:hyperlink>
        </w:p>
        <w:p w14:paraId="5721237C" w14:textId="33148A43" w:rsidR="0013160F" w:rsidRPr="00784C47" w:rsidRDefault="0013160F" w:rsidP="00941E85">
          <w:pPr>
            <w:sectPr w:rsidR="0013160F" w:rsidRPr="00784C47">
              <w:headerReference w:type="even" r:id="rId44"/>
              <w:headerReference w:type="default" r:id="rId45"/>
              <w:footerReference w:type="even" r:id="rId46"/>
              <w:footerReference w:type="default" r:id="rId47"/>
              <w:pgSz w:w="11850" w:h="16783"/>
              <w:pgMar w:top="1134" w:right="1134" w:bottom="1134" w:left="1701" w:header="720" w:footer="720" w:gutter="0"/>
              <w:cols w:space="0"/>
              <w:docGrid w:linePitch="360"/>
            </w:sectPr>
          </w:pPr>
          <w:r>
            <w:rPr>
              <w:b/>
              <w:noProof/>
              <w:lang w:val="en-GB" w:bidi="en-GB"/>
            </w:rPr>
            <w:fldChar w:fldCharType="end"/>
          </w:r>
        </w:p>
      </w:sdtContent>
    </w:sdt>
    <w:p w14:paraId="2D31A150" w14:textId="4FF474C7" w:rsidR="00941E85" w:rsidRPr="00467D6D" w:rsidRDefault="00941E85" w:rsidP="00F42806">
      <w:pPr>
        <w:pStyle w:val="Rubrik1"/>
        <w:jc w:val="both"/>
      </w:pPr>
      <w:bookmarkStart w:id="0" w:name="_Toc47952401"/>
      <w:r w:rsidRPr="00BB38DA">
        <w:rPr>
          <w:lang w:val="en-GB" w:bidi="en-GB"/>
        </w:rPr>
        <w:lastRenderedPageBreak/>
        <w:t xml:space="preserve">Green </w:t>
      </w:r>
      <w:r w:rsidR="00332186">
        <w:rPr>
          <w:lang w:val="en-GB" w:bidi="en-GB"/>
        </w:rPr>
        <w:t xml:space="preserve">lease </w:t>
      </w:r>
      <w:r w:rsidRPr="00BB38DA">
        <w:rPr>
          <w:lang w:val="en-GB" w:bidi="en-GB"/>
        </w:rPr>
        <w:t>contracts</w:t>
      </w:r>
      <w:bookmarkEnd w:id="0"/>
    </w:p>
    <w:p w14:paraId="342BDFEC" w14:textId="77777777" w:rsidR="00AC4EC5" w:rsidRPr="00467D6D" w:rsidRDefault="00AC4EC5" w:rsidP="00941E85">
      <w:pPr>
        <w:rPr>
          <w:rFonts w:cstheme="majorHAnsi"/>
          <w:szCs w:val="24"/>
        </w:rPr>
      </w:pPr>
    </w:p>
    <w:p w14:paraId="2DD3A551" w14:textId="5C5EEACD" w:rsidR="004D02BD" w:rsidRDefault="004D02BD" w:rsidP="004D02BD">
      <w:pPr>
        <w:rPr>
          <w:rFonts w:eastAsia="SimSun" w:cstheme="majorHAnsi"/>
          <w:szCs w:val="24"/>
          <w:lang w:val="en-GB" w:bidi="en-GB"/>
        </w:rPr>
      </w:pPr>
      <w:r w:rsidRPr="00BB38DA">
        <w:rPr>
          <w:lang w:val="en-GB" w:bidi="en-GB"/>
        </w:rPr>
        <w:t>A green</w:t>
      </w:r>
      <w:r w:rsidR="00332186">
        <w:rPr>
          <w:lang w:val="en-GB" w:bidi="en-GB"/>
        </w:rPr>
        <w:t xml:space="preserve"> lease</w:t>
      </w:r>
      <w:r w:rsidRPr="00BB38DA">
        <w:rPr>
          <w:lang w:val="en-GB" w:bidi="en-GB"/>
        </w:rPr>
        <w:t xml:space="preserve"> contract is an agreement between the landlord and the tenant </w:t>
      </w:r>
      <w:r w:rsidRPr="00BB38DA">
        <w:rPr>
          <w:rFonts w:eastAsia="SimSun" w:cstheme="majorHAnsi"/>
          <w:szCs w:val="24"/>
          <w:lang w:val="en-GB" w:bidi="en-GB"/>
        </w:rPr>
        <w:t>that measures must be taken to maintain or improve the environmental performance of the property.</w:t>
      </w:r>
    </w:p>
    <w:p w14:paraId="40628F24" w14:textId="0765DDE2" w:rsidR="00D87955" w:rsidRPr="006D7BA8" w:rsidRDefault="00D87955" w:rsidP="006D7BA8">
      <w:pPr>
        <w:pStyle w:val="Pa15"/>
        <w:spacing w:after="240"/>
        <w:rPr>
          <w:rFonts w:asciiTheme="minorHAnsi" w:hAnsiTheme="minorHAnsi" w:cstheme="minorHAnsi"/>
          <w:sz w:val="22"/>
          <w:szCs w:val="22"/>
        </w:rPr>
      </w:pPr>
      <w:r w:rsidRPr="00BB38DA">
        <w:rPr>
          <w:rFonts w:asciiTheme="minorHAnsi" w:hAnsiTheme="minorHAnsi" w:cstheme="minorHAnsi"/>
          <w:sz w:val="22"/>
          <w:szCs w:val="22"/>
          <w:lang w:val="en-GB" w:bidi="en-GB"/>
        </w:rPr>
        <w:t xml:space="preserve">property </w:t>
      </w:r>
      <w:r w:rsidR="006D7BA8">
        <w:rPr>
          <w:rFonts w:asciiTheme="minorHAnsi" w:hAnsiTheme="minorHAnsi" w:cstheme="minorHAnsi"/>
          <w:sz w:val="22"/>
          <w:szCs w:val="22"/>
          <w:lang w:val="en-GB" w:bidi="en-GB"/>
        </w:rPr>
        <w:t xml:space="preserve">is </w:t>
      </w:r>
      <w:r w:rsidR="00A46F2C">
        <w:rPr>
          <w:rFonts w:asciiTheme="minorHAnsi" w:hAnsiTheme="minorHAnsi" w:cstheme="minorHAnsi"/>
          <w:sz w:val="22"/>
          <w:szCs w:val="22"/>
          <w:lang w:val="en-GB" w:bidi="en-GB"/>
        </w:rPr>
        <w:t xml:space="preserve">used </w:t>
      </w:r>
      <w:r w:rsidRPr="00BB38DA">
        <w:rPr>
          <w:rFonts w:asciiTheme="minorHAnsi" w:hAnsiTheme="minorHAnsi" w:cstheme="minorHAnsi"/>
          <w:sz w:val="22"/>
          <w:szCs w:val="22"/>
          <w:lang w:val="en-GB" w:bidi="en-GB"/>
        </w:rPr>
        <w:t xml:space="preserve">when the environmental performance relates to both the building and site-related issues, and when discussing the overall environmental performance of a building. </w:t>
      </w:r>
    </w:p>
    <w:p w14:paraId="2BB99EFF" w14:textId="59A40DE1" w:rsidR="00E966BD" w:rsidRPr="00467D6D" w:rsidRDefault="00941E85" w:rsidP="00F0486C">
      <w:pPr>
        <w:rPr>
          <w:rFonts w:cstheme="majorHAnsi"/>
          <w:szCs w:val="24"/>
        </w:rPr>
      </w:pPr>
      <w:r w:rsidRPr="00BB38DA">
        <w:rPr>
          <w:rFonts w:cstheme="majorHAnsi"/>
          <w:szCs w:val="24"/>
          <w:lang w:val="en-GB" w:bidi="en-GB"/>
        </w:rPr>
        <w:t xml:space="preserve">By establishing green </w:t>
      </w:r>
      <w:r w:rsidR="007C6085">
        <w:rPr>
          <w:rFonts w:cstheme="majorHAnsi"/>
          <w:szCs w:val="24"/>
          <w:lang w:val="en-GB" w:bidi="en-GB"/>
        </w:rPr>
        <w:t xml:space="preserve">lease </w:t>
      </w:r>
      <w:r w:rsidRPr="00BB38DA">
        <w:rPr>
          <w:rFonts w:cstheme="majorHAnsi"/>
          <w:szCs w:val="24"/>
          <w:lang w:val="en-GB" w:bidi="en-GB"/>
        </w:rPr>
        <w:t xml:space="preserve">contracts, the landlord and building manager can create partnerships with the tenant. The goal is to further reduce energy use through smart and coordinated measures on both sides, joint commitments to, for example, improve energy efficiency and reduce the negative environmental impact of the building. </w:t>
      </w:r>
    </w:p>
    <w:p w14:paraId="640647C3" w14:textId="311D1608" w:rsidR="00941E85" w:rsidRPr="00467D6D" w:rsidRDefault="00250718" w:rsidP="004D02BD">
      <w:pPr>
        <w:rPr>
          <w:rFonts w:cstheme="majorHAnsi"/>
          <w:szCs w:val="24"/>
        </w:rPr>
      </w:pPr>
      <w:r w:rsidRPr="00BB38DA">
        <w:rPr>
          <w:rFonts w:cstheme="majorHAnsi"/>
          <w:szCs w:val="24"/>
          <w:lang w:val="en-GB" w:bidi="en-GB"/>
        </w:rPr>
        <w:t xml:space="preserve">Some examples of what the contract can result in are reduced energy use, improved waste management, reduced greenhouse gas emissions and reduced peak loads. It may be a good idea to start with a green contract before carrying out expensive energy- and peak load reducing measures. </w:t>
      </w:r>
    </w:p>
    <w:p w14:paraId="382EC953" w14:textId="1536FAF1" w:rsidR="009D5FA5" w:rsidRPr="00467D6D" w:rsidRDefault="00AF0BAD" w:rsidP="004D02BD">
      <w:pPr>
        <w:rPr>
          <w:rFonts w:cstheme="majorHAnsi"/>
          <w:szCs w:val="24"/>
        </w:rPr>
      </w:pPr>
      <w:r w:rsidRPr="00BB38DA">
        <w:rPr>
          <w:rFonts w:cstheme="majorHAnsi"/>
          <w:szCs w:val="24"/>
          <w:lang w:val="en-GB" w:bidi="en-GB"/>
        </w:rPr>
        <w:t>The contract creates a shared ambition and shares responsibility between the parties. Maintaining an already high environmental performance can be a challenge in newly built or newly renovated properties. Important factors in determining the level of ambition in the contract are environmental commitment, the property's conditions and opportunities, willingness to set aside time for collaboration and the opportunity to finance solutions.</w:t>
      </w:r>
      <w:r w:rsidR="009D5FA5">
        <w:rPr>
          <w:rFonts w:cstheme="majorHAnsi"/>
          <w:szCs w:val="24"/>
          <w:lang w:val="en-GB" w:bidi="en-GB"/>
        </w:rPr>
        <w:br w:type="page"/>
      </w:r>
    </w:p>
    <w:p w14:paraId="2062A675" w14:textId="77777777" w:rsidR="00A21221" w:rsidRPr="00467D6D" w:rsidRDefault="00A21221" w:rsidP="004D02BD">
      <w:pPr>
        <w:rPr>
          <w:rFonts w:cstheme="majorHAnsi"/>
          <w:szCs w:val="24"/>
        </w:rPr>
      </w:pPr>
    </w:p>
    <w:p w14:paraId="56246609" w14:textId="10B8D570" w:rsidR="00416D43" w:rsidRPr="00467D6D" w:rsidRDefault="00416D43" w:rsidP="004D02BD">
      <w:pPr>
        <w:rPr>
          <w:rFonts w:cstheme="majorHAnsi"/>
          <w:szCs w:val="24"/>
        </w:rPr>
      </w:pPr>
    </w:p>
    <w:p w14:paraId="64D245E0" w14:textId="77777777" w:rsidR="008F5D97" w:rsidRPr="00467D6D" w:rsidRDefault="008F5D97" w:rsidP="008F5D97">
      <w:pPr>
        <w:spacing w:after="200"/>
        <w:rPr>
          <w:rFonts w:eastAsia="Times New Roman" w:cstheme="majorHAnsi"/>
          <w:i/>
          <w:iCs/>
          <w:color w:val="44546A"/>
          <w:szCs w:val="24"/>
          <w:lang w:eastAsia="sv-SE"/>
        </w:rPr>
      </w:pPr>
    </w:p>
    <w:p w14:paraId="66097DA1" w14:textId="5B9B4A80" w:rsidR="0060495F" w:rsidRPr="00BB38DA" w:rsidRDefault="0018720A" w:rsidP="00A80266">
      <w:pPr>
        <w:pStyle w:val="Rubrik2"/>
        <w:numPr>
          <w:ilvl w:val="0"/>
          <w:numId w:val="2"/>
        </w:numPr>
        <w:jc w:val="left"/>
        <w:rPr>
          <w:lang w:val="sv-SE"/>
        </w:rPr>
      </w:pPr>
      <w:bookmarkStart w:id="1" w:name="_Toc47952402"/>
      <w:r>
        <w:rPr>
          <w:lang w:val="en-GB" w:bidi="en-GB"/>
        </w:rPr>
        <w:t xml:space="preserve">The </w:t>
      </w:r>
      <w:r w:rsidR="003928D3">
        <w:rPr>
          <w:lang w:val="en-GB" w:bidi="en-GB"/>
        </w:rPr>
        <w:t>a</w:t>
      </w:r>
      <w:r w:rsidR="001764C8" w:rsidRPr="00BB38DA">
        <w:rPr>
          <w:lang w:val="en-GB" w:bidi="en-GB"/>
        </w:rPr>
        <w:t>im</w:t>
      </w:r>
      <w:bookmarkEnd w:id="1"/>
    </w:p>
    <w:p w14:paraId="544AA115" w14:textId="1A164613" w:rsidR="00003744" w:rsidRPr="00467D6D" w:rsidRDefault="00D21AA1" w:rsidP="004054DD">
      <w:pPr>
        <w:rPr>
          <w:rFonts w:cstheme="majorHAnsi"/>
        </w:rPr>
      </w:pPr>
      <w:r w:rsidRPr="00BB38DA">
        <w:rPr>
          <w:rFonts w:cstheme="majorHAnsi"/>
          <w:lang w:val="en-GB" w:bidi="en-GB"/>
        </w:rPr>
        <w:t xml:space="preserve">Green lease contracts promote collaboration and unite the parties to set common requirements for more efficient use of resources and energy, which contributes to more sustainable property management. Increased understanding between landlord and tenant strengthens their relationship and contributes to a more active dialogue. Dialogue is one of the key factors in making improvements possible in the property's environmental and energy performance. If the use of energy and other resources is reduced, then costs are also lowered, which can benefit both the landlord and the tenant. </w:t>
      </w:r>
    </w:p>
    <w:p w14:paraId="00F4200A" w14:textId="03D2ED5A" w:rsidR="00612D1C" w:rsidRPr="00467D6D" w:rsidRDefault="00E93DEE" w:rsidP="004054DD">
      <w:pPr>
        <w:rPr>
          <w:rFonts w:cstheme="majorHAnsi"/>
        </w:rPr>
      </w:pPr>
      <w:r w:rsidRPr="00BB38DA">
        <w:rPr>
          <w:rFonts w:cstheme="majorHAnsi"/>
          <w:lang w:val="en-GB" w:bidi="en-GB"/>
        </w:rPr>
        <w:t xml:space="preserve">Together, the parties contribute to information gathering and dissemination of key figures, which increases knowledge of the property's environmental and energy performance. This opens the opportunity to compare environmental and energy performance between different properties. Green lease contracts lead to increased transparency, which benefits genuinely environmentally engaged actors, which helps to increase their attractiveness among existing and new collaborators as well as other stakeholders. </w:t>
      </w:r>
    </w:p>
    <w:p w14:paraId="3606950D" w14:textId="77777777" w:rsidR="001E3040" w:rsidRDefault="00941E85" w:rsidP="00941E85">
      <w:pPr>
        <w:rPr>
          <w:rFonts w:cstheme="majorHAnsi"/>
        </w:rPr>
      </w:pPr>
      <w:r w:rsidRPr="00BB38DA">
        <w:rPr>
          <w:rFonts w:cstheme="majorHAnsi"/>
        </w:rPr>
        <w:t>Improving the environmental and energy performance of buildings provides a proactive competitive advantage as demand for green spaces increases, while reducing risk exposure to higher energy prices. The contracts show that the parties take social responsibility.</w:t>
      </w:r>
    </w:p>
    <w:p w14:paraId="4EECE39C" w14:textId="77777777" w:rsidR="001E3040" w:rsidRPr="001E3040" w:rsidRDefault="001E3040" w:rsidP="001E3040">
      <w:pPr>
        <w:pStyle w:val="Normalwebb"/>
        <w:rPr>
          <w:color w:val="000000"/>
        </w:rPr>
      </w:pPr>
      <w:r w:rsidRPr="001E3040">
        <w:rPr>
          <w:rStyle w:val="Stark"/>
          <w:b w:val="0"/>
          <w:bCs w:val="0"/>
          <w:color w:val="000000"/>
        </w:rPr>
        <w:t>Energy performance.</w:t>
      </w:r>
      <w:r w:rsidRPr="001E3040">
        <w:rPr>
          <w:rStyle w:val="Stark"/>
          <w:color w:val="000000"/>
        </w:rPr>
        <w:t xml:space="preserve"> </w:t>
      </w:r>
      <w:r w:rsidRPr="001E3040">
        <w:rPr>
          <w:color w:val="000000"/>
        </w:rPr>
        <w:t xml:space="preserve">Energy performance is the amount of energy used annually during normal usage of a building. A building with high energy performance has a low energy consumption (amount of energy). </w:t>
      </w:r>
    </w:p>
    <w:p w14:paraId="42E00C57" w14:textId="50E9D7BF" w:rsidR="00586731" w:rsidRPr="00AE29AF" w:rsidRDefault="000D4566" w:rsidP="00941E85">
      <w:pPr>
        <w:rPr>
          <w:rFonts w:cstheme="majorHAnsi"/>
        </w:rPr>
      </w:pPr>
      <w:r>
        <w:rPr>
          <w:rFonts w:cstheme="majorHAnsi"/>
          <w:lang w:val="en-GB" w:bidi="en-GB"/>
        </w:rPr>
        <w:br w:type="page"/>
      </w:r>
    </w:p>
    <w:p w14:paraId="633D9AAC" w14:textId="77777777" w:rsidR="00AE29AF" w:rsidRPr="001E3040" w:rsidRDefault="00AE29AF" w:rsidP="00AE29AF">
      <w:pPr>
        <w:pStyle w:val="Rubrik2"/>
        <w:jc w:val="left"/>
      </w:pPr>
    </w:p>
    <w:p w14:paraId="65F36429" w14:textId="2E7896CA" w:rsidR="00A04AE5" w:rsidRPr="00BB38DA" w:rsidRDefault="00941E85" w:rsidP="00F73A79">
      <w:pPr>
        <w:pStyle w:val="Rubrik2"/>
        <w:numPr>
          <w:ilvl w:val="0"/>
          <w:numId w:val="2"/>
        </w:numPr>
        <w:jc w:val="left"/>
        <w:rPr>
          <w:lang w:val="sv-SE"/>
        </w:rPr>
      </w:pPr>
      <w:r w:rsidRPr="00BB38DA">
        <w:rPr>
          <w:lang w:val="en-GB" w:bidi="en-GB"/>
        </w:rPr>
        <w:t xml:space="preserve"> </w:t>
      </w:r>
      <w:bookmarkStart w:id="2" w:name="_Toc47952403"/>
      <w:r w:rsidR="00102D21">
        <w:rPr>
          <w:lang w:val="en-GB" w:bidi="en-GB"/>
        </w:rPr>
        <w:t>Types of contracts</w:t>
      </w:r>
      <w:bookmarkEnd w:id="2"/>
    </w:p>
    <w:p w14:paraId="576760E5" w14:textId="18247F58" w:rsidR="00384991" w:rsidRPr="00467D6D" w:rsidRDefault="003920BC" w:rsidP="00DB6287">
      <w:pPr>
        <w:jc w:val="left"/>
        <w:rPr>
          <w:rFonts w:cstheme="majorHAnsi"/>
          <w:szCs w:val="24"/>
        </w:rPr>
      </w:pPr>
      <w:r w:rsidRPr="00BB38DA">
        <w:rPr>
          <w:rFonts w:cstheme="majorHAnsi"/>
          <w:szCs w:val="24"/>
          <w:lang w:val="en-GB" w:bidi="en-GB"/>
        </w:rPr>
        <w:t xml:space="preserve">Green lease contracts can be used by both municipal and private actors in premises or residential buildings, where there is a landlord, tenant and some kind of environmental benefit, such as energy saving, waste sorting, reuse or environmental investment where both parties are affected. </w:t>
      </w:r>
    </w:p>
    <w:p w14:paraId="568D5BA9" w14:textId="2A3BF85C" w:rsidR="00EE7A7B" w:rsidRDefault="00884A12" w:rsidP="008F5D97">
      <w:pPr>
        <w:rPr>
          <w:lang w:val="en-GB" w:bidi="en-GB"/>
        </w:rPr>
      </w:pPr>
      <w:r w:rsidRPr="00BB38DA">
        <w:rPr>
          <w:lang w:val="en-GB" w:bidi="en-GB"/>
        </w:rPr>
        <w:t xml:space="preserve">The parties need to consider the operation or activity, rental and contractual forms and other types of conditions that may affect an agreement. </w:t>
      </w:r>
    </w:p>
    <w:p w14:paraId="7E293B78" w14:textId="77777777" w:rsidR="0088747A" w:rsidRDefault="00EE7A7B" w:rsidP="0088747A">
      <w:pPr>
        <w:keepNext/>
      </w:pPr>
      <w:r w:rsidRPr="00BB38DA">
        <w:rPr>
          <w:rFonts w:ascii="Calibri Light" w:eastAsia="Times New Roman" w:hAnsi="Calibri Light" w:cs="Calibri Light"/>
          <w:noProof/>
          <w:color w:val="000000"/>
          <w:lang w:val="en-GB" w:bidi="en-GB"/>
        </w:rPr>
        <w:drawing>
          <wp:inline distT="0" distB="0" distL="0" distR="0" wp14:anchorId="40D58803" wp14:editId="65F2607B">
            <wp:extent cx="5724525" cy="1557232"/>
            <wp:effectExtent l="38100" t="0" r="28575" b="508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3ACFC48" w14:textId="13A3F640" w:rsidR="008F5D97" w:rsidRDefault="0088747A" w:rsidP="0088747A">
      <w:pPr>
        <w:pStyle w:val="Beskrivning"/>
        <w:rPr>
          <w:lang w:val="en-GB" w:bidi="en-GB"/>
        </w:rPr>
      </w:pPr>
      <w:r>
        <w:t xml:space="preserve">Figure </w:t>
      </w:r>
      <w:r w:rsidR="00776D49">
        <w:fldChar w:fldCharType="begin"/>
      </w:r>
      <w:r w:rsidR="00776D49">
        <w:instrText xml:space="preserve"> SEQ Figure \* ARABIC </w:instrText>
      </w:r>
      <w:r w:rsidR="00776D49">
        <w:fldChar w:fldCharType="separate"/>
      </w:r>
      <w:r>
        <w:rPr>
          <w:noProof/>
        </w:rPr>
        <w:t>1</w:t>
      </w:r>
      <w:r w:rsidR="00776D49">
        <w:rPr>
          <w:noProof/>
        </w:rPr>
        <w:fldChar w:fldCharType="end"/>
      </w:r>
      <w:r w:rsidRPr="0052034B">
        <w:t xml:space="preserve"> Intended uses for green contracts</w:t>
      </w:r>
    </w:p>
    <w:p w14:paraId="1918A417" w14:textId="58C4007B" w:rsidR="001F5DD2" w:rsidRPr="001F5DD2" w:rsidRDefault="001F5DD2" w:rsidP="008F5D97">
      <w:pPr>
        <w:rPr>
          <w:lang w:val="en-GB" w:bidi="en-GB"/>
        </w:rPr>
      </w:pPr>
    </w:p>
    <w:p w14:paraId="1AF85857" w14:textId="752A0299" w:rsidR="006E1CD4" w:rsidRPr="00BB38DA" w:rsidRDefault="002E44B9" w:rsidP="00A80266">
      <w:pPr>
        <w:pStyle w:val="Rubrik3"/>
        <w:numPr>
          <w:ilvl w:val="1"/>
          <w:numId w:val="2"/>
        </w:numPr>
        <w:rPr>
          <w:lang w:val="sv-SE"/>
        </w:rPr>
      </w:pPr>
      <w:bookmarkStart w:id="3" w:name="_Toc47952404"/>
      <w:r>
        <w:rPr>
          <w:lang w:val="en-GB" w:bidi="en-GB"/>
        </w:rPr>
        <w:t>property</w:t>
      </w:r>
      <w:r w:rsidR="00735067" w:rsidRPr="00BB38DA">
        <w:rPr>
          <w:lang w:val="en-GB" w:bidi="en-GB"/>
        </w:rPr>
        <w:t>/activity</w:t>
      </w:r>
      <w:bookmarkEnd w:id="3"/>
    </w:p>
    <w:p w14:paraId="7C354819" w14:textId="73B933AA" w:rsidR="001B085B" w:rsidRPr="00467D6D" w:rsidRDefault="00941E85" w:rsidP="000C01E1">
      <w:pPr>
        <w:rPr>
          <w:rFonts w:cstheme="majorHAnsi"/>
          <w:szCs w:val="24"/>
        </w:rPr>
      </w:pPr>
      <w:r w:rsidRPr="000748F5">
        <w:rPr>
          <w:rFonts w:cstheme="majorHAnsi"/>
          <w:szCs w:val="24"/>
          <w:lang w:val="en-GB" w:bidi="en-GB"/>
        </w:rPr>
        <w:t xml:space="preserve">It is important to take into account that conditions vary depending on the activity; for example, schools may easily achieve an educational approach when it comes to behaviour change, but perhaps would have more difficulty in getting into a new structured way of working. An office can set clear rules when it comes to </w:t>
      </w:r>
      <w:r w:rsidR="001220B5" w:rsidRPr="000748F5">
        <w:rPr>
          <w:rFonts w:cstheme="majorHAnsi"/>
          <w:szCs w:val="24"/>
          <w:lang w:val="en-GB" w:bidi="en-GB"/>
        </w:rPr>
        <w:t>structure but</w:t>
      </w:r>
      <w:r w:rsidRPr="000748F5">
        <w:rPr>
          <w:rFonts w:cstheme="majorHAnsi"/>
          <w:szCs w:val="24"/>
          <w:lang w:val="en-GB" w:bidi="en-GB"/>
        </w:rPr>
        <w:t xml:space="preserve"> may not value spending time </w:t>
      </w:r>
      <w:r w:rsidR="00E44674">
        <w:rPr>
          <w:rFonts w:cstheme="majorHAnsi"/>
          <w:szCs w:val="24"/>
          <w:lang w:val="en-GB" w:bidi="en-GB"/>
        </w:rPr>
        <w:t xml:space="preserve">to </w:t>
      </w:r>
      <w:r w:rsidRPr="000748F5">
        <w:rPr>
          <w:rFonts w:cstheme="majorHAnsi"/>
          <w:szCs w:val="24"/>
          <w:lang w:val="en-GB" w:bidi="en-GB"/>
        </w:rPr>
        <w:t>get</w:t>
      </w:r>
      <w:r w:rsidR="00E44674">
        <w:rPr>
          <w:rFonts w:cstheme="majorHAnsi"/>
          <w:szCs w:val="24"/>
          <w:lang w:val="en-GB" w:bidi="en-GB"/>
        </w:rPr>
        <w:t xml:space="preserve"> </w:t>
      </w:r>
      <w:r w:rsidRPr="000748F5">
        <w:rPr>
          <w:rFonts w:cstheme="majorHAnsi"/>
          <w:szCs w:val="24"/>
          <w:lang w:val="en-GB" w:bidi="en-GB"/>
        </w:rPr>
        <w:t>staff involved in the matter. Therefore, it is important to evaluate the situation on a case by case basis.</w:t>
      </w:r>
      <w:r w:rsidR="00E44674">
        <w:rPr>
          <w:rFonts w:cstheme="majorHAnsi"/>
          <w:szCs w:val="24"/>
          <w:lang w:val="en-GB" w:bidi="en-GB"/>
        </w:rPr>
        <w:t xml:space="preserve"> </w:t>
      </w:r>
    </w:p>
    <w:p w14:paraId="56099823" w14:textId="77777777" w:rsidR="00D05B5C" w:rsidRDefault="00A61D96" w:rsidP="00C717FA">
      <w:pPr>
        <w:rPr>
          <w:rFonts w:cstheme="majorHAnsi"/>
          <w:szCs w:val="24"/>
          <w:lang w:val="en-GB" w:bidi="en-GB"/>
        </w:rPr>
      </w:pPr>
      <w:r w:rsidRPr="000748F5">
        <w:rPr>
          <w:rFonts w:cstheme="majorHAnsi"/>
          <w:szCs w:val="24"/>
          <w:lang w:val="en-GB" w:bidi="en-GB"/>
        </w:rPr>
        <w:t xml:space="preserve">Gauging difference between flats and premises may be easier, as organisations usually rent premises with a certain type of activity in mind. When it comes to flats, the landlord usually has contracts with many private individuals who have different conditions when </w:t>
      </w:r>
      <w:r w:rsidR="00E44674" w:rsidRPr="000748F5">
        <w:rPr>
          <w:rFonts w:cstheme="majorHAnsi"/>
          <w:szCs w:val="24"/>
          <w:lang w:val="en-GB" w:bidi="en-GB"/>
        </w:rPr>
        <w:t>it</w:t>
      </w:r>
      <w:r w:rsidRPr="000748F5">
        <w:rPr>
          <w:rFonts w:cstheme="majorHAnsi"/>
          <w:szCs w:val="24"/>
          <w:lang w:val="en-GB" w:bidi="en-GB"/>
        </w:rPr>
        <w:t xml:space="preserve"> comes to getting involved. In such a case, an active tenant association can join as a party. It has proven advantageous if the contracts with tenants are simple in their design. The landlord assumes greater responsibility and the tenant receives a supplementation in their contract regarding waste sorting, </w:t>
      </w:r>
      <w:r w:rsidR="0021458E">
        <w:rPr>
          <w:rFonts w:cstheme="majorHAnsi"/>
          <w:szCs w:val="24"/>
          <w:lang w:val="en-GB" w:bidi="en-GB"/>
        </w:rPr>
        <w:t xml:space="preserve">domestic </w:t>
      </w:r>
      <w:r w:rsidRPr="000748F5">
        <w:rPr>
          <w:rFonts w:cstheme="majorHAnsi"/>
          <w:szCs w:val="24"/>
          <w:lang w:val="en-GB" w:bidi="en-GB"/>
        </w:rPr>
        <w:t xml:space="preserve">hot water consumption, </w:t>
      </w:r>
      <w:r w:rsidR="00E44674" w:rsidRPr="000748F5">
        <w:rPr>
          <w:rFonts w:cstheme="majorHAnsi"/>
          <w:szCs w:val="24"/>
          <w:lang w:val="en-GB" w:bidi="en-GB"/>
        </w:rPr>
        <w:t>transport,</w:t>
      </w:r>
      <w:r w:rsidRPr="000748F5">
        <w:rPr>
          <w:rFonts w:cstheme="majorHAnsi"/>
          <w:szCs w:val="24"/>
          <w:lang w:val="en-GB" w:bidi="en-GB"/>
        </w:rPr>
        <w:t xml:space="preserve"> and/or timed electricity consumption.</w:t>
      </w:r>
    </w:p>
    <w:p w14:paraId="5122011E" w14:textId="7809E966" w:rsidR="00D05B5C" w:rsidRPr="00D05B5C" w:rsidRDefault="00D05B5C" w:rsidP="00D05B5C">
      <w:pPr>
        <w:pStyle w:val="Normalwebb"/>
        <w:rPr>
          <w:color w:val="000000"/>
        </w:rPr>
      </w:pPr>
      <w:r w:rsidRPr="00D05B5C">
        <w:rPr>
          <w:rStyle w:val="Stark"/>
          <w:b w:val="0"/>
          <w:bCs w:val="0"/>
          <w:color w:val="000000"/>
        </w:rPr>
        <w:lastRenderedPageBreak/>
        <w:t>Domestic hot water</w:t>
      </w:r>
      <w:r w:rsidR="005327D5">
        <w:rPr>
          <w:rStyle w:val="Stark"/>
          <w:b w:val="0"/>
          <w:bCs w:val="0"/>
          <w:color w:val="000000"/>
        </w:rPr>
        <w:t xml:space="preserve"> are</w:t>
      </w:r>
      <w:r w:rsidRPr="00D05B5C">
        <w:rPr>
          <w:color w:val="000000"/>
        </w:rPr>
        <w:t xml:space="preserve"> coming from the tap and used for hygiene and other cleaning. Separated from heating water circulating in heating systems. </w:t>
      </w:r>
    </w:p>
    <w:p w14:paraId="7020D0F6" w14:textId="20757B58" w:rsidR="00450F35" w:rsidRDefault="00A61D96" w:rsidP="00C717FA">
      <w:pPr>
        <w:rPr>
          <w:rFonts w:cstheme="majorHAnsi"/>
          <w:szCs w:val="24"/>
          <w:lang w:val="en-GB" w:bidi="en-GB"/>
        </w:rPr>
      </w:pPr>
      <w:r w:rsidRPr="000748F5">
        <w:rPr>
          <w:rFonts w:cstheme="majorHAnsi"/>
          <w:szCs w:val="24"/>
          <w:lang w:val="en-GB" w:bidi="en-GB"/>
        </w:rPr>
        <w:t xml:space="preserve"> </w:t>
      </w:r>
    </w:p>
    <w:p w14:paraId="6698A9D1" w14:textId="41E75D0C" w:rsidR="00EB04A2" w:rsidRPr="00773067" w:rsidRDefault="008A17BF" w:rsidP="000B275C">
      <w:pPr>
        <w:pStyle w:val="Rubrik3"/>
        <w:numPr>
          <w:ilvl w:val="1"/>
          <w:numId w:val="2"/>
        </w:numPr>
        <w:rPr>
          <w:lang w:bidi="en-GB"/>
        </w:rPr>
      </w:pPr>
      <w:bookmarkStart w:id="4" w:name="_Toc47952405"/>
      <w:r w:rsidRPr="00773067">
        <w:rPr>
          <w:lang w:bidi="en-GB"/>
        </w:rPr>
        <w:t>Function</w:t>
      </w:r>
      <w:bookmarkEnd w:id="4"/>
    </w:p>
    <w:p w14:paraId="5D7F344C" w14:textId="7FC38751" w:rsidR="00E45E56" w:rsidRPr="000C01E1" w:rsidRDefault="00EB04A2" w:rsidP="000C01E1">
      <w:pPr>
        <w:ind w:left="360"/>
        <w:rPr>
          <w:rFonts w:cstheme="majorHAnsi"/>
          <w:szCs w:val="24"/>
          <w:lang w:bidi="en-GB"/>
        </w:rPr>
      </w:pPr>
      <w:r w:rsidRPr="000C01E1">
        <w:rPr>
          <w:rFonts w:cstheme="majorHAnsi"/>
          <w:szCs w:val="24"/>
          <w:lang w:bidi="en-GB"/>
        </w:rPr>
        <w:t xml:space="preserve">The contracts can have </w:t>
      </w:r>
      <w:r w:rsidR="0090738D" w:rsidRPr="000C01E1">
        <w:rPr>
          <w:rFonts w:cstheme="majorHAnsi"/>
          <w:szCs w:val="24"/>
          <w:lang w:bidi="en-GB"/>
        </w:rPr>
        <w:t>different</w:t>
      </w:r>
      <w:r w:rsidRPr="000C01E1">
        <w:rPr>
          <w:rFonts w:cstheme="majorHAnsi"/>
          <w:szCs w:val="24"/>
          <w:lang w:bidi="en-GB"/>
        </w:rPr>
        <w:t xml:space="preserve"> </w:t>
      </w:r>
      <w:r w:rsidR="008A17BF" w:rsidRPr="000C01E1">
        <w:rPr>
          <w:rFonts w:cstheme="majorHAnsi"/>
          <w:szCs w:val="24"/>
          <w:lang w:bidi="en-GB"/>
        </w:rPr>
        <w:t>types of functions</w:t>
      </w:r>
      <w:r w:rsidR="00EC5A60" w:rsidRPr="000C01E1">
        <w:rPr>
          <w:rFonts w:cstheme="majorHAnsi"/>
          <w:szCs w:val="24"/>
          <w:lang w:bidi="en-GB"/>
        </w:rPr>
        <w:t xml:space="preserve">, the most common is </w:t>
      </w:r>
      <w:r w:rsidR="0090738D" w:rsidRPr="000C01E1">
        <w:rPr>
          <w:rFonts w:cstheme="majorHAnsi"/>
          <w:szCs w:val="24"/>
          <w:lang w:bidi="en-GB"/>
        </w:rPr>
        <w:t>financial.</w:t>
      </w:r>
      <w:r w:rsidR="0003530E" w:rsidRPr="000C01E1">
        <w:rPr>
          <w:rFonts w:cstheme="majorHAnsi"/>
          <w:szCs w:val="24"/>
          <w:lang w:bidi="en-GB"/>
        </w:rPr>
        <w:t xml:space="preserve"> But </w:t>
      </w:r>
      <w:r w:rsidR="003165F5" w:rsidRPr="000C01E1">
        <w:rPr>
          <w:rFonts w:cstheme="majorHAnsi"/>
          <w:szCs w:val="24"/>
          <w:lang w:bidi="en-GB"/>
        </w:rPr>
        <w:t xml:space="preserve">you can also aim to </w:t>
      </w:r>
      <w:r w:rsidR="00D34F5C" w:rsidRPr="000C01E1">
        <w:rPr>
          <w:rFonts w:cstheme="majorHAnsi"/>
          <w:szCs w:val="24"/>
          <w:lang w:bidi="en-GB"/>
        </w:rPr>
        <w:t>increase</w:t>
      </w:r>
      <w:r w:rsidR="00D47386" w:rsidRPr="000C01E1">
        <w:rPr>
          <w:rFonts w:cstheme="majorHAnsi"/>
          <w:szCs w:val="24"/>
          <w:lang w:bidi="en-GB"/>
        </w:rPr>
        <w:t xml:space="preserve"> the </w:t>
      </w:r>
      <w:r w:rsidR="00D34F5C" w:rsidRPr="000C01E1">
        <w:rPr>
          <w:rFonts w:cstheme="majorHAnsi"/>
          <w:szCs w:val="24"/>
          <w:lang w:bidi="en-GB"/>
        </w:rPr>
        <w:t>knowledge</w:t>
      </w:r>
      <w:r w:rsidR="00D47386" w:rsidRPr="000C01E1">
        <w:rPr>
          <w:rFonts w:cstheme="majorHAnsi"/>
          <w:szCs w:val="24"/>
          <w:lang w:bidi="en-GB"/>
        </w:rPr>
        <w:t xml:space="preserve"> and </w:t>
      </w:r>
      <w:r w:rsidR="00D34F5C" w:rsidRPr="000C01E1">
        <w:rPr>
          <w:rFonts w:cstheme="majorHAnsi"/>
          <w:szCs w:val="24"/>
          <w:lang w:bidi="en-GB"/>
        </w:rPr>
        <w:t>awareness</w:t>
      </w:r>
      <w:r w:rsidR="00D47386" w:rsidRPr="000C01E1">
        <w:rPr>
          <w:rFonts w:cstheme="majorHAnsi"/>
          <w:szCs w:val="24"/>
          <w:lang w:bidi="en-GB"/>
        </w:rPr>
        <w:t xml:space="preserve"> </w:t>
      </w:r>
      <w:r w:rsidR="00FF41E0" w:rsidRPr="000C01E1">
        <w:rPr>
          <w:rFonts w:cstheme="majorHAnsi"/>
          <w:szCs w:val="24"/>
          <w:lang w:bidi="en-GB"/>
        </w:rPr>
        <w:t>which</w:t>
      </w:r>
      <w:r w:rsidR="009E22DD" w:rsidRPr="000C01E1">
        <w:rPr>
          <w:rFonts w:cstheme="majorHAnsi"/>
          <w:szCs w:val="24"/>
          <w:lang w:bidi="en-GB"/>
        </w:rPr>
        <w:t xml:space="preserve"> can be </w:t>
      </w:r>
      <w:r w:rsidR="00D34F5C" w:rsidRPr="000C01E1">
        <w:rPr>
          <w:rFonts w:cstheme="majorHAnsi"/>
          <w:szCs w:val="24"/>
          <w:lang w:bidi="en-GB"/>
        </w:rPr>
        <w:t>equally</w:t>
      </w:r>
      <w:r w:rsidR="009E22DD" w:rsidRPr="000C01E1">
        <w:rPr>
          <w:rFonts w:cstheme="majorHAnsi"/>
          <w:szCs w:val="24"/>
          <w:lang w:bidi="en-GB"/>
        </w:rPr>
        <w:t xml:space="preserve"> </w:t>
      </w:r>
      <w:r w:rsidR="00D34F5C" w:rsidRPr="000C01E1">
        <w:rPr>
          <w:rFonts w:cstheme="majorHAnsi"/>
          <w:szCs w:val="24"/>
          <w:lang w:bidi="en-GB"/>
        </w:rPr>
        <w:t>inspiring</w:t>
      </w:r>
      <w:r w:rsidR="009E22DD" w:rsidRPr="000C01E1">
        <w:rPr>
          <w:rFonts w:cstheme="majorHAnsi"/>
          <w:szCs w:val="24"/>
          <w:lang w:bidi="en-GB"/>
        </w:rPr>
        <w:t xml:space="preserve"> and </w:t>
      </w:r>
      <w:r w:rsidR="00D34F5C" w:rsidRPr="000C01E1">
        <w:rPr>
          <w:rFonts w:cstheme="majorHAnsi"/>
          <w:szCs w:val="24"/>
          <w:lang w:bidi="en-GB"/>
        </w:rPr>
        <w:t>lead</w:t>
      </w:r>
      <w:r w:rsidR="009E22DD" w:rsidRPr="000C01E1">
        <w:rPr>
          <w:rFonts w:cstheme="majorHAnsi"/>
          <w:szCs w:val="24"/>
          <w:lang w:bidi="en-GB"/>
        </w:rPr>
        <w:t xml:space="preserve"> to grate energy and </w:t>
      </w:r>
      <w:r w:rsidR="00D34F5C" w:rsidRPr="000C01E1">
        <w:rPr>
          <w:rFonts w:cstheme="majorHAnsi"/>
          <w:szCs w:val="24"/>
          <w:lang w:bidi="en-GB"/>
        </w:rPr>
        <w:t xml:space="preserve">resource </w:t>
      </w:r>
      <w:r w:rsidR="009E22DD" w:rsidRPr="000C01E1">
        <w:rPr>
          <w:rFonts w:cstheme="majorHAnsi"/>
          <w:szCs w:val="24"/>
          <w:lang w:bidi="en-GB"/>
        </w:rPr>
        <w:t>savings</w:t>
      </w:r>
      <w:r w:rsidR="00D34F5C" w:rsidRPr="000C01E1">
        <w:rPr>
          <w:rFonts w:cstheme="majorHAnsi"/>
          <w:szCs w:val="24"/>
          <w:lang w:bidi="en-GB"/>
        </w:rPr>
        <w:t>.</w:t>
      </w:r>
      <w:r w:rsidR="008A17BF" w:rsidRPr="000C01E1">
        <w:rPr>
          <w:rFonts w:cstheme="majorHAnsi"/>
          <w:szCs w:val="24"/>
          <w:lang w:bidi="en-GB"/>
        </w:rPr>
        <w:t xml:space="preserve"> </w:t>
      </w:r>
    </w:p>
    <w:p w14:paraId="2FFBA638" w14:textId="558AA1A6" w:rsidR="000B275C" w:rsidRDefault="00450F35" w:rsidP="000B275C">
      <w:pPr>
        <w:pStyle w:val="Rubrik3"/>
        <w:numPr>
          <w:ilvl w:val="1"/>
          <w:numId w:val="2"/>
        </w:numPr>
        <w:rPr>
          <w:lang w:bidi="en-GB"/>
        </w:rPr>
      </w:pPr>
      <w:bookmarkStart w:id="5" w:name="_Toc47952406"/>
      <w:r w:rsidRPr="00D34F5C">
        <w:rPr>
          <w:lang w:bidi="en-GB"/>
        </w:rPr>
        <w:t>Areas</w:t>
      </w:r>
      <w:bookmarkEnd w:id="5"/>
    </w:p>
    <w:p w14:paraId="27DC71FD" w14:textId="77777777" w:rsidR="000C01E1" w:rsidRDefault="00692F6C" w:rsidP="000C01E1">
      <w:pPr>
        <w:rPr>
          <w:rFonts w:cstheme="majorHAnsi"/>
          <w:szCs w:val="24"/>
          <w:lang w:bidi="en-GB"/>
        </w:rPr>
      </w:pPr>
      <w:r w:rsidRPr="000C01E1">
        <w:rPr>
          <w:rFonts w:cstheme="majorHAnsi"/>
          <w:szCs w:val="24"/>
          <w:lang w:bidi="en-GB"/>
        </w:rPr>
        <w:t xml:space="preserve">Green </w:t>
      </w:r>
      <w:r w:rsidR="00450F35" w:rsidRPr="000C01E1">
        <w:rPr>
          <w:rFonts w:cstheme="majorHAnsi"/>
          <w:szCs w:val="24"/>
          <w:lang w:bidi="en-GB"/>
        </w:rPr>
        <w:t xml:space="preserve">lease contracts </w:t>
      </w:r>
      <w:r w:rsidRPr="000C01E1">
        <w:rPr>
          <w:rFonts w:cstheme="majorHAnsi"/>
          <w:szCs w:val="24"/>
          <w:lang w:bidi="en-GB"/>
        </w:rPr>
        <w:t>c</w:t>
      </w:r>
      <w:r w:rsidR="00450F35" w:rsidRPr="000C01E1">
        <w:rPr>
          <w:rFonts w:cstheme="majorHAnsi"/>
          <w:szCs w:val="24"/>
          <w:lang w:bidi="en-GB"/>
        </w:rPr>
        <w:t xml:space="preserve">an </w:t>
      </w:r>
      <w:r w:rsidR="00572389" w:rsidRPr="000C01E1">
        <w:rPr>
          <w:rFonts w:cstheme="majorHAnsi"/>
          <w:szCs w:val="24"/>
          <w:lang w:bidi="en-GB"/>
        </w:rPr>
        <w:t>include</w:t>
      </w:r>
      <w:r w:rsidRPr="000C01E1">
        <w:rPr>
          <w:rFonts w:cstheme="majorHAnsi"/>
          <w:szCs w:val="24"/>
          <w:lang w:bidi="en-GB"/>
        </w:rPr>
        <w:t xml:space="preserve"> a lot more</w:t>
      </w:r>
      <w:r w:rsidR="00450F35" w:rsidRPr="000C01E1">
        <w:rPr>
          <w:rFonts w:cstheme="majorHAnsi"/>
          <w:szCs w:val="24"/>
          <w:lang w:bidi="en-GB"/>
        </w:rPr>
        <w:t xml:space="preserve"> </w:t>
      </w:r>
      <w:r w:rsidR="0018215A" w:rsidRPr="000C01E1">
        <w:rPr>
          <w:rFonts w:cstheme="majorHAnsi"/>
          <w:szCs w:val="24"/>
          <w:lang w:bidi="en-GB"/>
        </w:rPr>
        <w:t xml:space="preserve">then </w:t>
      </w:r>
      <w:r w:rsidR="00572389" w:rsidRPr="000C01E1">
        <w:rPr>
          <w:rFonts w:cstheme="majorHAnsi"/>
          <w:szCs w:val="24"/>
          <w:lang w:bidi="en-GB"/>
        </w:rPr>
        <w:t>energy</w:t>
      </w:r>
      <w:r w:rsidR="00450F35" w:rsidRPr="000C01E1">
        <w:rPr>
          <w:rFonts w:cstheme="majorHAnsi"/>
          <w:szCs w:val="24"/>
          <w:lang w:bidi="en-GB"/>
        </w:rPr>
        <w:t xml:space="preserve"> </w:t>
      </w:r>
      <w:r w:rsidRPr="000C01E1">
        <w:rPr>
          <w:rFonts w:cstheme="majorHAnsi"/>
          <w:szCs w:val="24"/>
          <w:lang w:bidi="en-GB"/>
        </w:rPr>
        <w:t>for</w:t>
      </w:r>
      <w:r w:rsidR="00450F35" w:rsidRPr="000C01E1">
        <w:rPr>
          <w:rFonts w:cstheme="majorHAnsi"/>
          <w:szCs w:val="24"/>
          <w:lang w:bidi="en-GB"/>
        </w:rPr>
        <w:t xml:space="preserve"> </w:t>
      </w:r>
      <w:r w:rsidR="00572389" w:rsidRPr="000C01E1">
        <w:rPr>
          <w:rFonts w:cstheme="majorHAnsi"/>
          <w:szCs w:val="24"/>
          <w:lang w:bidi="en-GB"/>
        </w:rPr>
        <w:t>example</w:t>
      </w:r>
      <w:r w:rsidR="00334A38" w:rsidRPr="000C01E1">
        <w:rPr>
          <w:rFonts w:cstheme="majorHAnsi"/>
          <w:szCs w:val="24"/>
          <w:lang w:bidi="en-GB"/>
        </w:rPr>
        <w:t xml:space="preserve"> </w:t>
      </w:r>
      <w:r w:rsidR="00572389" w:rsidRPr="000C01E1">
        <w:rPr>
          <w:rFonts w:cstheme="majorHAnsi"/>
          <w:szCs w:val="24"/>
          <w:lang w:bidi="en-GB"/>
        </w:rPr>
        <w:t>Education</w:t>
      </w:r>
      <w:r w:rsidR="00EE275D" w:rsidRPr="000C01E1">
        <w:rPr>
          <w:rFonts w:cstheme="majorHAnsi"/>
          <w:szCs w:val="24"/>
          <w:lang w:bidi="en-GB"/>
        </w:rPr>
        <w:t xml:space="preserve">, </w:t>
      </w:r>
      <w:r w:rsidR="00572389" w:rsidRPr="000C01E1">
        <w:rPr>
          <w:rFonts w:cstheme="majorHAnsi"/>
          <w:szCs w:val="24"/>
          <w:lang w:bidi="en-GB"/>
        </w:rPr>
        <w:t>resource</w:t>
      </w:r>
      <w:r w:rsidR="00EE275D" w:rsidRPr="000C01E1">
        <w:rPr>
          <w:rFonts w:cstheme="majorHAnsi"/>
          <w:szCs w:val="24"/>
          <w:lang w:bidi="en-GB"/>
        </w:rPr>
        <w:t xml:space="preserve"> use, </w:t>
      </w:r>
      <w:r w:rsidR="00572389" w:rsidRPr="000C01E1">
        <w:rPr>
          <w:rFonts w:cstheme="majorHAnsi"/>
          <w:szCs w:val="24"/>
          <w:lang w:bidi="en-GB"/>
        </w:rPr>
        <w:t>waste</w:t>
      </w:r>
      <w:r w:rsidR="00EE275D" w:rsidRPr="000C01E1">
        <w:rPr>
          <w:rFonts w:cstheme="majorHAnsi"/>
          <w:szCs w:val="24"/>
          <w:lang w:bidi="en-GB"/>
        </w:rPr>
        <w:t xml:space="preserve"> </w:t>
      </w:r>
      <w:r w:rsidR="00572389" w:rsidRPr="000C01E1">
        <w:rPr>
          <w:rFonts w:cstheme="majorHAnsi"/>
          <w:szCs w:val="24"/>
          <w:lang w:bidi="en-GB"/>
        </w:rPr>
        <w:t>management</w:t>
      </w:r>
      <w:r w:rsidR="00EE275D" w:rsidRPr="000C01E1">
        <w:rPr>
          <w:rFonts w:cstheme="majorHAnsi"/>
          <w:szCs w:val="24"/>
          <w:lang w:bidi="en-GB"/>
        </w:rPr>
        <w:t xml:space="preserve"> and</w:t>
      </w:r>
      <w:r w:rsidR="00D34F5C" w:rsidRPr="000C01E1">
        <w:rPr>
          <w:rFonts w:cstheme="majorHAnsi"/>
          <w:szCs w:val="24"/>
          <w:lang w:bidi="en-GB"/>
        </w:rPr>
        <w:t xml:space="preserve"> environmental</w:t>
      </w:r>
      <w:r w:rsidR="0018215A" w:rsidRPr="000C01E1">
        <w:rPr>
          <w:rFonts w:cstheme="majorHAnsi"/>
          <w:szCs w:val="24"/>
          <w:lang w:bidi="en-GB"/>
        </w:rPr>
        <w:t xml:space="preserve"> </w:t>
      </w:r>
      <w:r w:rsidR="00572389" w:rsidRPr="000C01E1">
        <w:rPr>
          <w:rFonts w:cstheme="majorHAnsi"/>
          <w:szCs w:val="24"/>
          <w:lang w:bidi="en-GB"/>
        </w:rPr>
        <w:t>behavior.</w:t>
      </w:r>
    </w:p>
    <w:p w14:paraId="28951D9B" w14:textId="2B472852" w:rsidR="00E67361" w:rsidRPr="000C01E1" w:rsidRDefault="00E13631" w:rsidP="000C01E1">
      <w:pPr>
        <w:rPr>
          <w:rFonts w:cstheme="majorHAnsi"/>
          <w:szCs w:val="24"/>
          <w:lang w:bidi="en-GB"/>
        </w:rPr>
      </w:pPr>
      <w:r w:rsidRPr="000C01E1">
        <w:rPr>
          <w:rFonts w:cstheme="majorHAnsi"/>
          <w:szCs w:val="24"/>
        </w:rPr>
        <w:t>C</w:t>
      </w:r>
      <w:r w:rsidR="00776C55" w:rsidRPr="000C01E1">
        <w:rPr>
          <w:rFonts w:cstheme="majorHAnsi"/>
          <w:szCs w:val="24"/>
        </w:rPr>
        <w:t>ombined with staff training</w:t>
      </w:r>
      <w:r w:rsidRPr="000C01E1">
        <w:rPr>
          <w:rFonts w:cstheme="majorHAnsi"/>
          <w:szCs w:val="24"/>
        </w:rPr>
        <w:t xml:space="preserve"> the contract get</w:t>
      </w:r>
      <w:r w:rsidR="00FB0CF3" w:rsidRPr="000C01E1">
        <w:rPr>
          <w:rFonts w:cstheme="majorHAnsi"/>
          <w:szCs w:val="24"/>
        </w:rPr>
        <w:t xml:space="preserve"> a</w:t>
      </w:r>
      <w:r w:rsidR="00EE5690" w:rsidRPr="000C01E1">
        <w:rPr>
          <w:rFonts w:cstheme="majorHAnsi"/>
          <w:szCs w:val="24"/>
        </w:rPr>
        <w:t xml:space="preserve"> stronger </w:t>
      </w:r>
      <w:r w:rsidR="00FB0CF3" w:rsidRPr="000C01E1">
        <w:rPr>
          <w:rFonts w:cstheme="majorHAnsi"/>
          <w:szCs w:val="24"/>
        </w:rPr>
        <w:t>impact</w:t>
      </w:r>
      <w:r w:rsidR="00776C55" w:rsidRPr="000C01E1">
        <w:rPr>
          <w:rFonts w:cstheme="majorHAnsi"/>
          <w:szCs w:val="24"/>
        </w:rPr>
        <w:t>. It provides added value that knowledge about how energy and resource use can be reduced is disseminated outside the property and into the surrounding community. Schools and preschools can easily combine energy knowledge within their teaching and can use the contracts as a basis to engage staff and parents.</w:t>
      </w:r>
    </w:p>
    <w:p w14:paraId="63766C8A" w14:textId="08E2712B" w:rsidR="000B275C" w:rsidRDefault="00450F35" w:rsidP="000B275C">
      <w:pPr>
        <w:pStyle w:val="Rubrik3"/>
        <w:numPr>
          <w:ilvl w:val="1"/>
          <w:numId w:val="2"/>
        </w:numPr>
        <w:rPr>
          <w:lang w:bidi="en-GB"/>
        </w:rPr>
      </w:pPr>
      <w:bookmarkStart w:id="6" w:name="_Toc47952407"/>
      <w:r w:rsidRPr="001B2DED">
        <w:rPr>
          <w:lang w:bidi="en-GB"/>
        </w:rPr>
        <w:t>Energy /effect</w:t>
      </w:r>
      <w:bookmarkEnd w:id="6"/>
    </w:p>
    <w:p w14:paraId="243A948C" w14:textId="3A70F7B5" w:rsidR="00E67361" w:rsidRPr="000C01E1" w:rsidRDefault="00D73E9A" w:rsidP="000C01E1">
      <w:pPr>
        <w:rPr>
          <w:rFonts w:cstheme="majorHAnsi"/>
          <w:szCs w:val="24"/>
          <w:lang w:bidi="en-GB"/>
        </w:rPr>
      </w:pPr>
      <w:r w:rsidRPr="000B275C">
        <w:rPr>
          <w:rFonts w:cstheme="majorHAnsi"/>
          <w:szCs w:val="24"/>
          <w:lang w:bidi="en-GB"/>
        </w:rPr>
        <w:t>W</w:t>
      </w:r>
      <w:r w:rsidR="00572389" w:rsidRPr="000B275C">
        <w:rPr>
          <w:rFonts w:cstheme="majorHAnsi"/>
          <w:szCs w:val="24"/>
          <w:lang w:bidi="en-GB"/>
        </w:rPr>
        <w:t>hen it com</w:t>
      </w:r>
      <w:r w:rsidR="00981E6D" w:rsidRPr="000B275C">
        <w:rPr>
          <w:rFonts w:cstheme="majorHAnsi"/>
          <w:szCs w:val="24"/>
          <w:lang w:bidi="en-GB"/>
        </w:rPr>
        <w:t>e</w:t>
      </w:r>
      <w:r w:rsidR="00572389" w:rsidRPr="000B275C">
        <w:rPr>
          <w:rFonts w:cstheme="majorHAnsi"/>
          <w:szCs w:val="24"/>
          <w:lang w:bidi="en-GB"/>
        </w:rPr>
        <w:t>s to</w:t>
      </w:r>
      <w:r w:rsidR="00981E6D" w:rsidRPr="000B275C">
        <w:rPr>
          <w:rFonts w:cstheme="majorHAnsi"/>
          <w:szCs w:val="24"/>
          <w:lang w:bidi="en-GB"/>
        </w:rPr>
        <w:t xml:space="preserve"> </w:t>
      </w:r>
      <w:r w:rsidR="00F05B1C" w:rsidRPr="000B275C">
        <w:rPr>
          <w:rFonts w:cstheme="majorHAnsi"/>
          <w:szCs w:val="24"/>
          <w:lang w:bidi="en-GB"/>
        </w:rPr>
        <w:t xml:space="preserve">saving </w:t>
      </w:r>
      <w:r w:rsidR="007D4C9B" w:rsidRPr="000B275C">
        <w:rPr>
          <w:rFonts w:cstheme="majorHAnsi"/>
          <w:szCs w:val="24"/>
          <w:lang w:bidi="en-GB"/>
        </w:rPr>
        <w:t>energy</w:t>
      </w:r>
      <w:r w:rsidR="00572389" w:rsidRPr="000B275C">
        <w:rPr>
          <w:rFonts w:cstheme="majorHAnsi"/>
          <w:szCs w:val="24"/>
          <w:lang w:bidi="en-GB"/>
        </w:rPr>
        <w:t xml:space="preserve"> is</w:t>
      </w:r>
      <w:r w:rsidR="00F05B1C" w:rsidRPr="000B275C">
        <w:rPr>
          <w:rFonts w:cstheme="majorHAnsi"/>
          <w:szCs w:val="24"/>
          <w:lang w:bidi="en-GB"/>
        </w:rPr>
        <w:t xml:space="preserve"> important to </w:t>
      </w:r>
      <w:r w:rsidR="00981E6D" w:rsidRPr="000B275C">
        <w:rPr>
          <w:rFonts w:cstheme="majorHAnsi"/>
          <w:szCs w:val="24"/>
          <w:lang w:bidi="en-GB"/>
        </w:rPr>
        <w:t xml:space="preserve">take both </w:t>
      </w:r>
      <w:r w:rsidR="000B3DF0" w:rsidRPr="000B275C">
        <w:rPr>
          <w:rFonts w:cstheme="majorHAnsi"/>
          <w:szCs w:val="24"/>
          <w:lang w:bidi="en-GB"/>
        </w:rPr>
        <w:t xml:space="preserve">effect and </w:t>
      </w:r>
      <w:r w:rsidR="00C4613F" w:rsidRPr="000B275C">
        <w:rPr>
          <w:rFonts w:cstheme="majorHAnsi"/>
          <w:szCs w:val="24"/>
          <w:lang w:bidi="en-GB"/>
        </w:rPr>
        <w:t>energy</w:t>
      </w:r>
      <w:r w:rsidR="00BE68BF" w:rsidRPr="000B275C">
        <w:rPr>
          <w:rFonts w:cstheme="majorHAnsi"/>
          <w:szCs w:val="24"/>
          <w:lang w:bidi="en-GB"/>
        </w:rPr>
        <w:t xml:space="preserve"> use</w:t>
      </w:r>
      <w:r w:rsidR="000B3DF0" w:rsidRPr="000B275C">
        <w:rPr>
          <w:rFonts w:cstheme="majorHAnsi"/>
          <w:szCs w:val="24"/>
          <w:lang w:bidi="en-GB"/>
        </w:rPr>
        <w:t xml:space="preserve"> </w:t>
      </w:r>
      <w:r w:rsidR="00981E6D" w:rsidRPr="000B275C">
        <w:rPr>
          <w:rFonts w:cstheme="majorHAnsi"/>
          <w:szCs w:val="24"/>
          <w:lang w:bidi="en-GB"/>
        </w:rPr>
        <w:t>under consideration</w:t>
      </w:r>
      <w:r w:rsidR="000B3DF0" w:rsidRPr="000B275C">
        <w:rPr>
          <w:rFonts w:cstheme="majorHAnsi"/>
          <w:szCs w:val="24"/>
          <w:lang w:bidi="en-GB"/>
        </w:rPr>
        <w:t>.</w:t>
      </w:r>
      <w:r w:rsidR="00C707BE" w:rsidRPr="000B275C">
        <w:rPr>
          <w:rFonts w:cstheme="majorHAnsi"/>
          <w:szCs w:val="24"/>
          <w:lang w:bidi="en-GB"/>
        </w:rPr>
        <w:t xml:space="preserve"> You </w:t>
      </w:r>
      <w:r w:rsidR="00366A68" w:rsidRPr="000B275C">
        <w:rPr>
          <w:rFonts w:cstheme="majorHAnsi"/>
          <w:szCs w:val="24"/>
          <w:lang w:bidi="en-GB"/>
        </w:rPr>
        <w:t>c</w:t>
      </w:r>
      <w:r w:rsidR="00C707BE" w:rsidRPr="000B275C">
        <w:rPr>
          <w:rFonts w:cstheme="majorHAnsi"/>
          <w:szCs w:val="24"/>
          <w:lang w:bidi="en-GB"/>
        </w:rPr>
        <w:t xml:space="preserve">an often save </w:t>
      </w:r>
      <w:r w:rsidR="00366A68" w:rsidRPr="000B275C">
        <w:rPr>
          <w:rFonts w:cstheme="majorHAnsi"/>
          <w:szCs w:val="24"/>
          <w:lang w:bidi="en-GB"/>
        </w:rPr>
        <w:t xml:space="preserve">money if you are able to lower the </w:t>
      </w:r>
      <w:r w:rsidR="00C52DA8" w:rsidRPr="000B275C">
        <w:rPr>
          <w:rFonts w:cstheme="majorHAnsi"/>
          <w:szCs w:val="24"/>
          <w:lang w:bidi="en-GB"/>
        </w:rPr>
        <w:t>power load</w:t>
      </w:r>
      <w:r w:rsidR="00C4613F" w:rsidRPr="000B275C">
        <w:rPr>
          <w:rFonts w:cstheme="majorHAnsi"/>
          <w:szCs w:val="24"/>
          <w:lang w:bidi="en-GB"/>
        </w:rPr>
        <w:t>,</w:t>
      </w:r>
      <w:r w:rsidR="00366A68" w:rsidRPr="000B275C">
        <w:rPr>
          <w:rFonts w:cstheme="majorHAnsi"/>
          <w:szCs w:val="24"/>
          <w:lang w:bidi="en-GB"/>
        </w:rPr>
        <w:t xml:space="preserve"> this </w:t>
      </w:r>
      <w:r w:rsidR="00C52DA8" w:rsidRPr="000B275C">
        <w:rPr>
          <w:rFonts w:cstheme="majorHAnsi"/>
          <w:szCs w:val="24"/>
          <w:lang w:bidi="en-GB"/>
        </w:rPr>
        <w:t>can be</w:t>
      </w:r>
      <w:r w:rsidR="00366A68" w:rsidRPr="000B275C">
        <w:rPr>
          <w:rFonts w:cstheme="majorHAnsi"/>
          <w:szCs w:val="24"/>
          <w:lang w:bidi="en-GB"/>
        </w:rPr>
        <w:t xml:space="preserve"> done </w:t>
      </w:r>
      <w:r w:rsidR="00C6737A" w:rsidRPr="000B275C">
        <w:rPr>
          <w:rFonts w:cstheme="majorHAnsi"/>
          <w:szCs w:val="24"/>
          <w:lang w:bidi="en-GB"/>
        </w:rPr>
        <w:t xml:space="preserve">if you </w:t>
      </w:r>
      <w:r w:rsidR="00C4613F" w:rsidRPr="000B275C">
        <w:rPr>
          <w:rFonts w:cstheme="majorHAnsi"/>
          <w:szCs w:val="24"/>
          <w:lang w:bidi="en-GB"/>
        </w:rPr>
        <w:t>spread</w:t>
      </w:r>
      <w:r w:rsidR="00C6737A" w:rsidRPr="000B275C">
        <w:rPr>
          <w:rFonts w:cstheme="majorHAnsi"/>
          <w:szCs w:val="24"/>
          <w:lang w:bidi="en-GB"/>
        </w:rPr>
        <w:t xml:space="preserve"> out </w:t>
      </w:r>
      <w:r w:rsidR="00C4613F" w:rsidRPr="000B275C">
        <w:rPr>
          <w:rFonts w:cstheme="majorHAnsi"/>
          <w:szCs w:val="24"/>
          <w:lang w:bidi="en-GB"/>
        </w:rPr>
        <w:t xml:space="preserve">the energy use more evenly </w:t>
      </w:r>
      <w:r w:rsidR="007F0BE1" w:rsidRPr="000B275C">
        <w:rPr>
          <w:rFonts w:cstheme="majorHAnsi"/>
          <w:szCs w:val="24"/>
          <w:lang w:bidi="en-GB"/>
        </w:rPr>
        <w:t>thru</w:t>
      </w:r>
      <w:r w:rsidR="00C4613F" w:rsidRPr="000B275C">
        <w:rPr>
          <w:rFonts w:cstheme="majorHAnsi"/>
          <w:szCs w:val="24"/>
          <w:lang w:bidi="en-GB"/>
        </w:rPr>
        <w:t xml:space="preserve"> </w:t>
      </w:r>
      <w:r w:rsidR="007F0BE1" w:rsidRPr="000B275C">
        <w:rPr>
          <w:rFonts w:cstheme="majorHAnsi"/>
          <w:szCs w:val="24"/>
          <w:lang w:bidi="en-GB"/>
        </w:rPr>
        <w:t>the day.</w:t>
      </w:r>
      <w:r w:rsidR="00C6737A" w:rsidRPr="000B275C">
        <w:rPr>
          <w:rFonts w:cstheme="majorHAnsi"/>
          <w:szCs w:val="24"/>
          <w:lang w:bidi="en-GB"/>
        </w:rPr>
        <w:t xml:space="preserve"> </w:t>
      </w:r>
      <w:r w:rsidR="00534DCF" w:rsidRPr="000B275C">
        <w:rPr>
          <w:rFonts w:cstheme="majorHAnsi"/>
          <w:szCs w:val="24"/>
          <w:lang w:bidi="en-GB"/>
        </w:rPr>
        <w:t>With</w:t>
      </w:r>
      <w:r w:rsidR="00365F57" w:rsidRPr="000B275C">
        <w:rPr>
          <w:rFonts w:cstheme="majorHAnsi"/>
          <w:szCs w:val="24"/>
          <w:lang w:bidi="en-GB"/>
        </w:rPr>
        <w:t xml:space="preserve"> a contract </w:t>
      </w:r>
      <w:r w:rsidR="007A0663" w:rsidRPr="000B275C">
        <w:rPr>
          <w:rFonts w:cstheme="majorHAnsi"/>
          <w:szCs w:val="24"/>
          <w:lang w:bidi="en-GB"/>
        </w:rPr>
        <w:t xml:space="preserve">it is </w:t>
      </w:r>
      <w:r w:rsidR="00365F57" w:rsidRPr="000B275C">
        <w:rPr>
          <w:rFonts w:cstheme="majorHAnsi"/>
          <w:szCs w:val="24"/>
          <w:lang w:bidi="en-GB"/>
        </w:rPr>
        <w:t>easier to regulate this.</w:t>
      </w:r>
    </w:p>
    <w:p w14:paraId="0E90660C" w14:textId="3DE4826F" w:rsidR="000B275C" w:rsidRPr="000C01E1" w:rsidRDefault="00450F35" w:rsidP="000C01E1">
      <w:pPr>
        <w:pStyle w:val="Rubrik3"/>
        <w:numPr>
          <w:ilvl w:val="1"/>
          <w:numId w:val="2"/>
        </w:numPr>
        <w:rPr>
          <w:lang w:bidi="en-GB"/>
        </w:rPr>
      </w:pPr>
      <w:bookmarkStart w:id="7" w:name="_Toc47952408"/>
      <w:r w:rsidRPr="001B2DED">
        <w:rPr>
          <w:lang w:bidi="en-GB"/>
        </w:rPr>
        <w:t>Electricity</w:t>
      </w:r>
      <w:bookmarkEnd w:id="7"/>
    </w:p>
    <w:p w14:paraId="03FC19FE" w14:textId="154B2E41" w:rsidR="00B03513" w:rsidRPr="00EB3C16" w:rsidRDefault="00CE40BB" w:rsidP="00C717FA">
      <w:pPr>
        <w:rPr>
          <w:rFonts w:cstheme="majorHAnsi"/>
          <w:szCs w:val="24"/>
          <w:lang w:bidi="en-GB"/>
        </w:rPr>
      </w:pPr>
      <w:r w:rsidRPr="000C01E1">
        <w:rPr>
          <w:rFonts w:cstheme="majorHAnsi"/>
          <w:szCs w:val="24"/>
          <w:lang w:bidi="en-GB"/>
        </w:rPr>
        <w:t>To lower all electricity use</w:t>
      </w:r>
      <w:r w:rsidR="0004692E" w:rsidRPr="000C01E1">
        <w:rPr>
          <w:rFonts w:cstheme="majorHAnsi"/>
          <w:szCs w:val="24"/>
          <w:lang w:bidi="en-GB"/>
        </w:rPr>
        <w:t xml:space="preserve"> </w:t>
      </w:r>
      <w:r w:rsidR="00E45E56" w:rsidRPr="000C01E1">
        <w:rPr>
          <w:rFonts w:cstheme="majorHAnsi"/>
          <w:szCs w:val="24"/>
          <w:lang w:bidi="en-GB"/>
        </w:rPr>
        <w:t>at the same time can be a little overwhelming</w:t>
      </w:r>
      <w:r w:rsidR="00E1095E" w:rsidRPr="000C01E1">
        <w:rPr>
          <w:rFonts w:cstheme="majorHAnsi"/>
          <w:szCs w:val="24"/>
          <w:lang w:bidi="en-GB"/>
        </w:rPr>
        <w:t>.</w:t>
      </w:r>
      <w:r w:rsidR="0004692E" w:rsidRPr="000C01E1">
        <w:rPr>
          <w:rFonts w:cstheme="majorHAnsi"/>
          <w:szCs w:val="24"/>
          <w:lang w:bidi="en-GB"/>
        </w:rPr>
        <w:t xml:space="preserve"> </w:t>
      </w:r>
      <w:r w:rsidR="00E1095E" w:rsidRPr="000C01E1">
        <w:rPr>
          <w:rFonts w:cstheme="majorHAnsi"/>
          <w:szCs w:val="24"/>
          <w:lang w:bidi="en-GB"/>
        </w:rPr>
        <w:t>T</w:t>
      </w:r>
      <w:r w:rsidR="00755CD5" w:rsidRPr="000C01E1">
        <w:rPr>
          <w:rFonts w:cstheme="majorHAnsi"/>
          <w:szCs w:val="24"/>
          <w:lang w:bidi="en-GB"/>
        </w:rPr>
        <w:t>hat is</w:t>
      </w:r>
      <w:r w:rsidR="0004692E" w:rsidRPr="000C01E1">
        <w:rPr>
          <w:rFonts w:cstheme="majorHAnsi"/>
          <w:szCs w:val="24"/>
          <w:lang w:bidi="en-GB"/>
        </w:rPr>
        <w:t xml:space="preserve"> </w:t>
      </w:r>
      <w:r w:rsidR="003F2429" w:rsidRPr="000C01E1">
        <w:rPr>
          <w:rFonts w:cstheme="majorHAnsi"/>
          <w:szCs w:val="24"/>
          <w:lang w:bidi="en-GB"/>
        </w:rPr>
        <w:t xml:space="preserve">why </w:t>
      </w:r>
      <w:r w:rsidR="00525DB7" w:rsidRPr="000C01E1">
        <w:rPr>
          <w:rFonts w:cstheme="majorHAnsi"/>
          <w:szCs w:val="24"/>
          <w:lang w:bidi="en-GB"/>
        </w:rPr>
        <w:t>it is</w:t>
      </w:r>
      <w:r w:rsidR="003F2429" w:rsidRPr="000C01E1">
        <w:rPr>
          <w:rFonts w:cstheme="majorHAnsi"/>
          <w:szCs w:val="24"/>
          <w:lang w:bidi="en-GB"/>
        </w:rPr>
        <w:t xml:space="preserve"> important to </w:t>
      </w:r>
      <w:r w:rsidR="00755CD5" w:rsidRPr="000C01E1">
        <w:rPr>
          <w:rFonts w:cstheme="majorHAnsi"/>
          <w:szCs w:val="24"/>
          <w:lang w:bidi="en-GB"/>
        </w:rPr>
        <w:t>evaluate</w:t>
      </w:r>
      <w:r w:rsidR="003F2429" w:rsidRPr="000C01E1">
        <w:rPr>
          <w:rFonts w:cstheme="majorHAnsi"/>
          <w:szCs w:val="24"/>
          <w:lang w:bidi="en-GB"/>
        </w:rPr>
        <w:t xml:space="preserve"> </w:t>
      </w:r>
      <w:r w:rsidR="00755CD5" w:rsidRPr="000C01E1">
        <w:rPr>
          <w:rFonts w:cstheme="majorHAnsi"/>
          <w:szCs w:val="24"/>
          <w:lang w:bidi="en-GB"/>
        </w:rPr>
        <w:t>how the</w:t>
      </w:r>
      <w:r w:rsidR="003F2429" w:rsidRPr="000C01E1">
        <w:rPr>
          <w:rFonts w:cstheme="majorHAnsi"/>
          <w:szCs w:val="24"/>
          <w:lang w:bidi="en-GB"/>
        </w:rPr>
        <w:t xml:space="preserve"> electricity</w:t>
      </w:r>
      <w:r w:rsidR="00755CD5" w:rsidRPr="000C01E1">
        <w:rPr>
          <w:rFonts w:cstheme="majorHAnsi"/>
          <w:szCs w:val="24"/>
          <w:lang w:bidi="en-GB"/>
        </w:rPr>
        <w:t xml:space="preserve"> on the real estate</w:t>
      </w:r>
      <w:r w:rsidR="003F2429" w:rsidRPr="000C01E1">
        <w:rPr>
          <w:rFonts w:cstheme="majorHAnsi"/>
          <w:szCs w:val="24"/>
          <w:lang w:bidi="en-GB"/>
        </w:rPr>
        <w:t xml:space="preserve"> </w:t>
      </w:r>
      <w:r w:rsidR="00755CD5" w:rsidRPr="000C01E1">
        <w:rPr>
          <w:rFonts w:cstheme="majorHAnsi"/>
          <w:szCs w:val="24"/>
          <w:lang w:bidi="en-GB"/>
        </w:rPr>
        <w:t>is used</w:t>
      </w:r>
      <w:r w:rsidR="00430C5D" w:rsidRPr="000C01E1">
        <w:rPr>
          <w:rFonts w:cstheme="majorHAnsi"/>
          <w:szCs w:val="24"/>
          <w:lang w:bidi="en-GB"/>
        </w:rPr>
        <w:t xml:space="preserve">. </w:t>
      </w:r>
      <w:r w:rsidR="00ED10E2" w:rsidRPr="000C01E1">
        <w:rPr>
          <w:rFonts w:cstheme="majorHAnsi"/>
          <w:szCs w:val="24"/>
          <w:lang w:bidi="en-GB"/>
        </w:rPr>
        <w:t xml:space="preserve">If </w:t>
      </w:r>
      <w:r w:rsidR="00E1095E" w:rsidRPr="000C01E1">
        <w:rPr>
          <w:rFonts w:cstheme="majorHAnsi"/>
          <w:szCs w:val="24"/>
          <w:lang w:bidi="en-GB"/>
        </w:rPr>
        <w:t xml:space="preserve">there </w:t>
      </w:r>
      <w:r w:rsidR="00B32FCA" w:rsidRPr="000C01E1">
        <w:rPr>
          <w:rFonts w:cstheme="majorHAnsi"/>
          <w:szCs w:val="24"/>
          <w:lang w:bidi="en-GB"/>
        </w:rPr>
        <w:t>are</w:t>
      </w:r>
      <w:r w:rsidR="00ED10E2" w:rsidRPr="000C01E1">
        <w:rPr>
          <w:rFonts w:cstheme="majorHAnsi"/>
          <w:szCs w:val="24"/>
          <w:lang w:bidi="en-GB"/>
        </w:rPr>
        <w:t xml:space="preserve"> several</w:t>
      </w:r>
      <w:r w:rsidR="00BE2D07" w:rsidRPr="000C01E1">
        <w:rPr>
          <w:rFonts w:cstheme="majorHAnsi"/>
          <w:szCs w:val="24"/>
          <w:lang w:bidi="en-GB"/>
        </w:rPr>
        <w:t xml:space="preserve"> </w:t>
      </w:r>
      <w:r w:rsidR="008124D9" w:rsidRPr="000C01E1">
        <w:rPr>
          <w:rFonts w:cstheme="majorHAnsi"/>
          <w:szCs w:val="24"/>
          <w:lang w:bidi="en-GB"/>
        </w:rPr>
        <w:t>different types</w:t>
      </w:r>
      <w:r w:rsidR="00C2121C" w:rsidRPr="000C01E1">
        <w:rPr>
          <w:rFonts w:cstheme="majorHAnsi"/>
          <w:szCs w:val="24"/>
          <w:lang w:bidi="en-GB"/>
        </w:rPr>
        <w:t xml:space="preserve"> of</w:t>
      </w:r>
      <w:r w:rsidR="00ED10E2" w:rsidRPr="000C01E1">
        <w:rPr>
          <w:rFonts w:cstheme="majorHAnsi"/>
          <w:szCs w:val="24"/>
          <w:lang w:bidi="en-GB"/>
        </w:rPr>
        <w:t xml:space="preserve"> </w:t>
      </w:r>
      <w:r w:rsidR="00BE2D07" w:rsidRPr="000C01E1">
        <w:rPr>
          <w:rFonts w:cstheme="majorHAnsi"/>
          <w:szCs w:val="24"/>
          <w:lang w:bidi="en-GB"/>
        </w:rPr>
        <w:t>electricity use</w:t>
      </w:r>
      <w:r w:rsidR="009022B1" w:rsidRPr="000C01E1">
        <w:rPr>
          <w:rFonts w:cstheme="majorHAnsi"/>
          <w:szCs w:val="24"/>
          <w:lang w:bidi="en-GB"/>
        </w:rPr>
        <w:t xml:space="preserve"> on the property</w:t>
      </w:r>
      <w:r w:rsidR="00BE2D07" w:rsidRPr="000C01E1">
        <w:rPr>
          <w:rFonts w:cstheme="majorHAnsi"/>
          <w:szCs w:val="24"/>
          <w:lang w:bidi="en-GB"/>
        </w:rPr>
        <w:t xml:space="preserve"> </w:t>
      </w:r>
      <w:r w:rsidR="00B32FCA" w:rsidRPr="000C01E1">
        <w:rPr>
          <w:rFonts w:cstheme="majorHAnsi"/>
          <w:szCs w:val="24"/>
          <w:lang w:bidi="en-GB"/>
        </w:rPr>
        <w:t>i</w:t>
      </w:r>
      <w:r w:rsidR="00297DC3" w:rsidRPr="000C01E1">
        <w:rPr>
          <w:rFonts w:cstheme="majorHAnsi"/>
          <w:szCs w:val="24"/>
          <w:lang w:bidi="en-GB"/>
        </w:rPr>
        <w:t>t can be a</w:t>
      </w:r>
      <w:r w:rsidR="009C4A55" w:rsidRPr="000C01E1">
        <w:rPr>
          <w:rFonts w:cstheme="majorHAnsi"/>
          <w:szCs w:val="24"/>
          <w:lang w:bidi="en-GB"/>
        </w:rPr>
        <w:t xml:space="preserve"> good </w:t>
      </w:r>
      <w:r w:rsidR="008124D9" w:rsidRPr="000C01E1">
        <w:rPr>
          <w:rFonts w:cstheme="majorHAnsi"/>
          <w:szCs w:val="24"/>
          <w:lang w:bidi="en-GB"/>
        </w:rPr>
        <w:t>idea</w:t>
      </w:r>
      <w:r w:rsidR="009C4A55" w:rsidRPr="000C01E1">
        <w:rPr>
          <w:rFonts w:cstheme="majorHAnsi"/>
          <w:szCs w:val="24"/>
          <w:lang w:bidi="en-GB"/>
        </w:rPr>
        <w:t xml:space="preserve"> to </w:t>
      </w:r>
      <w:r w:rsidR="00842943" w:rsidRPr="000C01E1">
        <w:rPr>
          <w:rFonts w:cstheme="majorHAnsi"/>
          <w:szCs w:val="24"/>
          <w:lang w:bidi="en-GB"/>
        </w:rPr>
        <w:t xml:space="preserve">divide </w:t>
      </w:r>
      <w:r w:rsidR="00ED3BA1" w:rsidRPr="000C01E1">
        <w:rPr>
          <w:rFonts w:cstheme="majorHAnsi"/>
          <w:szCs w:val="24"/>
          <w:lang w:bidi="en-GB"/>
        </w:rPr>
        <w:t>th</w:t>
      </w:r>
      <w:r w:rsidR="00C70B16" w:rsidRPr="000C01E1">
        <w:rPr>
          <w:rFonts w:cstheme="majorHAnsi"/>
          <w:szCs w:val="24"/>
          <w:lang w:bidi="en-GB"/>
        </w:rPr>
        <w:t xml:space="preserve">em </w:t>
      </w:r>
      <w:r w:rsidR="008124D9" w:rsidRPr="000C01E1">
        <w:rPr>
          <w:rFonts w:cstheme="majorHAnsi"/>
          <w:szCs w:val="24"/>
          <w:lang w:bidi="en-GB"/>
        </w:rPr>
        <w:t>into</w:t>
      </w:r>
      <w:r w:rsidR="00ED3BA1" w:rsidRPr="000C01E1">
        <w:rPr>
          <w:rFonts w:cstheme="majorHAnsi"/>
          <w:szCs w:val="24"/>
          <w:lang w:bidi="en-GB"/>
        </w:rPr>
        <w:t xml:space="preserve"> different </w:t>
      </w:r>
      <w:r w:rsidR="00A8652E" w:rsidRPr="000C01E1">
        <w:rPr>
          <w:rFonts w:cstheme="majorHAnsi"/>
          <w:szCs w:val="24"/>
          <w:lang w:bidi="en-GB"/>
        </w:rPr>
        <w:t>fractions and work w</w:t>
      </w:r>
      <w:r w:rsidR="00631AD6" w:rsidRPr="000C01E1">
        <w:rPr>
          <w:rFonts w:cstheme="majorHAnsi"/>
          <w:szCs w:val="24"/>
          <w:lang w:bidi="en-GB"/>
        </w:rPr>
        <w:t>ith</w:t>
      </w:r>
      <w:r w:rsidR="00A8652E" w:rsidRPr="000C01E1">
        <w:rPr>
          <w:rFonts w:cstheme="majorHAnsi"/>
          <w:szCs w:val="24"/>
          <w:lang w:bidi="en-GB"/>
        </w:rPr>
        <w:t xml:space="preserve"> </w:t>
      </w:r>
      <w:r w:rsidR="00631AD6" w:rsidRPr="000C01E1">
        <w:rPr>
          <w:rFonts w:cstheme="majorHAnsi"/>
          <w:szCs w:val="24"/>
          <w:lang w:bidi="en-GB"/>
        </w:rPr>
        <w:t>th</w:t>
      </w:r>
      <w:r w:rsidR="00A8652E" w:rsidRPr="000C01E1">
        <w:rPr>
          <w:rFonts w:cstheme="majorHAnsi"/>
          <w:szCs w:val="24"/>
          <w:lang w:bidi="en-GB"/>
        </w:rPr>
        <w:t xml:space="preserve">em </w:t>
      </w:r>
      <w:r w:rsidR="00C70B16" w:rsidRPr="000C01E1">
        <w:rPr>
          <w:rFonts w:cstheme="majorHAnsi"/>
          <w:szCs w:val="24"/>
          <w:lang w:bidi="en-GB"/>
        </w:rPr>
        <w:t>separately</w:t>
      </w:r>
      <w:r w:rsidR="00A8652E" w:rsidRPr="000C01E1">
        <w:rPr>
          <w:rFonts w:cstheme="majorHAnsi"/>
          <w:szCs w:val="24"/>
          <w:lang w:bidi="en-GB"/>
        </w:rPr>
        <w:t xml:space="preserve">. For </w:t>
      </w:r>
      <w:r w:rsidR="00C70B16" w:rsidRPr="000C01E1">
        <w:rPr>
          <w:rFonts w:cstheme="majorHAnsi"/>
          <w:szCs w:val="24"/>
          <w:lang w:bidi="en-GB"/>
        </w:rPr>
        <w:t>example,</w:t>
      </w:r>
      <w:r w:rsidR="00A8652E" w:rsidRPr="000C01E1">
        <w:rPr>
          <w:rFonts w:cstheme="majorHAnsi"/>
          <w:szCs w:val="24"/>
          <w:lang w:bidi="en-GB"/>
        </w:rPr>
        <w:t xml:space="preserve"> </w:t>
      </w:r>
      <w:r w:rsidR="00EB3C16" w:rsidRPr="000C01E1">
        <w:rPr>
          <w:rFonts w:cstheme="majorHAnsi"/>
          <w:szCs w:val="24"/>
          <w:lang w:bidi="en-GB"/>
        </w:rPr>
        <w:t>l</w:t>
      </w:r>
      <w:r w:rsidR="00ED3598" w:rsidRPr="000C01E1">
        <w:rPr>
          <w:rFonts w:cstheme="majorHAnsi"/>
          <w:szCs w:val="24"/>
          <w:lang w:bidi="en-GB"/>
        </w:rPr>
        <w:t>aundry rooms</w:t>
      </w:r>
      <w:r w:rsidR="00734BAE" w:rsidRPr="000C01E1">
        <w:rPr>
          <w:rFonts w:cstheme="majorHAnsi"/>
          <w:szCs w:val="24"/>
          <w:lang w:bidi="en-GB"/>
        </w:rPr>
        <w:t xml:space="preserve">, </w:t>
      </w:r>
      <w:r w:rsidR="00FF41E0" w:rsidRPr="000C01E1">
        <w:rPr>
          <w:rFonts w:cstheme="majorHAnsi"/>
          <w:szCs w:val="24"/>
          <w:lang w:bidi="en-GB"/>
        </w:rPr>
        <w:t xml:space="preserve">electric </w:t>
      </w:r>
      <w:r w:rsidR="00ED3598" w:rsidRPr="000C01E1">
        <w:rPr>
          <w:rFonts w:cstheme="majorHAnsi"/>
          <w:szCs w:val="24"/>
          <w:lang w:bidi="en-GB"/>
        </w:rPr>
        <w:t>car</w:t>
      </w:r>
      <w:r w:rsidR="00FF41E0" w:rsidRPr="000C01E1">
        <w:rPr>
          <w:rFonts w:cstheme="majorHAnsi"/>
          <w:szCs w:val="24"/>
          <w:lang w:bidi="en-GB"/>
        </w:rPr>
        <w:t xml:space="preserve"> chargers</w:t>
      </w:r>
      <w:r w:rsidR="00ED3598" w:rsidRPr="000C01E1">
        <w:rPr>
          <w:rFonts w:cstheme="majorHAnsi"/>
          <w:szCs w:val="24"/>
          <w:lang w:bidi="en-GB"/>
        </w:rPr>
        <w:t>,</w:t>
      </w:r>
      <w:r w:rsidR="00297DC3" w:rsidRPr="000C01E1">
        <w:rPr>
          <w:rFonts w:cstheme="majorHAnsi"/>
          <w:szCs w:val="24"/>
          <w:lang w:bidi="en-GB"/>
        </w:rPr>
        <w:t xml:space="preserve"> car heaters</w:t>
      </w:r>
      <w:r w:rsidR="00C70B16" w:rsidRPr="000C01E1">
        <w:rPr>
          <w:rFonts w:cstheme="majorHAnsi"/>
          <w:szCs w:val="24"/>
          <w:lang w:bidi="en-GB"/>
        </w:rPr>
        <w:t xml:space="preserve">, heating, hot water, and </w:t>
      </w:r>
      <w:r w:rsidR="008124D9" w:rsidRPr="000C01E1">
        <w:rPr>
          <w:rFonts w:cstheme="majorHAnsi"/>
          <w:szCs w:val="24"/>
          <w:lang w:bidi="en-GB"/>
        </w:rPr>
        <w:t>cooling.</w:t>
      </w:r>
    </w:p>
    <w:p w14:paraId="3065FA10" w14:textId="30783BD1" w:rsidR="00DB6287" w:rsidRPr="00BB38DA" w:rsidRDefault="00941E85" w:rsidP="00773067">
      <w:pPr>
        <w:pStyle w:val="Rubrik3"/>
        <w:numPr>
          <w:ilvl w:val="1"/>
          <w:numId w:val="2"/>
        </w:numPr>
        <w:rPr>
          <w:lang w:val="sv-SE"/>
        </w:rPr>
      </w:pPr>
      <w:bookmarkStart w:id="8" w:name="_Toc47952409"/>
      <w:r w:rsidRPr="00BB38DA">
        <w:rPr>
          <w:lang w:val="en-GB" w:bidi="en-GB"/>
        </w:rPr>
        <w:t>Rental types</w:t>
      </w:r>
      <w:bookmarkEnd w:id="8"/>
    </w:p>
    <w:p w14:paraId="33A52240" w14:textId="0F062702" w:rsidR="00987F92" w:rsidRPr="00467D6D" w:rsidRDefault="00B03513" w:rsidP="00B03513">
      <w:pPr>
        <w:rPr>
          <w:rFonts w:cstheme="majorHAnsi"/>
          <w:szCs w:val="24"/>
        </w:rPr>
      </w:pPr>
      <w:r w:rsidRPr="00BB38DA">
        <w:rPr>
          <w:rFonts w:cstheme="majorHAnsi"/>
          <w:szCs w:val="24"/>
          <w:lang w:val="en-GB" w:bidi="en-GB"/>
        </w:rPr>
        <w:t xml:space="preserve">Rent may differ in various ways depending on the contract format, where two common forms are basic rent or full rent. </w:t>
      </w:r>
    </w:p>
    <w:p w14:paraId="6DC880B9" w14:textId="0A4CDB4A" w:rsidR="00B9083E" w:rsidRPr="00467D6D" w:rsidRDefault="00B9083E" w:rsidP="00B03513">
      <w:pPr>
        <w:rPr>
          <w:rFonts w:cstheme="majorHAnsi"/>
          <w:szCs w:val="24"/>
        </w:rPr>
      </w:pPr>
      <w:r w:rsidRPr="000E180C">
        <w:rPr>
          <w:rFonts w:cstheme="majorHAnsi"/>
          <w:b/>
          <w:color w:val="258785"/>
          <w:szCs w:val="24"/>
          <w:lang w:val="en-GB" w:bidi="en-GB"/>
        </w:rPr>
        <w:t>Basic rent</w:t>
      </w:r>
      <w:r w:rsidR="00276F76">
        <w:rPr>
          <w:rFonts w:cstheme="majorHAnsi"/>
          <w:b/>
          <w:color w:val="258785"/>
          <w:szCs w:val="24"/>
          <w:lang w:val="en-GB" w:bidi="en-GB"/>
        </w:rPr>
        <w:t xml:space="preserve"> </w:t>
      </w:r>
      <w:r w:rsidRPr="00BB38DA">
        <w:rPr>
          <w:rFonts w:cstheme="majorHAnsi"/>
          <w:szCs w:val="24"/>
          <w:lang w:val="en-GB" w:bidi="en-GB"/>
        </w:rPr>
        <w:t xml:space="preserve">means that the tenant pays for heating and </w:t>
      </w:r>
      <w:r w:rsidR="0021458E">
        <w:rPr>
          <w:rFonts w:cstheme="majorHAnsi"/>
          <w:szCs w:val="24"/>
          <w:lang w:val="en-GB" w:bidi="en-GB"/>
        </w:rPr>
        <w:t xml:space="preserve">domestic </w:t>
      </w:r>
      <w:r w:rsidRPr="00BB38DA">
        <w:rPr>
          <w:rFonts w:cstheme="majorHAnsi"/>
          <w:szCs w:val="24"/>
          <w:lang w:val="en-GB" w:bidi="en-GB"/>
        </w:rPr>
        <w:t xml:space="preserve">hot water, which results in the tenant becoming more inclined to reduce energy consumption. The landlord is usually less motivated to take measures that reduce the tenant's heating costs. One needs to find </w:t>
      </w:r>
      <w:r w:rsidRPr="00BB38DA">
        <w:rPr>
          <w:rFonts w:cstheme="majorHAnsi"/>
          <w:szCs w:val="24"/>
          <w:lang w:val="en-GB" w:bidi="en-GB"/>
        </w:rPr>
        <w:lastRenderedPageBreak/>
        <w:t xml:space="preserve">incentives that motivate the landlord. One example is where the tenant improves at </w:t>
      </w:r>
      <w:r w:rsidR="00ED11CC">
        <w:rPr>
          <w:rFonts w:cstheme="majorHAnsi"/>
          <w:szCs w:val="24"/>
          <w:lang w:val="en-GB" w:bidi="en-GB"/>
        </w:rPr>
        <w:t xml:space="preserve">recycling </w:t>
      </w:r>
      <w:r w:rsidRPr="00BB38DA">
        <w:rPr>
          <w:rFonts w:cstheme="majorHAnsi"/>
          <w:szCs w:val="24"/>
          <w:lang w:val="en-GB" w:bidi="en-GB"/>
        </w:rPr>
        <w:t xml:space="preserve">and keeps the property more tidy, which facilitates property management. </w:t>
      </w:r>
    </w:p>
    <w:p w14:paraId="658EC102" w14:textId="52933F04" w:rsidR="007D45BA" w:rsidRPr="00467D6D" w:rsidRDefault="00D763E6" w:rsidP="00B03513">
      <w:pPr>
        <w:rPr>
          <w:rFonts w:cstheme="majorHAnsi"/>
          <w:szCs w:val="24"/>
        </w:rPr>
      </w:pPr>
      <w:r w:rsidRPr="000E180C">
        <w:rPr>
          <w:rFonts w:cstheme="majorHAnsi"/>
          <w:b/>
          <w:color w:val="258785"/>
          <w:szCs w:val="24"/>
          <w:lang w:val="en-GB" w:bidi="en-GB"/>
        </w:rPr>
        <w:t>Full rent</w:t>
      </w:r>
      <w:r w:rsidR="00276F76">
        <w:rPr>
          <w:rFonts w:cstheme="majorHAnsi"/>
          <w:b/>
          <w:color w:val="258785"/>
          <w:szCs w:val="24"/>
          <w:lang w:val="en-GB" w:bidi="en-GB"/>
        </w:rPr>
        <w:t xml:space="preserve"> </w:t>
      </w:r>
      <w:r w:rsidRPr="00BB38DA">
        <w:rPr>
          <w:rFonts w:cstheme="majorHAnsi"/>
          <w:szCs w:val="24"/>
          <w:lang w:val="en-GB" w:bidi="en-GB"/>
        </w:rPr>
        <w:t xml:space="preserve">means that the landlord pays for heat and water. This means that the tenant's motivation for energy efficiency often is low. An example of an incentive is that the profit from energy savings through behavioural changes is shared equally between the tenants.    </w:t>
      </w:r>
    </w:p>
    <w:p w14:paraId="477C7EB6" w14:textId="38075F81" w:rsidR="004F5646" w:rsidRPr="00467D6D" w:rsidRDefault="00061B77" w:rsidP="00A21221">
      <w:pPr>
        <w:rPr>
          <w:rFonts w:cstheme="majorHAnsi"/>
          <w:szCs w:val="24"/>
        </w:rPr>
      </w:pPr>
      <w:r w:rsidRPr="00BB38DA">
        <w:rPr>
          <w:rFonts w:cstheme="majorHAnsi"/>
          <w:szCs w:val="24"/>
          <w:lang w:val="en-GB" w:bidi="en-GB"/>
        </w:rPr>
        <w:t xml:space="preserve">Installing individual </w:t>
      </w:r>
      <w:r w:rsidR="00A4346D">
        <w:rPr>
          <w:rFonts w:cstheme="majorHAnsi"/>
          <w:szCs w:val="24"/>
          <w:lang w:val="en-GB" w:bidi="en-GB"/>
        </w:rPr>
        <w:t xml:space="preserve">domestic </w:t>
      </w:r>
      <w:r w:rsidRPr="00BB38DA">
        <w:rPr>
          <w:rFonts w:cstheme="majorHAnsi"/>
          <w:szCs w:val="24"/>
          <w:lang w:val="en-GB" w:bidi="en-GB"/>
        </w:rPr>
        <w:t xml:space="preserve">hot water measurement and invoicing actual costs often gives the tenant reason to participate. </w:t>
      </w:r>
    </w:p>
    <w:p w14:paraId="22F71018" w14:textId="286D467C" w:rsidR="002C79C3" w:rsidRPr="00BB38DA" w:rsidRDefault="005C54CB" w:rsidP="00773067">
      <w:pPr>
        <w:pStyle w:val="Rubrik3"/>
        <w:numPr>
          <w:ilvl w:val="1"/>
          <w:numId w:val="2"/>
        </w:numPr>
        <w:rPr>
          <w:rFonts w:ascii="Times New Roman" w:hAnsi="Times New Roman" w:cs="Times New Roman"/>
          <w:color w:val="00B050"/>
          <w:sz w:val="23"/>
          <w:szCs w:val="23"/>
          <w:lang w:val="sv-SE"/>
        </w:rPr>
      </w:pPr>
      <w:bookmarkStart w:id="9" w:name="_Toc47952410"/>
      <w:r w:rsidRPr="00BB38DA">
        <w:rPr>
          <w:lang w:val="en-GB" w:bidi="en-GB"/>
        </w:rPr>
        <w:t>Contract forms</w:t>
      </w:r>
      <w:bookmarkEnd w:id="9"/>
    </w:p>
    <w:p w14:paraId="4259FF84" w14:textId="6A6F7995" w:rsidR="003863B4" w:rsidRPr="00172AFF" w:rsidRDefault="00172AFF" w:rsidP="003863B4">
      <w:pPr>
        <w:rPr>
          <w:b/>
          <w:bCs/>
          <w:color w:val="258785"/>
        </w:rPr>
      </w:pPr>
      <w:r>
        <w:rPr>
          <w:b/>
          <w:color w:val="258785"/>
          <w:lang w:val="en-GB" w:bidi="en-GB"/>
        </w:rPr>
        <w:t>A s</w:t>
      </w:r>
      <w:r w:rsidR="00D212FD">
        <w:rPr>
          <w:b/>
          <w:color w:val="258785"/>
          <w:lang w:val="en-GB" w:bidi="en-GB"/>
        </w:rPr>
        <w:t>tand</w:t>
      </w:r>
      <w:r>
        <w:rPr>
          <w:b/>
          <w:color w:val="258785"/>
          <w:lang w:val="en-GB" w:bidi="en-GB"/>
        </w:rPr>
        <w:t>alone</w:t>
      </w:r>
      <w:r w:rsidR="000C3FF2" w:rsidRPr="000E180C">
        <w:rPr>
          <w:b/>
          <w:color w:val="258785"/>
          <w:lang w:val="en-GB" w:bidi="en-GB"/>
        </w:rPr>
        <w:t xml:space="preserve"> contract </w:t>
      </w:r>
    </w:p>
    <w:p w14:paraId="1E812A3C" w14:textId="05F7483F" w:rsidR="00551852" w:rsidRPr="00467D6D" w:rsidRDefault="00061B77" w:rsidP="00A21221">
      <w:pPr>
        <w:rPr>
          <w:rFonts w:cstheme="majorHAnsi"/>
          <w:szCs w:val="24"/>
        </w:rPr>
      </w:pPr>
      <w:r w:rsidRPr="00BB38DA">
        <w:rPr>
          <w:rFonts w:cstheme="majorHAnsi"/>
          <w:szCs w:val="24"/>
          <w:lang w:val="en-GB" w:bidi="en-GB"/>
        </w:rPr>
        <w:t xml:space="preserve">In the contract, the responsibility of the property owner and tenant shall be </w:t>
      </w:r>
      <w:r w:rsidR="00AE422F">
        <w:rPr>
          <w:rFonts w:cstheme="majorHAnsi"/>
          <w:szCs w:val="24"/>
          <w:lang w:val="en-GB" w:bidi="en-GB"/>
        </w:rPr>
        <w:t>defined</w:t>
      </w:r>
      <w:r w:rsidRPr="00BB38DA">
        <w:rPr>
          <w:rFonts w:cstheme="majorHAnsi"/>
          <w:szCs w:val="24"/>
          <w:lang w:val="en-GB" w:bidi="en-GB"/>
        </w:rPr>
        <w:t xml:space="preserve">. It is just as important to formulate the joint responsibility. In green lease contracts, both parties' incentives should be described so that the contributors can understand how joint measures reduce the property's environmental impact. Regular meetings are required to check on the parties' compliance with the contract; during these meetings, the contract is to be revised and updated if needed. </w:t>
      </w:r>
    </w:p>
    <w:p w14:paraId="35BBF38A" w14:textId="51984536" w:rsidR="003863B4" w:rsidRPr="00467D6D" w:rsidRDefault="00551852" w:rsidP="00D851F4">
      <w:pPr>
        <w:autoSpaceDE w:val="0"/>
        <w:autoSpaceDN w:val="0"/>
        <w:adjustRightInd w:val="0"/>
        <w:spacing w:after="0"/>
        <w:rPr>
          <w:rFonts w:cstheme="majorHAnsi"/>
          <w:b/>
          <w:bCs/>
          <w:color w:val="258785"/>
          <w:szCs w:val="24"/>
        </w:rPr>
      </w:pPr>
      <w:r w:rsidRPr="000E180C">
        <w:rPr>
          <w:rFonts w:cstheme="majorHAnsi"/>
          <w:b/>
          <w:color w:val="258785"/>
          <w:szCs w:val="24"/>
          <w:lang w:val="en-GB" w:bidi="en-GB"/>
        </w:rPr>
        <w:t>Supplementary contract</w:t>
      </w:r>
    </w:p>
    <w:p w14:paraId="2DA204EB" w14:textId="083B4017" w:rsidR="00EB4602" w:rsidRPr="00467D6D" w:rsidRDefault="00551852" w:rsidP="00D851F4">
      <w:pPr>
        <w:autoSpaceDE w:val="0"/>
        <w:autoSpaceDN w:val="0"/>
        <w:adjustRightInd w:val="0"/>
        <w:spacing w:after="0"/>
        <w:rPr>
          <w:rFonts w:cstheme="majorHAnsi"/>
          <w:b/>
          <w:bCs/>
          <w:szCs w:val="24"/>
        </w:rPr>
      </w:pPr>
      <w:r w:rsidRPr="00BB38DA">
        <w:rPr>
          <w:rFonts w:cstheme="majorHAnsi"/>
          <w:szCs w:val="24"/>
          <w:lang w:val="en-GB" w:bidi="en-GB"/>
        </w:rPr>
        <w:t>Supplementary contracts should be used by landlords and tenants who need a supplement to the existing lease contract. Requirements can be made regarding energy use, but can also help to reduce environmental impact in other areas. In the supplements, one can incorporate requirements from the tenant. The tenant's opinion is important as the measures must not lead to deterioration of the indoor environment.</w:t>
      </w:r>
    </w:p>
    <w:p w14:paraId="07912474" w14:textId="59A3FAAA" w:rsidR="00EB4602" w:rsidRPr="00467D6D" w:rsidRDefault="008F5D97" w:rsidP="00D851F4">
      <w:pPr>
        <w:autoSpaceDE w:val="0"/>
        <w:autoSpaceDN w:val="0"/>
        <w:adjustRightInd w:val="0"/>
        <w:spacing w:after="0"/>
        <w:rPr>
          <w:rFonts w:cstheme="majorHAnsi"/>
          <w:b/>
          <w:bCs/>
          <w:szCs w:val="24"/>
        </w:rPr>
      </w:pPr>
      <w:r w:rsidRPr="00D55DFB">
        <w:rPr>
          <w:rFonts w:cstheme="majorHAnsi"/>
          <w:b/>
          <w:color w:val="258785"/>
          <w:szCs w:val="24"/>
          <w:lang w:val="en-GB" w:bidi="en-GB"/>
        </w:rPr>
        <w:t>Provisional</w:t>
      </w:r>
      <w:r w:rsidRPr="000E180C">
        <w:rPr>
          <w:rFonts w:cstheme="majorHAnsi"/>
          <w:b/>
          <w:color w:val="258785"/>
          <w:szCs w:val="24"/>
          <w:lang w:val="en-GB" w:bidi="en-GB"/>
        </w:rPr>
        <w:t xml:space="preserve"> contracts</w:t>
      </w:r>
    </w:p>
    <w:p w14:paraId="2850892E" w14:textId="3335DC3E" w:rsidR="00670430" w:rsidRDefault="003C41B5" w:rsidP="00670430">
      <w:pPr>
        <w:rPr>
          <w:rFonts w:cstheme="majorHAnsi"/>
          <w:szCs w:val="24"/>
          <w:lang w:val="en-GB" w:bidi="en-GB"/>
        </w:rPr>
      </w:pPr>
      <w:r w:rsidRPr="00BB38DA">
        <w:rPr>
          <w:rFonts w:cstheme="majorHAnsi"/>
          <w:szCs w:val="24"/>
          <w:lang w:val="en-GB" w:bidi="en-GB"/>
        </w:rPr>
        <w:t xml:space="preserve">A provisional contract can be used when there is a need for joint energy efficiency measures that affect both parties. This could be, for example, replacement of windows, where new windows are more energy efficient and have better sun shading. The tenant receives a better and more comfortable indoor climate, reduces their cooling needs and the property owner saves heat, which means that both </w:t>
      </w:r>
      <w:r w:rsidR="00DE3CF8" w:rsidRPr="00BB38DA">
        <w:rPr>
          <w:rFonts w:cstheme="majorHAnsi"/>
          <w:szCs w:val="24"/>
          <w:lang w:val="en-GB" w:bidi="en-GB"/>
        </w:rPr>
        <w:t>wins</w:t>
      </w:r>
      <w:r w:rsidRPr="00BB38DA">
        <w:rPr>
          <w:rFonts w:cstheme="majorHAnsi"/>
          <w:szCs w:val="24"/>
          <w:lang w:val="en-GB" w:bidi="en-GB"/>
        </w:rPr>
        <w:t xml:space="preserve">. More examples of when this form of contract may be relevant are charging poles, engine heaters, solar cell installations, lighting replacements, low-flush products, window replacements, etc.  </w:t>
      </w:r>
    </w:p>
    <w:p w14:paraId="4693FAE9" w14:textId="089DCE1F" w:rsidR="000D4566" w:rsidRPr="00467D6D" w:rsidRDefault="000D4566" w:rsidP="00941E85">
      <w:pPr>
        <w:rPr>
          <w:rFonts w:cstheme="majorHAnsi"/>
          <w:szCs w:val="24"/>
        </w:rPr>
      </w:pPr>
      <w:r>
        <w:rPr>
          <w:rFonts w:cstheme="majorHAnsi"/>
          <w:szCs w:val="24"/>
          <w:lang w:val="en-GB" w:bidi="en-GB"/>
        </w:rPr>
        <w:br w:type="page"/>
      </w:r>
    </w:p>
    <w:p w14:paraId="3668B29D" w14:textId="641667A1" w:rsidR="00941E85" w:rsidRPr="00BB38DA" w:rsidRDefault="002008AE" w:rsidP="00773067">
      <w:pPr>
        <w:pStyle w:val="Rubrik2"/>
        <w:numPr>
          <w:ilvl w:val="0"/>
          <w:numId w:val="2"/>
        </w:numPr>
        <w:jc w:val="left"/>
        <w:rPr>
          <w:lang w:val="sv-SE"/>
        </w:rPr>
      </w:pPr>
      <w:bookmarkStart w:id="10" w:name="_Toc47952411"/>
      <w:r w:rsidRPr="00BB38DA">
        <w:rPr>
          <w:lang w:val="en-GB" w:bidi="en-GB"/>
        </w:rPr>
        <w:lastRenderedPageBreak/>
        <w:t>Meetings</w:t>
      </w:r>
      <w:bookmarkEnd w:id="10"/>
      <w:r w:rsidRPr="00BB38DA">
        <w:rPr>
          <w:lang w:val="en-GB" w:bidi="en-GB"/>
        </w:rPr>
        <w:t xml:space="preserve"> </w:t>
      </w:r>
    </w:p>
    <w:p w14:paraId="789F0B2A" w14:textId="6BD18B85" w:rsidR="003863B4" w:rsidRPr="00BB38DA" w:rsidRDefault="002E108D" w:rsidP="00941E85">
      <w:pPr>
        <w:rPr>
          <w:szCs w:val="24"/>
          <w:lang w:val="sv-SE"/>
        </w:rPr>
      </w:pPr>
      <w:r w:rsidRPr="00BB38DA">
        <w:rPr>
          <w:szCs w:val="24"/>
          <w:lang w:val="en-GB" w:bidi="en-GB"/>
        </w:rPr>
        <w:t>Meetings between the parties are considered so central that they are commented on in a separate section. To achieve the effects of a green contract, meetings and their content prove to be crucial. In interviews with property owners, it turns out that very few collaboration meetings are in practice carried out. Without a functioning collaboration, the contract risks becoming a mere paper product that the parties put aside, i.e. environmental improvement measures fail to become a reality. (Åsa Rodin 2008).</w:t>
      </w:r>
    </w:p>
    <w:p w14:paraId="292D9677" w14:textId="326B32E8" w:rsidR="00710B7B" w:rsidRPr="00BB38DA" w:rsidRDefault="00941E85" w:rsidP="00773067">
      <w:pPr>
        <w:pStyle w:val="Rubrik3"/>
        <w:numPr>
          <w:ilvl w:val="1"/>
          <w:numId w:val="2"/>
        </w:numPr>
        <w:jc w:val="left"/>
        <w:rPr>
          <w:lang w:val="sv-SE"/>
        </w:rPr>
      </w:pPr>
      <w:bookmarkStart w:id="11" w:name="_Toc47952412"/>
      <w:r w:rsidRPr="00BB38DA">
        <w:rPr>
          <w:lang w:val="en-GB" w:bidi="en-GB"/>
        </w:rPr>
        <w:t>The initial meeting</w:t>
      </w:r>
      <w:bookmarkEnd w:id="11"/>
    </w:p>
    <w:p w14:paraId="64CFC4C1" w14:textId="796C724F" w:rsidR="00941E85" w:rsidRPr="00467D6D" w:rsidRDefault="00941E85" w:rsidP="00941E85">
      <w:r w:rsidRPr="00BB38DA">
        <w:rPr>
          <w:lang w:val="en-GB" w:bidi="en-GB"/>
        </w:rPr>
        <w:t>The first meeting is when the collaboration starts; and this is when the parties are open to discussing the conditions. During the first meeting, the content of the contract is designed in a way that is sufficiently motivating and benefits both parties.</w:t>
      </w:r>
    </w:p>
    <w:p w14:paraId="69DA5BA8" w14:textId="26CDAD94" w:rsidR="00710B7B" w:rsidRPr="00467D6D" w:rsidRDefault="00C207E9" w:rsidP="00941E85">
      <w:pPr>
        <w:rPr>
          <w:b/>
          <w:bCs/>
        </w:rPr>
      </w:pPr>
      <w:r w:rsidRPr="00BB38DA">
        <w:rPr>
          <w:b/>
          <w:lang w:val="en-GB" w:bidi="en-GB"/>
        </w:rPr>
        <w:t>Arrangement of the initial meeting.</w:t>
      </w:r>
    </w:p>
    <w:p w14:paraId="3B88C495" w14:textId="7133C0B9" w:rsidR="001D4F03" w:rsidRPr="00BB38DA" w:rsidRDefault="0075517E" w:rsidP="00941E85">
      <w:pPr>
        <w:rPr>
          <w:b/>
          <w:bCs/>
          <w:lang w:val="sv-SE"/>
        </w:rPr>
      </w:pPr>
      <w:r>
        <w:rPr>
          <w:b/>
          <w:noProof/>
          <w:lang w:val="en-GB" w:bidi="en-GB"/>
        </w:rPr>
        <w:drawing>
          <wp:inline distT="0" distB="0" distL="0" distR="0" wp14:anchorId="69755AD6" wp14:editId="74B041E5">
            <wp:extent cx="5486400" cy="781050"/>
            <wp:effectExtent l="0" t="0" r="3810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12E01BF" w14:textId="1A2B4F8C" w:rsidR="00544EBD" w:rsidRPr="00467D6D" w:rsidRDefault="00544EBD" w:rsidP="00544EBD">
      <w:pPr>
        <w:pStyle w:val="Liststycke"/>
        <w:numPr>
          <w:ilvl w:val="0"/>
          <w:numId w:val="8"/>
        </w:numPr>
        <w:jc w:val="left"/>
      </w:pPr>
      <w:r w:rsidRPr="00BB38DA">
        <w:rPr>
          <w:lang w:val="en-GB" w:bidi="en-GB"/>
        </w:rPr>
        <w:t>Participants: Tenant, landlord, property manager, property maintenance, environmental coordinator and other persons who have knowledge of the property and its activities.</w:t>
      </w:r>
    </w:p>
    <w:p w14:paraId="78AC5B0B" w14:textId="3C6D71F2" w:rsidR="00941E85" w:rsidRPr="00467D6D" w:rsidRDefault="00C22068" w:rsidP="00622427">
      <w:pPr>
        <w:pStyle w:val="Liststycke"/>
        <w:numPr>
          <w:ilvl w:val="0"/>
          <w:numId w:val="8"/>
        </w:numPr>
        <w:jc w:val="left"/>
      </w:pPr>
      <w:r w:rsidRPr="00BB38DA">
        <w:rPr>
          <w:lang w:val="en-GB" w:bidi="en-GB"/>
        </w:rPr>
        <w:t>Presentation: The initiative taker gives a presentation on the function of the contract.</w:t>
      </w:r>
    </w:p>
    <w:p w14:paraId="65A774B9" w14:textId="7123FC5F" w:rsidR="00941E85" w:rsidRPr="00467D6D" w:rsidRDefault="00941E85" w:rsidP="00C22068">
      <w:pPr>
        <w:pStyle w:val="Liststycke"/>
        <w:numPr>
          <w:ilvl w:val="0"/>
          <w:numId w:val="8"/>
        </w:numPr>
        <w:jc w:val="left"/>
      </w:pPr>
      <w:r w:rsidRPr="00BB38DA">
        <w:rPr>
          <w:lang w:val="en-GB" w:bidi="en-GB"/>
        </w:rPr>
        <w:t>Discussion: The presentation opens for dialogue between the parties on how the parties view the potential of a collaboration. It is very important that both parties understand each other and are open with their opinions.</w:t>
      </w:r>
    </w:p>
    <w:p w14:paraId="6435C056" w14:textId="2EA7ABDC" w:rsidR="00941E85" w:rsidRPr="00467D6D" w:rsidRDefault="008060E8" w:rsidP="00941E85">
      <w:pPr>
        <w:pStyle w:val="Liststycke"/>
        <w:numPr>
          <w:ilvl w:val="0"/>
          <w:numId w:val="8"/>
        </w:numPr>
        <w:jc w:val="left"/>
      </w:pPr>
      <w:r w:rsidRPr="00BB38DA">
        <w:rPr>
          <w:lang w:val="en-GB" w:bidi="en-GB"/>
        </w:rPr>
        <w:t>Interest: It is crucial that both parties are interested in the collaboration and think it will lead to something important.</w:t>
      </w:r>
    </w:p>
    <w:p w14:paraId="01B15068" w14:textId="03EDD12B" w:rsidR="00771717" w:rsidRPr="00467D6D" w:rsidRDefault="00891633" w:rsidP="00771717">
      <w:pPr>
        <w:pStyle w:val="Liststycke"/>
        <w:numPr>
          <w:ilvl w:val="0"/>
          <w:numId w:val="8"/>
        </w:numPr>
        <w:jc w:val="left"/>
      </w:pPr>
      <w:r w:rsidRPr="00BB38DA">
        <w:rPr>
          <w:lang w:val="en-GB" w:bidi="en-GB"/>
        </w:rPr>
        <w:t>Incentives: Find good rewards that both parties are satisfied with and feel correspond to the work required.</w:t>
      </w:r>
    </w:p>
    <w:p w14:paraId="72D694CE" w14:textId="23C9ED76" w:rsidR="00941E85" w:rsidRPr="00467D6D" w:rsidRDefault="00544EBD" w:rsidP="000E1923">
      <w:pPr>
        <w:pStyle w:val="Liststycke"/>
        <w:numPr>
          <w:ilvl w:val="0"/>
          <w:numId w:val="8"/>
        </w:numPr>
        <w:jc w:val="left"/>
      </w:pPr>
      <w:r w:rsidRPr="00BB38DA">
        <w:rPr>
          <w:lang w:val="en-GB" w:bidi="en-GB"/>
        </w:rPr>
        <w:t>Closing: Agree on the content and incentives of the contract. Decide who is to hold the next meeting and responsible for putting out an invitation</w:t>
      </w:r>
    </w:p>
    <w:p w14:paraId="1BBEC4CE" w14:textId="4B837847" w:rsidR="00BC2DD2" w:rsidRPr="00BB38DA" w:rsidRDefault="00941E85" w:rsidP="00773067">
      <w:pPr>
        <w:pStyle w:val="Rubrik3"/>
        <w:numPr>
          <w:ilvl w:val="1"/>
          <w:numId w:val="2"/>
        </w:numPr>
        <w:jc w:val="left"/>
        <w:rPr>
          <w:lang w:val="sv-SE"/>
        </w:rPr>
      </w:pPr>
      <w:bookmarkStart w:id="12" w:name="_Toc47952413"/>
      <w:r w:rsidRPr="00BB38DA">
        <w:rPr>
          <w:lang w:val="en-GB" w:bidi="en-GB"/>
        </w:rPr>
        <w:t>Start-up meeting</w:t>
      </w:r>
      <w:bookmarkEnd w:id="12"/>
    </w:p>
    <w:p w14:paraId="677BEB31" w14:textId="3E124F12" w:rsidR="00E330A8" w:rsidRPr="00467D6D" w:rsidRDefault="00E330A8" w:rsidP="00E330A8">
      <w:r w:rsidRPr="00BB38DA">
        <w:rPr>
          <w:lang w:val="en-GB" w:bidi="en-GB"/>
        </w:rPr>
        <w:t>A start-up meeting is the first official meeting after both parties have decided to participate and a contract has been drawn up. During the start-up meeting, the discussion is more detailed on how to proceed and what the next steps will be.</w:t>
      </w:r>
    </w:p>
    <w:p w14:paraId="5F702D18" w14:textId="1697B74E" w:rsidR="00800FF2" w:rsidRPr="00BB38DA" w:rsidRDefault="0008336D" w:rsidP="00E330A8">
      <w:pPr>
        <w:rPr>
          <w:lang w:val="sv-SE"/>
        </w:rPr>
      </w:pPr>
      <w:r>
        <w:rPr>
          <w:noProof/>
          <w:lang w:val="en-GB" w:bidi="en-GB"/>
        </w:rPr>
        <w:lastRenderedPageBreak/>
        <w:drawing>
          <wp:inline distT="0" distB="0" distL="0" distR="0" wp14:anchorId="555FE4A8" wp14:editId="55BA3190">
            <wp:extent cx="5486400" cy="1027569"/>
            <wp:effectExtent l="0" t="0" r="3810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E7A8C84" w14:textId="5916D6C7" w:rsidR="00941E85" w:rsidRPr="00BB38DA" w:rsidRDefault="00941E85" w:rsidP="00941E85">
      <w:pPr>
        <w:pStyle w:val="Liststycke"/>
        <w:numPr>
          <w:ilvl w:val="0"/>
          <w:numId w:val="13"/>
        </w:numPr>
        <w:jc w:val="left"/>
        <w:rPr>
          <w:lang w:val="sv-SE"/>
        </w:rPr>
      </w:pPr>
      <w:r w:rsidRPr="00BB38DA">
        <w:rPr>
          <w:lang w:val="en-GB" w:bidi="en-GB"/>
        </w:rPr>
        <w:t>Participants: Tenant, landlord, property manager</w:t>
      </w:r>
    </w:p>
    <w:p w14:paraId="3E6D9518" w14:textId="08579047" w:rsidR="00941E85" w:rsidRPr="00467D6D" w:rsidRDefault="00941E85" w:rsidP="00941E85">
      <w:pPr>
        <w:pStyle w:val="Liststycke"/>
        <w:numPr>
          <w:ilvl w:val="0"/>
          <w:numId w:val="13"/>
        </w:numPr>
        <w:jc w:val="left"/>
      </w:pPr>
      <w:r w:rsidRPr="00BB38DA">
        <w:rPr>
          <w:lang w:val="en-GB" w:bidi="en-GB"/>
        </w:rPr>
        <w:t>Signing of contract: Both parties approve the contract and their respective commitments</w:t>
      </w:r>
    </w:p>
    <w:p w14:paraId="0CFD9E5A" w14:textId="0E9BBFB8" w:rsidR="00941E85" w:rsidRPr="00467D6D" w:rsidRDefault="00941E85" w:rsidP="00941E85">
      <w:pPr>
        <w:pStyle w:val="Liststycke"/>
        <w:numPr>
          <w:ilvl w:val="0"/>
          <w:numId w:val="13"/>
        </w:numPr>
        <w:jc w:val="left"/>
      </w:pPr>
      <w:r w:rsidRPr="00BB38DA">
        <w:rPr>
          <w:lang w:val="en-GB" w:bidi="en-GB"/>
        </w:rPr>
        <w:t xml:space="preserve">Action plan: A plan is established on what will be carried out during the year. </w:t>
      </w:r>
    </w:p>
    <w:p w14:paraId="78B093FF" w14:textId="4A5F30FE" w:rsidR="00941E85" w:rsidRPr="00467D6D" w:rsidRDefault="00941E85" w:rsidP="00941E85">
      <w:pPr>
        <w:pStyle w:val="Liststycke"/>
        <w:numPr>
          <w:ilvl w:val="0"/>
          <w:numId w:val="13"/>
        </w:numPr>
        <w:jc w:val="left"/>
      </w:pPr>
      <w:r w:rsidRPr="00BB38DA">
        <w:rPr>
          <w:lang w:val="en-GB" w:bidi="en-GB"/>
        </w:rPr>
        <w:t>Decisions on what measures to take (night walk, operation, etc.)</w:t>
      </w:r>
    </w:p>
    <w:p w14:paraId="6834A19E" w14:textId="15458668" w:rsidR="003B4E07" w:rsidRPr="00467D6D" w:rsidRDefault="004D7432" w:rsidP="00941E85">
      <w:pPr>
        <w:pStyle w:val="Liststycke"/>
        <w:numPr>
          <w:ilvl w:val="0"/>
          <w:numId w:val="13"/>
        </w:numPr>
        <w:jc w:val="left"/>
      </w:pPr>
      <w:r w:rsidRPr="00BB38DA">
        <w:rPr>
          <w:lang w:val="en-GB" w:bidi="en-GB"/>
        </w:rPr>
        <w:t>The number of meetings per year is established (min. 2)</w:t>
      </w:r>
    </w:p>
    <w:p w14:paraId="2741FC5B" w14:textId="77777777" w:rsidR="003863B4" w:rsidRPr="00467D6D" w:rsidRDefault="003863B4" w:rsidP="003863B4">
      <w:pPr>
        <w:pStyle w:val="Liststycke"/>
        <w:ind w:left="1080"/>
        <w:jc w:val="left"/>
      </w:pPr>
    </w:p>
    <w:p w14:paraId="00BEE607" w14:textId="0474C1CB" w:rsidR="00252733" w:rsidRPr="00BB38DA" w:rsidRDefault="00941E85" w:rsidP="00773067">
      <w:pPr>
        <w:pStyle w:val="Rubrik3"/>
        <w:numPr>
          <w:ilvl w:val="1"/>
          <w:numId w:val="2"/>
        </w:numPr>
        <w:jc w:val="left"/>
        <w:rPr>
          <w:lang w:val="sv-SE"/>
        </w:rPr>
      </w:pPr>
      <w:bookmarkStart w:id="13" w:name="_Toc47952414"/>
      <w:r w:rsidRPr="00BB38DA">
        <w:rPr>
          <w:lang w:val="en-GB" w:bidi="en-GB"/>
        </w:rPr>
        <w:t>Follow-up meetings</w:t>
      </w:r>
      <w:bookmarkEnd w:id="13"/>
    </w:p>
    <w:p w14:paraId="2863BF27" w14:textId="34A9122F" w:rsidR="00941E85" w:rsidRPr="00467D6D" w:rsidRDefault="00252733" w:rsidP="00A21221">
      <w:pPr>
        <w:ind w:left="360"/>
      </w:pPr>
      <w:r w:rsidRPr="00BB38DA">
        <w:rPr>
          <w:lang w:val="en-GB" w:bidi="en-GB"/>
        </w:rPr>
        <w:t>Typically, meetings take place on a bi-annual or quarterly basis, and the meetings are based on collaboration in regard to the property and the agreed-upon contract. Both parties present what has transpired and what measures have been taken. This is also a good opportunity to raise concerns and questions that may come up over time. The landlord may usefully present statistics on energy use or other measurable changes if available.</w:t>
      </w:r>
    </w:p>
    <w:p w14:paraId="118F4B4D" w14:textId="32953792" w:rsidR="00941E85" w:rsidRPr="00BB38DA" w:rsidRDefault="00941E85" w:rsidP="00773067">
      <w:pPr>
        <w:pStyle w:val="Rubrik3"/>
        <w:numPr>
          <w:ilvl w:val="1"/>
          <w:numId w:val="2"/>
        </w:numPr>
        <w:jc w:val="left"/>
        <w:rPr>
          <w:lang w:val="sv-SE"/>
        </w:rPr>
      </w:pPr>
      <w:bookmarkStart w:id="14" w:name="_Toc47952415"/>
      <w:r w:rsidRPr="00BB38DA">
        <w:rPr>
          <w:lang w:val="en-GB" w:bidi="en-GB"/>
        </w:rPr>
        <w:t>Annual meeting</w:t>
      </w:r>
      <w:bookmarkEnd w:id="14"/>
    </w:p>
    <w:p w14:paraId="41487781" w14:textId="55ED3C72" w:rsidR="00941E85" w:rsidRPr="00467D6D" w:rsidRDefault="008A45F9" w:rsidP="00852D78">
      <w:pPr>
        <w:jc w:val="left"/>
      </w:pPr>
      <w:r w:rsidRPr="00BB38DA">
        <w:rPr>
          <w:lang w:val="en-GB" w:bidi="en-GB"/>
        </w:rPr>
        <w:t xml:space="preserve">The annual meeting begins with a performance report for the past year. Together, the parties make an assessment of the past year, discuss what was good and what can be improved for the future. </w:t>
      </w:r>
    </w:p>
    <w:p w14:paraId="11038670" w14:textId="2974779B" w:rsidR="00BB399E" w:rsidRPr="00467D6D" w:rsidRDefault="007E659B" w:rsidP="00852D78">
      <w:pPr>
        <w:jc w:val="left"/>
      </w:pPr>
      <w:r w:rsidRPr="00BB38DA">
        <w:rPr>
          <w:lang w:val="en-GB" w:bidi="en-GB"/>
        </w:rPr>
        <w:t>The next step is to develop an action plan for the coming year. Together, the parties decide how the work will proceed and what objectives they want to achieve.</w:t>
      </w:r>
    </w:p>
    <w:p w14:paraId="6214EE29" w14:textId="43E98AE3" w:rsidR="00941E85" w:rsidRPr="00467D6D" w:rsidRDefault="009E5DAE" w:rsidP="00DF27EB">
      <w:r w:rsidRPr="00BB38DA">
        <w:rPr>
          <w:lang w:val="en-GB" w:bidi="en-GB"/>
        </w:rPr>
        <w:t xml:space="preserve">The contract is reviewed and corrected during the meeting. The contract should be up-to-date and both parties should feel comfortable with the commitments listed in the contract. The agreed incentives are distributed to the parties if this has not been carried out earlier in the year. If past incentives are deemed irrelevant, then new ones should be established. </w:t>
      </w:r>
      <w:r w:rsidR="000D4566">
        <w:rPr>
          <w:lang w:val="en-GB" w:bidi="en-GB"/>
        </w:rPr>
        <w:br w:type="page"/>
      </w:r>
    </w:p>
    <w:p w14:paraId="016A1549" w14:textId="6379AC6B" w:rsidR="00941E85" w:rsidRPr="00BB38DA" w:rsidRDefault="00927BEC" w:rsidP="00773067">
      <w:pPr>
        <w:pStyle w:val="Rubrik2"/>
        <w:numPr>
          <w:ilvl w:val="0"/>
          <w:numId w:val="2"/>
        </w:numPr>
        <w:jc w:val="left"/>
        <w:rPr>
          <w:lang w:val="sv-SE"/>
        </w:rPr>
      </w:pPr>
      <w:r>
        <w:rPr>
          <w:lang w:val="en-GB" w:bidi="en-GB"/>
        </w:rPr>
        <w:lastRenderedPageBreak/>
        <w:t xml:space="preserve"> </w:t>
      </w:r>
      <w:bookmarkStart w:id="15" w:name="_Toc47952416"/>
      <w:r>
        <w:rPr>
          <w:lang w:val="en-GB" w:bidi="en-GB"/>
        </w:rPr>
        <w:t>Design of the contract</w:t>
      </w:r>
      <w:bookmarkEnd w:id="15"/>
    </w:p>
    <w:p w14:paraId="3C787C41" w14:textId="77777777" w:rsidR="00D426A8" w:rsidRPr="00467D6D" w:rsidRDefault="00941E85" w:rsidP="00D426A8">
      <w:pPr>
        <w:rPr>
          <w:szCs w:val="24"/>
        </w:rPr>
      </w:pPr>
      <w:r w:rsidRPr="00BB38DA">
        <w:rPr>
          <w:szCs w:val="24"/>
          <w:lang w:val="en-GB" w:bidi="en-GB"/>
        </w:rPr>
        <w:t xml:space="preserve">A winning strategy from the outset is to establish a structure for collaboration during which the various commitments in the contract are to be discussed, meetings booked and resources covered. Importantly, from the beginning, focus on developing a joint action plan containing the measures to be implemented and who is responsible. The measures do not have to be many and large, but an action plan and information structure is important to get started with the collaboration. </w:t>
      </w:r>
    </w:p>
    <w:p w14:paraId="3AEDD8DD" w14:textId="53FDAECB" w:rsidR="00D426A8" w:rsidRPr="00467D6D" w:rsidRDefault="00D426A8" w:rsidP="00D426A8">
      <w:pPr>
        <w:rPr>
          <w:szCs w:val="24"/>
        </w:rPr>
      </w:pPr>
      <w:r w:rsidRPr="00BB38DA">
        <w:rPr>
          <w:szCs w:val="24"/>
          <w:lang w:val="en-GB" w:bidi="en-GB"/>
        </w:rPr>
        <w:t>The structure of the green contract may vary. The following eight points should be included:</w:t>
      </w:r>
    </w:p>
    <w:p w14:paraId="4627956F" w14:textId="779CAE8B" w:rsidR="00030927" w:rsidRPr="00467D6D" w:rsidRDefault="00030927" w:rsidP="00D426A8">
      <w:pPr>
        <w:rPr>
          <w:szCs w:val="24"/>
        </w:rPr>
      </w:pPr>
    </w:p>
    <w:p w14:paraId="3944CA69" w14:textId="77777777" w:rsidR="00420303" w:rsidRDefault="00030927" w:rsidP="00420303">
      <w:pPr>
        <w:keepNext/>
      </w:pPr>
      <w:r>
        <w:rPr>
          <w:noProof/>
          <w:szCs w:val="24"/>
          <w:lang w:val="en-GB" w:bidi="en-GB"/>
        </w:rPr>
        <w:drawing>
          <wp:inline distT="0" distB="0" distL="0" distR="0" wp14:anchorId="4E211BD7" wp14:editId="02AE1390">
            <wp:extent cx="5486400" cy="3200400"/>
            <wp:effectExtent l="0" t="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1C838933" w14:textId="505550A9" w:rsidR="00504F9C" w:rsidRPr="003318D5" w:rsidRDefault="00420303" w:rsidP="003318D5">
      <w:pPr>
        <w:pStyle w:val="Beskrivning"/>
        <w:rPr>
          <w:szCs w:val="24"/>
          <w:lang w:val="sv-SE"/>
        </w:rPr>
      </w:pPr>
      <w:r w:rsidRPr="003318D5">
        <w:rPr>
          <w:lang w:val="en-GB" w:bidi="en-GB"/>
        </w:rPr>
        <w:t>Figure</w:t>
      </w:r>
      <w:r w:rsidRPr="003318D5">
        <w:rPr>
          <w:lang w:val="en-GB" w:bidi="en-GB"/>
        </w:rPr>
        <w:fldChar w:fldCharType="begin"/>
      </w:r>
      <w:r w:rsidRPr="003318D5">
        <w:rPr>
          <w:lang w:val="en-GB" w:bidi="en-GB"/>
        </w:rPr>
        <w:instrText xml:space="preserve"> SEQ Figur \* ARABIC </w:instrText>
      </w:r>
      <w:r w:rsidRPr="003318D5">
        <w:rPr>
          <w:lang w:val="en-GB" w:bidi="en-GB"/>
        </w:rPr>
        <w:fldChar w:fldCharType="separate"/>
      </w:r>
      <w:r w:rsidR="000748F5" w:rsidRPr="003318D5">
        <w:rPr>
          <w:noProof/>
          <w:lang w:val="en-GB" w:bidi="en-GB"/>
        </w:rPr>
        <w:t>2</w:t>
      </w:r>
      <w:r w:rsidRPr="003318D5">
        <w:rPr>
          <w:lang w:val="en-GB" w:bidi="en-GB"/>
        </w:rPr>
        <w:fldChar w:fldCharType="end"/>
      </w:r>
      <w:r w:rsidRPr="003318D5">
        <w:rPr>
          <w:lang w:val="en-GB" w:bidi="en-GB"/>
        </w:rPr>
        <w:t xml:space="preserve"> Structure of green contracts</w:t>
      </w:r>
    </w:p>
    <w:p w14:paraId="23EDB4EB" w14:textId="5BD88F8D" w:rsidR="00941E85" w:rsidRPr="00BB38DA" w:rsidRDefault="00941E85" w:rsidP="00773067">
      <w:pPr>
        <w:pStyle w:val="Rubrik3"/>
        <w:numPr>
          <w:ilvl w:val="1"/>
          <w:numId w:val="2"/>
        </w:numPr>
        <w:rPr>
          <w:lang w:val="sv-SE"/>
        </w:rPr>
      </w:pPr>
      <w:r w:rsidRPr="00BB38DA">
        <w:rPr>
          <w:lang w:val="en-GB" w:bidi="en-GB"/>
        </w:rPr>
        <w:t xml:space="preserve"> </w:t>
      </w:r>
      <w:bookmarkStart w:id="16" w:name="_Toc47952417"/>
      <w:r w:rsidRPr="00BB38DA">
        <w:rPr>
          <w:lang w:val="en-GB" w:bidi="en-GB"/>
        </w:rPr>
        <w:t>Background and aim</w:t>
      </w:r>
      <w:bookmarkEnd w:id="16"/>
    </w:p>
    <w:p w14:paraId="42E9AF9F" w14:textId="7D734260" w:rsidR="00F777B8" w:rsidRPr="00467D6D" w:rsidRDefault="00612C98" w:rsidP="00941E85">
      <w:r w:rsidRPr="00BB38DA">
        <w:rPr>
          <w:lang w:val="en-GB" w:bidi="en-GB"/>
        </w:rPr>
        <w:t>The background describes what prompted the initiative to create a green contract. There can be many different reasons, including environmental goals, creating a greener profile, better collaboration, political pressure and legal requirements. The background must be relevant in relation to the set aims and objectives.</w:t>
      </w:r>
    </w:p>
    <w:p w14:paraId="78E86160" w14:textId="20A769E8" w:rsidR="00612C98" w:rsidRPr="00467D6D" w:rsidRDefault="00F777B8" w:rsidP="00941E85">
      <w:r w:rsidRPr="00BB38DA">
        <w:rPr>
          <w:lang w:val="en-GB" w:bidi="en-GB"/>
        </w:rPr>
        <w:t xml:space="preserve">The aim clearly shows what you want to achieve with the contract and </w:t>
      </w:r>
      <w:r w:rsidR="00887A76">
        <w:rPr>
          <w:lang w:val="en-GB" w:bidi="en-GB"/>
        </w:rPr>
        <w:t>shows</w:t>
      </w:r>
      <w:r w:rsidRPr="00BB38DA">
        <w:rPr>
          <w:lang w:val="en-GB" w:bidi="en-GB"/>
        </w:rPr>
        <w:t xml:space="preserve"> a long-term vision of what you want to achieve. This may include, for example: reducing the property's energy use, resource use or climate impact.  </w:t>
      </w:r>
    </w:p>
    <w:p w14:paraId="1955FB4E" w14:textId="59449CDE" w:rsidR="00941E85" w:rsidRPr="00BB38DA" w:rsidRDefault="00741110" w:rsidP="00773067">
      <w:pPr>
        <w:pStyle w:val="Rubrik3"/>
        <w:numPr>
          <w:ilvl w:val="1"/>
          <w:numId w:val="2"/>
        </w:numPr>
        <w:jc w:val="left"/>
        <w:rPr>
          <w:lang w:val="sv-SE"/>
        </w:rPr>
      </w:pPr>
      <w:bookmarkStart w:id="17" w:name="_Toc47952418"/>
      <w:r>
        <w:rPr>
          <w:lang w:val="en-GB" w:bidi="en-GB"/>
        </w:rPr>
        <w:lastRenderedPageBreak/>
        <w:t>Target goals</w:t>
      </w:r>
      <w:bookmarkEnd w:id="17"/>
    </w:p>
    <w:p w14:paraId="2B39AAB0" w14:textId="3DA5B467" w:rsidR="00771717" w:rsidRPr="00467D6D" w:rsidRDefault="00771717" w:rsidP="00A912B2">
      <w:pPr>
        <w:autoSpaceDE w:val="0"/>
        <w:autoSpaceDN w:val="0"/>
        <w:adjustRightInd w:val="0"/>
        <w:spacing w:after="44"/>
        <w:jc w:val="left"/>
        <w:rPr>
          <w:rFonts w:cstheme="majorHAnsi"/>
          <w:szCs w:val="24"/>
        </w:rPr>
      </w:pPr>
      <w:r w:rsidRPr="00BB38DA">
        <w:rPr>
          <w:rFonts w:cstheme="majorHAnsi"/>
          <w:szCs w:val="24"/>
          <w:lang w:val="en-GB" w:bidi="en-GB"/>
        </w:rPr>
        <w:t>The objectives must be practical and measurable. They must be linked to the activities or overall use of the property, for example:</w:t>
      </w:r>
    </w:p>
    <w:p w14:paraId="1906ABC3" w14:textId="5C117547" w:rsidR="00420303" w:rsidRDefault="00420303" w:rsidP="00A912B2">
      <w:pPr>
        <w:autoSpaceDE w:val="0"/>
        <w:autoSpaceDN w:val="0"/>
        <w:adjustRightInd w:val="0"/>
        <w:spacing w:after="44"/>
        <w:jc w:val="left"/>
        <w:rPr>
          <w:rFonts w:cstheme="majorHAnsi"/>
          <w:szCs w:val="24"/>
          <w:lang w:val="sv-SE"/>
        </w:rPr>
      </w:pPr>
      <w:r>
        <w:rPr>
          <w:rFonts w:cstheme="majorHAnsi"/>
          <w:noProof/>
          <w:szCs w:val="24"/>
          <w:lang w:val="en-GB" w:bidi="en-GB"/>
        </w:rPr>
        <w:drawing>
          <wp:inline distT="0" distB="0" distL="0" distR="0" wp14:anchorId="24CD1197" wp14:editId="66E3A9D7">
            <wp:extent cx="3405351" cy="1986456"/>
            <wp:effectExtent l="0" t="0" r="24130" b="1397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5E85219" w14:textId="1FCAB923" w:rsidR="00FF2F52" w:rsidRPr="00BB38DA" w:rsidRDefault="00FF2F52" w:rsidP="00A912B2">
      <w:pPr>
        <w:autoSpaceDE w:val="0"/>
        <w:autoSpaceDN w:val="0"/>
        <w:adjustRightInd w:val="0"/>
        <w:spacing w:after="44"/>
        <w:jc w:val="left"/>
        <w:rPr>
          <w:rFonts w:cstheme="majorHAnsi"/>
          <w:szCs w:val="24"/>
          <w:lang w:val="sv-SE"/>
        </w:rPr>
      </w:pPr>
    </w:p>
    <w:p w14:paraId="3EBDB951" w14:textId="54A66D22" w:rsidR="00941E85" w:rsidRPr="00BB38DA" w:rsidRDefault="00CA1F39" w:rsidP="00773067">
      <w:pPr>
        <w:pStyle w:val="Rubrik3"/>
        <w:numPr>
          <w:ilvl w:val="1"/>
          <w:numId w:val="2"/>
        </w:numPr>
        <w:jc w:val="left"/>
        <w:rPr>
          <w:lang w:val="sv-SE"/>
        </w:rPr>
      </w:pPr>
      <w:bookmarkStart w:id="18" w:name="_Toc47952419"/>
      <w:r>
        <w:rPr>
          <w:lang w:val="en-GB" w:bidi="en-GB"/>
        </w:rPr>
        <w:t>Shared</w:t>
      </w:r>
      <w:r w:rsidR="00941E85" w:rsidRPr="00BB38DA">
        <w:rPr>
          <w:lang w:val="en-GB" w:bidi="en-GB"/>
        </w:rPr>
        <w:t xml:space="preserve"> responsibilities</w:t>
      </w:r>
      <w:bookmarkEnd w:id="18"/>
    </w:p>
    <w:p w14:paraId="0F7B26F4" w14:textId="09931C03" w:rsidR="00941E85" w:rsidRPr="00467D6D" w:rsidRDefault="002D3D24" w:rsidP="00AA1870">
      <w:r w:rsidRPr="00BB38DA">
        <w:rPr>
          <w:lang w:val="en-GB" w:bidi="en-GB"/>
        </w:rPr>
        <w:t>Both parties share a common and important responsibility on a number of different points:</w:t>
      </w:r>
    </w:p>
    <w:p w14:paraId="3263C43E" w14:textId="77777777" w:rsidR="002D3D24" w:rsidRPr="00467D6D" w:rsidRDefault="002D3D24" w:rsidP="002D3D24">
      <w:pPr>
        <w:pStyle w:val="Liststycke"/>
        <w:numPr>
          <w:ilvl w:val="0"/>
          <w:numId w:val="24"/>
        </w:numPr>
      </w:pPr>
      <w:r w:rsidRPr="00BB38DA">
        <w:rPr>
          <w:lang w:val="en-GB" w:bidi="en-GB"/>
        </w:rPr>
        <w:t>Exchange of information about ongoing and planned sustainability work, use of resources, etc.</w:t>
      </w:r>
    </w:p>
    <w:p w14:paraId="386C5D02" w14:textId="77777777" w:rsidR="002D3D24" w:rsidRPr="00BB38DA" w:rsidRDefault="002D3D24" w:rsidP="002D3D24">
      <w:pPr>
        <w:pStyle w:val="Liststycke"/>
        <w:numPr>
          <w:ilvl w:val="0"/>
          <w:numId w:val="24"/>
        </w:numPr>
        <w:rPr>
          <w:lang w:val="sv-SE"/>
        </w:rPr>
      </w:pPr>
      <w:r w:rsidRPr="00BB38DA">
        <w:rPr>
          <w:lang w:val="en-GB" w:bidi="en-GB"/>
        </w:rPr>
        <w:t>Environmental considerations during maintenance and activities, as well as in terms of equipment and material selection. Consideration of life-cycle cost when performing calculations</w:t>
      </w:r>
    </w:p>
    <w:p w14:paraId="3038F171" w14:textId="277B31EA" w:rsidR="002D3D24" w:rsidRPr="00467D6D" w:rsidRDefault="002D3D24" w:rsidP="002D3D24">
      <w:pPr>
        <w:pStyle w:val="Liststycke"/>
        <w:numPr>
          <w:ilvl w:val="0"/>
          <w:numId w:val="24"/>
        </w:numPr>
      </w:pPr>
      <w:r w:rsidRPr="00BB38DA">
        <w:rPr>
          <w:lang w:val="en-GB" w:bidi="en-GB"/>
        </w:rPr>
        <w:t>Selection of products using a sustainability perspective</w:t>
      </w:r>
    </w:p>
    <w:p w14:paraId="13933C1E" w14:textId="77777777" w:rsidR="002D3D24" w:rsidRPr="00467D6D" w:rsidRDefault="002D3D24" w:rsidP="002D3D24">
      <w:pPr>
        <w:pStyle w:val="Liststycke"/>
        <w:numPr>
          <w:ilvl w:val="0"/>
          <w:numId w:val="24"/>
        </w:numPr>
      </w:pPr>
      <w:r w:rsidRPr="00BB38DA">
        <w:rPr>
          <w:lang w:val="en-GB" w:bidi="en-GB"/>
        </w:rPr>
        <w:t>Commitment to achieve set intermediate objectives</w:t>
      </w:r>
    </w:p>
    <w:p w14:paraId="127609FE" w14:textId="77777777" w:rsidR="002D3D24" w:rsidRPr="00467D6D" w:rsidRDefault="002D3D24" w:rsidP="002D3D24">
      <w:pPr>
        <w:pStyle w:val="Liststycke"/>
        <w:numPr>
          <w:ilvl w:val="0"/>
          <w:numId w:val="24"/>
        </w:numPr>
      </w:pPr>
      <w:r w:rsidRPr="00BB38DA">
        <w:rPr>
          <w:lang w:val="en-GB" w:bidi="en-GB"/>
        </w:rPr>
        <w:t>Update and implement agreed-upon action plan</w:t>
      </w:r>
    </w:p>
    <w:p w14:paraId="3A39D5FF" w14:textId="74044F5D" w:rsidR="00941E85" w:rsidRPr="00467D6D" w:rsidRDefault="002D3D24" w:rsidP="00941E85">
      <w:pPr>
        <w:pStyle w:val="Liststycke"/>
        <w:numPr>
          <w:ilvl w:val="0"/>
          <w:numId w:val="24"/>
        </w:numPr>
      </w:pPr>
      <w:r w:rsidRPr="00BB38DA">
        <w:rPr>
          <w:lang w:val="en-GB" w:bidi="en-GB"/>
        </w:rPr>
        <w:t>Adapt indoor climate based on the needs of the activity</w:t>
      </w:r>
    </w:p>
    <w:p w14:paraId="6465992C" w14:textId="77777777" w:rsidR="003318D5" w:rsidRPr="00467D6D" w:rsidRDefault="003318D5" w:rsidP="003318D5"/>
    <w:p w14:paraId="57D377D8" w14:textId="179BB91F" w:rsidR="00941E85" w:rsidRPr="00BB38DA" w:rsidRDefault="00941E85" w:rsidP="00773067">
      <w:pPr>
        <w:pStyle w:val="Rubrik3"/>
        <w:numPr>
          <w:ilvl w:val="1"/>
          <w:numId w:val="2"/>
        </w:numPr>
        <w:jc w:val="left"/>
        <w:rPr>
          <w:lang w:val="sv-SE"/>
        </w:rPr>
      </w:pPr>
      <w:bookmarkStart w:id="19" w:name="_Toc47952420"/>
      <w:r w:rsidRPr="00BB38DA">
        <w:rPr>
          <w:lang w:val="en-GB" w:bidi="en-GB"/>
        </w:rPr>
        <w:t>Landlord</w:t>
      </w:r>
      <w:r w:rsidR="00E55D5A">
        <w:rPr>
          <w:lang w:val="en-GB" w:bidi="en-GB"/>
        </w:rPr>
        <w:t>’s</w:t>
      </w:r>
      <w:r w:rsidR="00741110">
        <w:rPr>
          <w:lang w:val="en-GB" w:bidi="en-GB"/>
        </w:rPr>
        <w:t xml:space="preserve"> responsibil</w:t>
      </w:r>
      <w:r w:rsidR="00E55D5A">
        <w:rPr>
          <w:lang w:val="en-GB" w:bidi="en-GB"/>
        </w:rPr>
        <w:t>ity</w:t>
      </w:r>
      <w:bookmarkEnd w:id="19"/>
    </w:p>
    <w:p w14:paraId="0011BFF9" w14:textId="03FD4E3D" w:rsidR="00933B37" w:rsidRPr="00467D6D" w:rsidRDefault="002D3D24" w:rsidP="00AA1870">
      <w:r w:rsidRPr="00BB38DA">
        <w:rPr>
          <w:lang w:val="en-GB" w:bidi="en-GB"/>
        </w:rPr>
        <w:t>The landlord is usually the one who has the most knowledge about the property, how the systems work and measured values. Therefore, it is only natural that they take on greater responsibility in ensuring that the contract is functional and current. Here are five points that the landlord is responsible for:</w:t>
      </w:r>
    </w:p>
    <w:p w14:paraId="72B25176" w14:textId="612C8058" w:rsidR="00663C64" w:rsidRPr="00467D6D" w:rsidRDefault="00663C64" w:rsidP="00663C64">
      <w:pPr>
        <w:pStyle w:val="Liststycke"/>
        <w:numPr>
          <w:ilvl w:val="0"/>
          <w:numId w:val="25"/>
        </w:numPr>
        <w:spacing w:after="180" w:line="288" w:lineRule="auto"/>
        <w:jc w:val="left"/>
        <w:rPr>
          <w:rFonts w:eastAsia="Arial" w:cstheme="majorHAnsi"/>
          <w:noProof/>
          <w:szCs w:val="24"/>
          <w:lang w:eastAsia="es-ES"/>
        </w:rPr>
      </w:pPr>
      <w:r w:rsidRPr="00BB38DA">
        <w:rPr>
          <w:rFonts w:eastAsia="Arial" w:cstheme="majorHAnsi"/>
          <w:noProof/>
          <w:szCs w:val="24"/>
          <w:lang w:val="en-GB" w:bidi="en-GB"/>
        </w:rPr>
        <w:t>Feedback on energy use and convene consultations and follow-up meetings</w:t>
      </w:r>
    </w:p>
    <w:p w14:paraId="3DEBFF13" w14:textId="3B9F1D3C" w:rsidR="00663C64" w:rsidRPr="00467D6D" w:rsidRDefault="00663C64" w:rsidP="00663C64">
      <w:pPr>
        <w:pStyle w:val="Liststycke"/>
        <w:numPr>
          <w:ilvl w:val="0"/>
          <w:numId w:val="25"/>
        </w:numPr>
        <w:spacing w:after="180" w:line="288" w:lineRule="auto"/>
        <w:jc w:val="left"/>
        <w:rPr>
          <w:rFonts w:eastAsia="Arial" w:cstheme="majorHAnsi"/>
          <w:noProof/>
          <w:szCs w:val="24"/>
          <w:lang w:eastAsia="es-ES"/>
        </w:rPr>
      </w:pPr>
      <w:r w:rsidRPr="00BB38DA">
        <w:rPr>
          <w:rFonts w:eastAsia="Arial" w:cstheme="majorHAnsi"/>
          <w:noProof/>
          <w:szCs w:val="24"/>
          <w:lang w:val="en-GB" w:bidi="en-GB"/>
        </w:rPr>
        <w:t xml:space="preserve">Use and maintain systems for follow-up information and periodic monitoring </w:t>
      </w:r>
    </w:p>
    <w:p w14:paraId="5BEBCD52" w14:textId="0C638686" w:rsidR="00663C64" w:rsidRPr="00467D6D" w:rsidRDefault="00663C64" w:rsidP="00663C64">
      <w:pPr>
        <w:pStyle w:val="Liststycke"/>
        <w:numPr>
          <w:ilvl w:val="0"/>
          <w:numId w:val="25"/>
        </w:numPr>
        <w:spacing w:after="0"/>
        <w:jc w:val="left"/>
        <w:rPr>
          <w:rFonts w:eastAsia="Arial" w:cstheme="majorHAnsi"/>
          <w:noProof/>
          <w:szCs w:val="24"/>
          <w:lang w:eastAsia="es-ES"/>
        </w:rPr>
      </w:pPr>
      <w:r w:rsidRPr="00BB38DA">
        <w:rPr>
          <w:rFonts w:eastAsia="Arial" w:cstheme="majorHAnsi"/>
          <w:noProof/>
          <w:szCs w:val="24"/>
          <w:lang w:val="en-GB" w:bidi="en-GB"/>
        </w:rPr>
        <w:lastRenderedPageBreak/>
        <w:t>Inform about and monitor results from agreed objectives</w:t>
      </w:r>
    </w:p>
    <w:p w14:paraId="637CE397" w14:textId="044B9307" w:rsidR="00663C64" w:rsidRPr="00467D6D" w:rsidRDefault="00663C64" w:rsidP="00663C64">
      <w:pPr>
        <w:pStyle w:val="Liststycke"/>
        <w:numPr>
          <w:ilvl w:val="0"/>
          <w:numId w:val="25"/>
        </w:numPr>
        <w:spacing w:after="0"/>
        <w:jc w:val="left"/>
        <w:rPr>
          <w:rFonts w:eastAsia="Arial" w:cstheme="majorHAnsi"/>
          <w:b/>
          <w:noProof/>
          <w:szCs w:val="24"/>
          <w:lang w:eastAsia="es-ES"/>
        </w:rPr>
      </w:pPr>
      <w:r w:rsidRPr="00BB38DA">
        <w:rPr>
          <w:rFonts w:eastAsia="Arial" w:cstheme="majorHAnsi"/>
          <w:noProof/>
          <w:szCs w:val="24"/>
          <w:lang w:val="en-GB" w:bidi="en-GB"/>
        </w:rPr>
        <w:t>Communicate emission levels of CO</w:t>
      </w:r>
      <w:r w:rsidRPr="00BB38DA">
        <w:rPr>
          <w:rFonts w:eastAsia="Arial" w:cstheme="majorHAnsi"/>
          <w:noProof/>
          <w:szCs w:val="24"/>
          <w:vertAlign w:val="subscript"/>
          <w:lang w:val="en-GB" w:bidi="en-GB"/>
        </w:rPr>
        <w:t>2</w:t>
      </w:r>
      <w:r w:rsidRPr="00BB38DA">
        <w:rPr>
          <w:rFonts w:eastAsia="Arial" w:cstheme="majorHAnsi"/>
          <w:noProof/>
          <w:szCs w:val="24"/>
          <w:lang w:val="en-GB" w:bidi="en-GB"/>
        </w:rPr>
        <w:t xml:space="preserve">, water consumption and reduced energy use at follow-up meetings </w:t>
      </w:r>
    </w:p>
    <w:p w14:paraId="558C550D" w14:textId="0A3FBE5F" w:rsidR="00A21221" w:rsidRPr="00467D6D" w:rsidRDefault="00544CA6" w:rsidP="00A21221">
      <w:pPr>
        <w:pStyle w:val="Liststycke"/>
        <w:numPr>
          <w:ilvl w:val="0"/>
          <w:numId w:val="25"/>
        </w:numPr>
        <w:spacing w:after="0"/>
        <w:jc w:val="left"/>
        <w:rPr>
          <w:rFonts w:eastAsia="Arial" w:cstheme="majorHAnsi"/>
          <w:noProof/>
          <w:szCs w:val="24"/>
          <w:lang w:eastAsia="es-ES"/>
        </w:rPr>
      </w:pPr>
      <w:r w:rsidRPr="00BB38DA">
        <w:rPr>
          <w:rFonts w:eastAsia="Arial" w:cstheme="majorHAnsi"/>
          <w:noProof/>
          <w:szCs w:val="24"/>
          <w:lang w:val="en-GB" w:bidi="en-GB"/>
        </w:rPr>
        <w:t xml:space="preserve">Certain training of the parties involved in the contract </w:t>
      </w:r>
    </w:p>
    <w:p w14:paraId="0F06E05F" w14:textId="721813BC" w:rsidR="00941E85" w:rsidRPr="00467D6D" w:rsidRDefault="00760425" w:rsidP="00AA1870">
      <w:pPr>
        <w:rPr>
          <w:rFonts w:cs="FrutigerNextLT Light"/>
          <w:szCs w:val="24"/>
        </w:rPr>
      </w:pPr>
      <w:r w:rsidRPr="00BB38DA">
        <w:rPr>
          <w:rFonts w:cs="FrutigerNextLT Light"/>
          <w:szCs w:val="24"/>
          <w:lang w:val="en-GB" w:bidi="en-GB"/>
        </w:rPr>
        <w:t>Supplementations that the landlord can encourage the tenant to consider:</w:t>
      </w:r>
    </w:p>
    <w:p w14:paraId="15DA6439" w14:textId="56405AED" w:rsidR="00941E85" w:rsidRPr="00467D6D" w:rsidRDefault="00AD2135" w:rsidP="00AD2135">
      <w:pPr>
        <w:pStyle w:val="Liststycke"/>
        <w:numPr>
          <w:ilvl w:val="0"/>
          <w:numId w:val="26"/>
        </w:numPr>
        <w:rPr>
          <w:rFonts w:cs="FrutigerNextLT Light"/>
          <w:szCs w:val="24"/>
        </w:rPr>
      </w:pPr>
      <w:r w:rsidRPr="00BB38DA">
        <w:rPr>
          <w:rFonts w:cs="FrutigerNextLT Light"/>
          <w:szCs w:val="24"/>
          <w:lang w:val="en-GB" w:bidi="en-GB"/>
        </w:rPr>
        <w:t xml:space="preserve">To save energy, for example by installing energy saving modes, switching off IT equipment and turning off lighting in unused spaces </w:t>
      </w:r>
    </w:p>
    <w:p w14:paraId="76438BA9" w14:textId="0CB21384" w:rsidR="00941E85" w:rsidRPr="00467D6D" w:rsidRDefault="00771717" w:rsidP="00AD2135">
      <w:pPr>
        <w:pStyle w:val="Liststycke"/>
        <w:numPr>
          <w:ilvl w:val="0"/>
          <w:numId w:val="26"/>
        </w:numPr>
        <w:rPr>
          <w:rFonts w:cs="FrutigerNextLT Light"/>
          <w:szCs w:val="24"/>
        </w:rPr>
      </w:pPr>
      <w:r w:rsidRPr="00BB38DA">
        <w:rPr>
          <w:rFonts w:cs="FrutigerNextLT Light"/>
          <w:szCs w:val="24"/>
          <w:lang w:val="en-GB" w:bidi="en-GB"/>
        </w:rPr>
        <w:t xml:space="preserve">Guidelines for regulation of heat, cooling and ventilation </w:t>
      </w:r>
    </w:p>
    <w:p w14:paraId="1851D200" w14:textId="66F81121" w:rsidR="00941E85" w:rsidRPr="00467D6D" w:rsidRDefault="00771717" w:rsidP="00AD2135">
      <w:pPr>
        <w:pStyle w:val="Liststycke"/>
        <w:numPr>
          <w:ilvl w:val="0"/>
          <w:numId w:val="26"/>
        </w:numPr>
        <w:rPr>
          <w:rFonts w:cs="FrutigerNextLT Light"/>
          <w:szCs w:val="24"/>
        </w:rPr>
      </w:pPr>
      <w:r w:rsidRPr="00BB38DA">
        <w:rPr>
          <w:rFonts w:cs="FrutigerNextLT Light"/>
          <w:szCs w:val="24"/>
          <w:lang w:val="en-GB" w:bidi="en-GB"/>
        </w:rPr>
        <w:t xml:space="preserve">Describe the systems for source sorting and waste management in the building </w:t>
      </w:r>
    </w:p>
    <w:p w14:paraId="15F20A5E" w14:textId="57F467D6" w:rsidR="00941E85" w:rsidRPr="00467D6D" w:rsidRDefault="008A0BD4" w:rsidP="00AD2135">
      <w:pPr>
        <w:pStyle w:val="Liststycke"/>
        <w:numPr>
          <w:ilvl w:val="0"/>
          <w:numId w:val="26"/>
        </w:numPr>
        <w:rPr>
          <w:rFonts w:cs="FrutigerNextLT Light"/>
          <w:szCs w:val="24"/>
        </w:rPr>
      </w:pPr>
      <w:r w:rsidRPr="00BB38DA">
        <w:rPr>
          <w:rFonts w:cs="FrutigerNextLT Light"/>
          <w:szCs w:val="24"/>
          <w:lang w:val="en-GB" w:bidi="en-GB"/>
        </w:rPr>
        <w:t xml:space="preserve">The importance of following the landlord's operating and maintenance advice for fixed furnishings and surface layers to maximise its service life </w:t>
      </w:r>
    </w:p>
    <w:p w14:paraId="01846CC1" w14:textId="42CC9B08" w:rsidR="00941E85" w:rsidRPr="00467D6D" w:rsidRDefault="00771717" w:rsidP="00AD2135">
      <w:pPr>
        <w:pStyle w:val="Liststycke"/>
        <w:numPr>
          <w:ilvl w:val="0"/>
          <w:numId w:val="26"/>
        </w:numPr>
        <w:rPr>
          <w:rFonts w:cs="FrutigerNextLT Light"/>
          <w:szCs w:val="24"/>
        </w:rPr>
      </w:pPr>
      <w:r w:rsidRPr="00BB38DA">
        <w:rPr>
          <w:rFonts w:cs="FrutigerNextLT Light"/>
          <w:szCs w:val="24"/>
          <w:lang w:val="en-GB" w:bidi="en-GB"/>
        </w:rPr>
        <w:t xml:space="preserve">Inform about the tenant's responsibility to inform the landlord about changes in the use of the premises so that heating, cooling and ventilation can be adapted and a good indoor climate is maintained. </w:t>
      </w:r>
    </w:p>
    <w:p w14:paraId="2CC261DD" w14:textId="323FE3BD" w:rsidR="00941E85" w:rsidRPr="00467D6D" w:rsidRDefault="00771717" w:rsidP="00941E85">
      <w:pPr>
        <w:pStyle w:val="Liststycke"/>
        <w:numPr>
          <w:ilvl w:val="0"/>
          <w:numId w:val="26"/>
        </w:numPr>
        <w:rPr>
          <w:rFonts w:cs="FrutigerNextLT Light"/>
          <w:szCs w:val="24"/>
        </w:rPr>
      </w:pPr>
      <w:r w:rsidRPr="00BB38DA">
        <w:rPr>
          <w:rFonts w:cs="FrutigerNextLT Light"/>
          <w:szCs w:val="24"/>
          <w:lang w:val="en-GB" w:bidi="en-GB"/>
        </w:rPr>
        <w:t xml:space="preserve">Coordinate joint suppliers to reduce transport, and ensure choice of actors who employ systematic environmental work </w:t>
      </w:r>
    </w:p>
    <w:p w14:paraId="3831143B" w14:textId="41CE210A" w:rsidR="00941E85" w:rsidRPr="00BB38DA" w:rsidRDefault="00941E85" w:rsidP="00773067">
      <w:pPr>
        <w:pStyle w:val="Rubrik3"/>
        <w:numPr>
          <w:ilvl w:val="1"/>
          <w:numId w:val="2"/>
        </w:numPr>
        <w:jc w:val="left"/>
        <w:rPr>
          <w:lang w:val="sv-SE"/>
        </w:rPr>
      </w:pPr>
      <w:bookmarkStart w:id="20" w:name="_Toc47952421"/>
      <w:r w:rsidRPr="00BB38DA">
        <w:rPr>
          <w:lang w:val="en-GB" w:bidi="en-GB"/>
        </w:rPr>
        <w:t>Tenant</w:t>
      </w:r>
      <w:r w:rsidR="00E55D5A">
        <w:rPr>
          <w:lang w:val="en-GB" w:bidi="en-GB"/>
        </w:rPr>
        <w:t xml:space="preserve"> responsibility</w:t>
      </w:r>
      <w:bookmarkEnd w:id="20"/>
    </w:p>
    <w:p w14:paraId="4DE1F712" w14:textId="4AACB883" w:rsidR="00941E85" w:rsidRPr="00467D6D" w:rsidRDefault="00F71664" w:rsidP="00AA1870">
      <w:pPr>
        <w:rPr>
          <w:rFonts w:cs="FrutigerNextLT Light"/>
          <w:color w:val="385623" w:themeColor="accent6" w:themeShade="80"/>
          <w:szCs w:val="24"/>
        </w:rPr>
      </w:pPr>
      <w:r w:rsidRPr="00BB38DA">
        <w:rPr>
          <w:szCs w:val="24"/>
          <w:lang w:val="en-GB" w:bidi="en-GB"/>
        </w:rPr>
        <w:t>The tenant may influence their own behaviour by:</w:t>
      </w:r>
    </w:p>
    <w:p w14:paraId="0B74D205" w14:textId="736DB330" w:rsidR="004E6F56" w:rsidRPr="00467D6D" w:rsidRDefault="004E6F56" w:rsidP="004E6F56">
      <w:pPr>
        <w:pStyle w:val="Liststycke"/>
        <w:numPr>
          <w:ilvl w:val="0"/>
          <w:numId w:val="27"/>
        </w:numPr>
      </w:pPr>
      <w:bookmarkStart w:id="21" w:name="_Hlk532886309"/>
      <w:r w:rsidRPr="00BB38DA">
        <w:rPr>
          <w:lang w:val="en-GB" w:bidi="en-GB"/>
        </w:rPr>
        <w:t>Informing about changed property use and the number of people using it</w:t>
      </w:r>
    </w:p>
    <w:p w14:paraId="1BA9CD41" w14:textId="03449C9E" w:rsidR="004E6F56" w:rsidRPr="00467D6D" w:rsidRDefault="004E6F56" w:rsidP="004E6F56">
      <w:pPr>
        <w:pStyle w:val="Liststycke"/>
        <w:numPr>
          <w:ilvl w:val="0"/>
          <w:numId w:val="27"/>
        </w:numPr>
      </w:pPr>
      <w:r w:rsidRPr="00BB38DA">
        <w:rPr>
          <w:lang w:val="en-GB" w:bidi="en-GB"/>
        </w:rPr>
        <w:t>Ensuring that lighting is off in premises that are not in use, and introducing procedures that ensure that premises and equipment are shut off</w:t>
      </w:r>
    </w:p>
    <w:p w14:paraId="5C33FC5F" w14:textId="7A391B68" w:rsidR="004E6F56" w:rsidRPr="00467D6D" w:rsidRDefault="004E6F56" w:rsidP="004E6F56">
      <w:pPr>
        <w:pStyle w:val="Liststycke"/>
        <w:numPr>
          <w:ilvl w:val="0"/>
          <w:numId w:val="27"/>
        </w:numPr>
      </w:pPr>
      <w:r w:rsidRPr="00BB38DA">
        <w:rPr>
          <w:lang w:val="en-GB" w:bidi="en-GB"/>
        </w:rPr>
        <w:t>Enabling power saving features on office equipment and making sure that computers, chargers, etc. are shut down when not in use</w:t>
      </w:r>
    </w:p>
    <w:p w14:paraId="5165A679" w14:textId="27D901AB" w:rsidR="004E6F56" w:rsidRPr="00467D6D" w:rsidRDefault="004E6F56" w:rsidP="004E6F56">
      <w:pPr>
        <w:pStyle w:val="Liststycke"/>
        <w:numPr>
          <w:ilvl w:val="0"/>
          <w:numId w:val="27"/>
        </w:numPr>
      </w:pPr>
      <w:r w:rsidRPr="00BB38DA">
        <w:rPr>
          <w:lang w:val="en-GB" w:bidi="en-GB"/>
        </w:rPr>
        <w:t>Ensuring that windows and doors are kept closed except in case of ventilation</w:t>
      </w:r>
    </w:p>
    <w:bookmarkEnd w:id="21"/>
    <w:p w14:paraId="5BC43786" w14:textId="4F266A1F" w:rsidR="004E6F56" w:rsidRPr="00467D6D" w:rsidRDefault="004E6F56" w:rsidP="004E6F56">
      <w:pPr>
        <w:pStyle w:val="Liststycke"/>
        <w:numPr>
          <w:ilvl w:val="0"/>
          <w:numId w:val="27"/>
        </w:numPr>
      </w:pPr>
      <w:r w:rsidRPr="00BB38DA">
        <w:rPr>
          <w:lang w:val="en-GB" w:bidi="en-GB"/>
        </w:rPr>
        <w:t>Involving all affected persons in the work to fulfil the various objectives of the contract</w:t>
      </w:r>
    </w:p>
    <w:p w14:paraId="0226BC37" w14:textId="5769C3B3" w:rsidR="00941E85" w:rsidRPr="00467D6D" w:rsidRDefault="00941E85" w:rsidP="004E6F56">
      <w:pPr>
        <w:pStyle w:val="Liststycke"/>
        <w:numPr>
          <w:ilvl w:val="0"/>
          <w:numId w:val="27"/>
        </w:numPr>
        <w:rPr>
          <w:rFonts w:cs="FrutigerNextLT Light"/>
          <w:szCs w:val="24"/>
        </w:rPr>
      </w:pPr>
      <w:r w:rsidRPr="00BB38DA">
        <w:rPr>
          <w:rFonts w:cs="FrutigerNextLT Light"/>
          <w:szCs w:val="24"/>
          <w:lang w:val="en-GB" w:bidi="en-GB"/>
        </w:rPr>
        <w:t xml:space="preserve">taking environmental consideration when designing premises, for example preservation of furnishings and building parts that are in good condition and prioritising solutions that increase flexibility and reduce the need for future renovations. </w:t>
      </w:r>
    </w:p>
    <w:p w14:paraId="230F3AE9" w14:textId="13F4E139" w:rsidR="00941E85" w:rsidRPr="00467D6D" w:rsidRDefault="00941E85" w:rsidP="004E6F56">
      <w:pPr>
        <w:pStyle w:val="Liststycke"/>
        <w:numPr>
          <w:ilvl w:val="0"/>
          <w:numId w:val="27"/>
        </w:numPr>
        <w:rPr>
          <w:rFonts w:cs="FrutigerNextLT Light"/>
          <w:szCs w:val="24"/>
        </w:rPr>
      </w:pPr>
      <w:r w:rsidRPr="00BB38DA">
        <w:rPr>
          <w:rFonts w:cs="FrutigerNextLT Light"/>
          <w:szCs w:val="24"/>
          <w:lang w:val="en-GB" w:bidi="en-GB"/>
        </w:rPr>
        <w:t xml:space="preserve">keeping a life cycle mind-frame when choosing lighting and other energy-driven equipment </w:t>
      </w:r>
    </w:p>
    <w:p w14:paraId="243BA84A" w14:textId="4EEEF9AC" w:rsidR="00941E85" w:rsidRPr="00467D6D" w:rsidRDefault="00941E85" w:rsidP="00941E85">
      <w:pPr>
        <w:pStyle w:val="Liststycke"/>
        <w:numPr>
          <w:ilvl w:val="0"/>
          <w:numId w:val="27"/>
        </w:numPr>
        <w:rPr>
          <w:rFonts w:cs="FrutigerNextLT Light"/>
          <w:szCs w:val="24"/>
        </w:rPr>
      </w:pPr>
      <w:r w:rsidRPr="00BB38DA">
        <w:rPr>
          <w:rFonts w:cs="FrutigerNextLT Light"/>
          <w:szCs w:val="24"/>
          <w:lang w:val="en-GB" w:bidi="en-GB"/>
        </w:rPr>
        <w:t xml:space="preserve">taking environmental consideration in the choice of materials and the choice of interior and equipment </w:t>
      </w:r>
    </w:p>
    <w:p w14:paraId="1FB3F01B" w14:textId="77777777" w:rsidR="00941E85" w:rsidRPr="00BB38DA" w:rsidRDefault="00941E85" w:rsidP="00773067">
      <w:pPr>
        <w:pStyle w:val="Rubrik3"/>
        <w:numPr>
          <w:ilvl w:val="1"/>
          <w:numId w:val="2"/>
        </w:numPr>
        <w:jc w:val="left"/>
        <w:rPr>
          <w:lang w:val="sv-SE"/>
        </w:rPr>
      </w:pPr>
      <w:bookmarkStart w:id="22" w:name="_Toc47952422"/>
      <w:r w:rsidRPr="00BB38DA">
        <w:rPr>
          <w:lang w:val="en-GB" w:bidi="en-GB"/>
        </w:rPr>
        <w:lastRenderedPageBreak/>
        <w:t>Organisation</w:t>
      </w:r>
      <w:bookmarkEnd w:id="22"/>
    </w:p>
    <w:p w14:paraId="7535144C" w14:textId="547C9321" w:rsidR="00035EB4" w:rsidRPr="00467D6D" w:rsidRDefault="00F2665B" w:rsidP="001C5BF1">
      <w:r w:rsidRPr="00BB38DA">
        <w:rPr>
          <w:lang w:val="en-GB" w:bidi="en-GB"/>
        </w:rPr>
        <w:t>A joint organisation is set up to ensure that the contract will be implemented through organised meetings, working groups and clear work duties. The scope of the contract determines how many people are involved in the organisation.</w:t>
      </w:r>
    </w:p>
    <w:p w14:paraId="0FEDB51A" w14:textId="770AD25C" w:rsidR="00E36C41" w:rsidRPr="00467D6D" w:rsidRDefault="00C06169" w:rsidP="001C5BF1">
      <w:pPr>
        <w:rPr>
          <w:rFonts w:cs="FrutigerNextLT Light"/>
          <w:color w:val="000000"/>
        </w:rPr>
      </w:pPr>
      <w:r w:rsidRPr="00BB38DA">
        <w:rPr>
          <w:lang w:val="en-GB" w:bidi="en-GB"/>
        </w:rPr>
        <w:t>A working group is started to establish</w:t>
      </w:r>
      <w:r w:rsidR="00E36C41" w:rsidRPr="00BB38DA">
        <w:rPr>
          <w:rFonts w:cs="FrutigerNextLT Light"/>
          <w:color w:val="000000"/>
          <w:lang w:val="en-GB" w:bidi="en-GB"/>
        </w:rPr>
        <w:t xml:space="preserve"> the following priority tasks:</w:t>
      </w:r>
    </w:p>
    <w:p w14:paraId="2D495A99" w14:textId="77777777" w:rsidR="00E36C41" w:rsidRPr="00467D6D" w:rsidRDefault="00E36C41" w:rsidP="00035EB4">
      <w:pPr>
        <w:pStyle w:val="Liststycke"/>
        <w:numPr>
          <w:ilvl w:val="0"/>
          <w:numId w:val="32"/>
        </w:numPr>
        <w:spacing w:after="180" w:line="288" w:lineRule="auto"/>
        <w:jc w:val="left"/>
        <w:rPr>
          <w:rFonts w:cs="FrutigerNextLT Light"/>
          <w:color w:val="000000"/>
        </w:rPr>
      </w:pPr>
      <w:r w:rsidRPr="00BB38DA">
        <w:rPr>
          <w:rFonts w:cs="FrutigerNextLT Light"/>
          <w:color w:val="000000"/>
          <w:lang w:val="en-GB" w:bidi="en-GB"/>
        </w:rPr>
        <w:t>Coordinate the project and make the necessary decisions towards set objectives</w:t>
      </w:r>
    </w:p>
    <w:p w14:paraId="7225633D" w14:textId="77777777" w:rsidR="00E36C41" w:rsidRPr="00467D6D" w:rsidRDefault="00E36C41" w:rsidP="00035EB4">
      <w:pPr>
        <w:pStyle w:val="Liststycke"/>
        <w:numPr>
          <w:ilvl w:val="0"/>
          <w:numId w:val="32"/>
        </w:numPr>
        <w:spacing w:after="180" w:line="288" w:lineRule="auto"/>
        <w:jc w:val="left"/>
        <w:rPr>
          <w:rFonts w:cs="FrutigerNextLT Light"/>
          <w:color w:val="000000"/>
        </w:rPr>
      </w:pPr>
      <w:r w:rsidRPr="00BB38DA">
        <w:rPr>
          <w:rFonts w:cs="FrutigerNextLT Light"/>
          <w:color w:val="000000"/>
          <w:lang w:val="en-GB" w:bidi="en-GB"/>
        </w:rPr>
        <w:t>Analyse the strengths and weaknesses of the existing system</w:t>
      </w:r>
    </w:p>
    <w:p w14:paraId="1F5D1C30" w14:textId="77777777" w:rsidR="00E36C41" w:rsidRPr="00467D6D" w:rsidRDefault="00E36C41" w:rsidP="00035EB4">
      <w:pPr>
        <w:pStyle w:val="Liststycke"/>
        <w:numPr>
          <w:ilvl w:val="0"/>
          <w:numId w:val="32"/>
        </w:numPr>
        <w:spacing w:after="180" w:line="288" w:lineRule="auto"/>
        <w:jc w:val="left"/>
        <w:rPr>
          <w:rFonts w:cs="FrutigerNextLT Light"/>
          <w:color w:val="000000"/>
        </w:rPr>
      </w:pPr>
      <w:r w:rsidRPr="00BB38DA">
        <w:rPr>
          <w:rFonts w:cs="FrutigerNextLT Light"/>
          <w:color w:val="000000"/>
          <w:lang w:val="en-GB" w:bidi="en-GB"/>
        </w:rPr>
        <w:t xml:space="preserve">Be responsible for the implementation of the joint action plan. </w:t>
      </w:r>
    </w:p>
    <w:p w14:paraId="520F2F2F" w14:textId="77777777" w:rsidR="00E36C41" w:rsidRPr="00467D6D" w:rsidRDefault="00E36C41" w:rsidP="00035EB4">
      <w:pPr>
        <w:pStyle w:val="Liststycke"/>
        <w:numPr>
          <w:ilvl w:val="0"/>
          <w:numId w:val="32"/>
        </w:numPr>
        <w:spacing w:after="180" w:line="288" w:lineRule="auto"/>
        <w:jc w:val="left"/>
        <w:rPr>
          <w:rFonts w:cs="FrutigerNextLT Light"/>
          <w:color w:val="000000"/>
        </w:rPr>
      </w:pPr>
      <w:r w:rsidRPr="00BB38DA">
        <w:rPr>
          <w:rFonts w:cs="FrutigerNextLT Light"/>
          <w:color w:val="000000"/>
          <w:lang w:val="en-GB" w:bidi="en-GB"/>
        </w:rPr>
        <w:t>Follow up on completed activities and suggest improvements</w:t>
      </w:r>
    </w:p>
    <w:p w14:paraId="2B91FE6F" w14:textId="10BE3A32" w:rsidR="00E36C41" w:rsidRPr="00467D6D" w:rsidRDefault="00E36C41" w:rsidP="00035EB4">
      <w:pPr>
        <w:pStyle w:val="Liststycke"/>
        <w:numPr>
          <w:ilvl w:val="0"/>
          <w:numId w:val="32"/>
        </w:numPr>
        <w:spacing w:after="180" w:line="288" w:lineRule="auto"/>
        <w:jc w:val="left"/>
        <w:rPr>
          <w:rFonts w:cs="FrutigerNextLT Light"/>
          <w:color w:val="000000"/>
        </w:rPr>
      </w:pPr>
      <w:r w:rsidRPr="00BB38DA">
        <w:rPr>
          <w:rFonts w:cs="FrutigerNextLT Light"/>
          <w:color w:val="000000"/>
          <w:lang w:val="en-GB" w:bidi="en-GB"/>
        </w:rPr>
        <w:t>The working group is also responsible for disseminating information to various stakeholder groups</w:t>
      </w:r>
    </w:p>
    <w:p w14:paraId="268324D0" w14:textId="4AB16482" w:rsidR="00E36C41" w:rsidRPr="00467D6D" w:rsidRDefault="00E36C41" w:rsidP="00CB08B0">
      <w:r w:rsidRPr="00BB38DA">
        <w:rPr>
          <w:rFonts w:cs="FrutigerNextLT Light"/>
          <w:color w:val="000000"/>
          <w:lang w:val="en-GB" w:bidi="en-GB"/>
        </w:rPr>
        <w:t>The working group consists of people with roles that contribute to meeting the objectives of the contract, for example, landlord, operating technician, energy controller, tenant, caretaker, property manager.</w:t>
      </w:r>
    </w:p>
    <w:p w14:paraId="12D2D5E9" w14:textId="518853EB" w:rsidR="00922808" w:rsidRPr="00467D6D" w:rsidRDefault="001C5BF1" w:rsidP="00AA1870">
      <w:r w:rsidRPr="00BB38DA">
        <w:rPr>
          <w:lang w:val="en-GB" w:bidi="en-GB"/>
        </w:rPr>
        <w:t>One person shall be appointed as responsible for convening and arranging the meetings laid out in the contract. This is done to ensure that the meetings are carried out and structured.</w:t>
      </w:r>
    </w:p>
    <w:p w14:paraId="3E28D9B4" w14:textId="5F643F30" w:rsidR="00941E85" w:rsidRPr="00BB38DA" w:rsidRDefault="00E00ED1" w:rsidP="00773067">
      <w:pPr>
        <w:pStyle w:val="Rubrik3"/>
        <w:numPr>
          <w:ilvl w:val="1"/>
          <w:numId w:val="2"/>
        </w:numPr>
        <w:jc w:val="left"/>
        <w:rPr>
          <w:lang w:val="sv-SE"/>
        </w:rPr>
      </w:pPr>
      <w:bookmarkStart w:id="23" w:name="_Toc47952423"/>
      <w:r w:rsidRPr="00BB38DA">
        <w:rPr>
          <w:lang w:val="en-GB" w:bidi="en-GB"/>
        </w:rPr>
        <w:t>Incentives</w:t>
      </w:r>
      <w:bookmarkEnd w:id="23"/>
    </w:p>
    <w:p w14:paraId="46AD70DC" w14:textId="38656289" w:rsidR="002B5A70" w:rsidRPr="008C0BC5" w:rsidRDefault="00002FC3" w:rsidP="00AA1870">
      <w:r w:rsidRPr="00BB38DA">
        <w:rPr>
          <w:lang w:val="en-GB" w:bidi="en-GB"/>
        </w:rPr>
        <w:t>Financial incentives are when the parties make distinct energy savings and then share the profit according to workload and investment. The presence of incentives provides clarity, especially for less involved parties and prove</w:t>
      </w:r>
      <w:r w:rsidR="00687329">
        <w:rPr>
          <w:lang w:val="en-GB" w:bidi="en-GB"/>
        </w:rPr>
        <w:t>n</w:t>
      </w:r>
      <w:r w:rsidRPr="00BB38DA">
        <w:rPr>
          <w:lang w:val="en-GB" w:bidi="en-GB"/>
        </w:rPr>
        <w:t xml:space="preserve"> to work well. However, when several measures have been implemented, it may be difficult to maintain the incentives as the savings potential has decreased. Then other types of incentives may be needed, such as hybrid or added value incentives.</w:t>
      </w:r>
    </w:p>
    <w:p w14:paraId="0C614F86" w14:textId="0D8BC912" w:rsidR="00453E5B" w:rsidRPr="00344D8F" w:rsidRDefault="00E00ED1" w:rsidP="00AA1870">
      <w:pPr>
        <w:rPr>
          <w:b/>
          <w:bCs/>
          <w:color w:val="258785"/>
          <w:lang w:val="sv-SE"/>
        </w:rPr>
      </w:pPr>
      <w:r w:rsidRPr="00344D8F">
        <w:rPr>
          <w:b/>
          <w:color w:val="258785"/>
          <w:lang w:val="en-GB" w:bidi="en-GB"/>
        </w:rPr>
        <w:t>Hybrid Incentives</w:t>
      </w:r>
    </w:p>
    <w:p w14:paraId="2903A763" w14:textId="51E3C125" w:rsidR="00453E5B" w:rsidRPr="00467D6D" w:rsidRDefault="00E640B6" w:rsidP="00D031DB">
      <w:pPr>
        <w:pStyle w:val="Liststycke"/>
        <w:numPr>
          <w:ilvl w:val="0"/>
          <w:numId w:val="34"/>
        </w:numPr>
      </w:pPr>
      <w:r>
        <w:rPr>
          <w:lang w:val="en-GB" w:bidi="en-GB"/>
        </w:rPr>
        <w:t>Savings made together with the tenant can be used to invest in more costly energy savings that are profitable in the long run.</w:t>
      </w:r>
    </w:p>
    <w:p w14:paraId="611BD5C9" w14:textId="1CA298BB" w:rsidR="008C7556" w:rsidRPr="00467D6D" w:rsidRDefault="008C7556" w:rsidP="008C7556">
      <w:pPr>
        <w:pStyle w:val="Liststycke"/>
        <w:numPr>
          <w:ilvl w:val="0"/>
          <w:numId w:val="34"/>
        </w:numPr>
      </w:pPr>
      <w:r w:rsidRPr="00BB38DA">
        <w:rPr>
          <w:lang w:val="en-GB" w:bidi="en-GB"/>
        </w:rPr>
        <w:t>Lower energy costs increase the value of the property through higher net operating income.</w:t>
      </w:r>
    </w:p>
    <w:p w14:paraId="25B6947F" w14:textId="5A986C20" w:rsidR="008C7556" w:rsidRPr="00467D6D" w:rsidRDefault="002B04F8" w:rsidP="00AA1870">
      <w:pPr>
        <w:pStyle w:val="Liststycke"/>
        <w:numPr>
          <w:ilvl w:val="0"/>
          <w:numId w:val="34"/>
        </w:numPr>
      </w:pPr>
      <w:r w:rsidRPr="00BB38DA">
        <w:rPr>
          <w:lang w:val="en-GB" w:bidi="en-GB"/>
        </w:rPr>
        <w:t>The property company / property experiences improved finances thanks to reduced energy costs, which contributes to the rental value becoming more attractive.</w:t>
      </w:r>
    </w:p>
    <w:p w14:paraId="7DDA9A55" w14:textId="4787C47B" w:rsidR="00B62242" w:rsidRPr="00344D8F" w:rsidRDefault="00E00ED1" w:rsidP="00AA1870">
      <w:pPr>
        <w:rPr>
          <w:b/>
          <w:bCs/>
          <w:color w:val="258785"/>
          <w:lang w:val="sv-SE"/>
        </w:rPr>
      </w:pPr>
      <w:r w:rsidRPr="00344D8F">
        <w:rPr>
          <w:b/>
          <w:color w:val="258785"/>
          <w:lang w:val="en-GB" w:bidi="en-GB"/>
        </w:rPr>
        <w:t>Added Value Incentives</w:t>
      </w:r>
    </w:p>
    <w:p w14:paraId="4C3358DA" w14:textId="22772C68" w:rsidR="00414321" w:rsidRPr="00467D6D" w:rsidRDefault="00414321" w:rsidP="00414321">
      <w:pPr>
        <w:pStyle w:val="Liststycke"/>
        <w:numPr>
          <w:ilvl w:val="0"/>
          <w:numId w:val="35"/>
        </w:numPr>
      </w:pPr>
      <w:r w:rsidRPr="00BB38DA">
        <w:rPr>
          <w:lang w:val="en-GB" w:bidi="en-GB"/>
        </w:rPr>
        <w:lastRenderedPageBreak/>
        <w:t>If tenants feel that the landlord is engaged and active, then loyalty increases toward the landlord and the tenants feel satisfied.</w:t>
      </w:r>
    </w:p>
    <w:p w14:paraId="29A854E1" w14:textId="2BF7603A" w:rsidR="00021D7A" w:rsidRPr="00467D6D" w:rsidRDefault="008C7556" w:rsidP="00593057">
      <w:pPr>
        <w:pStyle w:val="Liststycke"/>
        <w:numPr>
          <w:ilvl w:val="0"/>
          <w:numId w:val="35"/>
        </w:numPr>
      </w:pPr>
      <w:r w:rsidRPr="00BB38DA">
        <w:rPr>
          <w:lang w:val="en-GB" w:bidi="en-GB"/>
        </w:rPr>
        <w:t>Collaboration between tenant and landlord is necessary for successful work in energy management. Collaboration with the tenant pays off even if it is not possible to measure in exact amounts.</w:t>
      </w:r>
    </w:p>
    <w:p w14:paraId="33417D50" w14:textId="5B872317" w:rsidR="00021D7A" w:rsidRPr="00467D6D" w:rsidRDefault="00021D7A" w:rsidP="00593057">
      <w:pPr>
        <w:pStyle w:val="Liststycke"/>
        <w:numPr>
          <w:ilvl w:val="0"/>
          <w:numId w:val="35"/>
        </w:numPr>
      </w:pPr>
      <w:r w:rsidRPr="00BB38DA">
        <w:rPr>
          <w:lang w:val="en-GB" w:bidi="en-GB"/>
        </w:rPr>
        <w:t>Communication between the tenant and the landlord promotes the relationship, which is positive. With continuous communication, indoor climate issues can be pinpointed and addressed in a timely manner.</w:t>
      </w:r>
    </w:p>
    <w:p w14:paraId="504FC068" w14:textId="71368EA7" w:rsidR="00021D7A" w:rsidRPr="00467D6D" w:rsidRDefault="00021D7A" w:rsidP="00593057">
      <w:pPr>
        <w:pStyle w:val="Liststycke"/>
        <w:numPr>
          <w:ilvl w:val="0"/>
          <w:numId w:val="35"/>
        </w:numPr>
      </w:pPr>
      <w:r w:rsidRPr="00BB38DA">
        <w:rPr>
          <w:lang w:val="en-GB" w:bidi="en-GB"/>
        </w:rPr>
        <w:t>Working actively with energy use leads to better control of both property management and the status of installations and equipment.</w:t>
      </w:r>
    </w:p>
    <w:p w14:paraId="5C259A5F" w14:textId="686E77B7" w:rsidR="00021D7A" w:rsidRPr="00467D6D" w:rsidRDefault="00021D7A" w:rsidP="00593057">
      <w:pPr>
        <w:pStyle w:val="Liststycke"/>
        <w:numPr>
          <w:ilvl w:val="0"/>
          <w:numId w:val="35"/>
        </w:numPr>
      </w:pPr>
      <w:r w:rsidRPr="00BB38DA">
        <w:rPr>
          <w:lang w:val="en-GB" w:bidi="en-GB"/>
        </w:rPr>
        <w:t>Collaboration on energy issues can lead to better conditions in negotiations with the energy companies.</w:t>
      </w:r>
    </w:p>
    <w:p w14:paraId="42D79D0C" w14:textId="5CF58D23" w:rsidR="00021D7A" w:rsidRPr="00467D6D" w:rsidRDefault="00331141" w:rsidP="005E2E13">
      <w:pPr>
        <w:ind w:left="360"/>
      </w:pPr>
      <w:r>
        <w:rPr>
          <w:lang w:val="en-GB" w:bidi="en-GB"/>
        </w:rPr>
        <w:t>In</w:t>
      </w:r>
      <w:r w:rsidR="00021D7A" w:rsidRPr="005E2E13">
        <w:rPr>
          <w:lang w:val="en-GB" w:bidi="en-GB"/>
        </w:rPr>
        <w:t xml:space="preserve"> cases where energy levels and parameters with an impact on the indoor climate are regulated, is that both the tenant and the landlord have something to fall back on in discussions. Another advantage is in terms of tenant adjustments; there are many practical issues that have already been resolved, such as climate requirements, lighting requirements, sound requirements etc., since they have already been formulated in the contract.</w:t>
      </w:r>
    </w:p>
    <w:p w14:paraId="5847508C" w14:textId="77777777" w:rsidR="00941E85" w:rsidRPr="00BB38DA" w:rsidRDefault="00941E85" w:rsidP="00773067">
      <w:pPr>
        <w:pStyle w:val="Rubrik3"/>
        <w:numPr>
          <w:ilvl w:val="1"/>
          <w:numId w:val="2"/>
        </w:numPr>
        <w:jc w:val="left"/>
        <w:rPr>
          <w:lang w:val="sv-SE"/>
        </w:rPr>
      </w:pPr>
      <w:bookmarkStart w:id="24" w:name="_Toc47952424"/>
      <w:r w:rsidRPr="00BB38DA">
        <w:rPr>
          <w:lang w:val="en-GB" w:bidi="en-GB"/>
        </w:rPr>
        <w:t>Action plan</w:t>
      </w:r>
      <w:bookmarkEnd w:id="24"/>
    </w:p>
    <w:p w14:paraId="538CE08A" w14:textId="280EC71F" w:rsidR="00357CDA" w:rsidRPr="00467D6D" w:rsidRDefault="00941E85" w:rsidP="00941E85">
      <w:r w:rsidRPr="00BB38DA">
        <w:rPr>
          <w:lang w:val="en-GB" w:bidi="en-GB"/>
        </w:rPr>
        <w:t xml:space="preserve">Establishing an action plan gives a clear picture of how the work should proceed while giving the parties a better understanding of their role. The action plan contains dates for meetings, measures, activities and there should also be designated responsibility for the action plan itself, i.e. ensuring that it is followed and up to date. </w:t>
      </w:r>
    </w:p>
    <w:p w14:paraId="5C3A97B3" w14:textId="4DB76DC3" w:rsidR="00941E85" w:rsidRPr="00467D6D" w:rsidRDefault="004B4A44" w:rsidP="00941E85">
      <w:r w:rsidRPr="00BB38DA">
        <w:rPr>
          <w:lang w:val="en-GB" w:bidi="en-GB"/>
        </w:rPr>
        <w:t xml:space="preserve">It must be stated in the action plan who is responsible for the various activities. A well-planned action plan increases the chances of the contract being successful. </w:t>
      </w:r>
    </w:p>
    <w:p w14:paraId="4EDA8E03" w14:textId="77777777" w:rsidR="00941E85" w:rsidRPr="00BB38DA" w:rsidRDefault="00941E85" w:rsidP="00773067">
      <w:pPr>
        <w:pStyle w:val="Rubrik2"/>
        <w:numPr>
          <w:ilvl w:val="0"/>
          <w:numId w:val="2"/>
        </w:numPr>
        <w:jc w:val="left"/>
        <w:rPr>
          <w:lang w:val="sv-SE"/>
        </w:rPr>
      </w:pPr>
      <w:bookmarkStart w:id="25" w:name="_Toc47952425"/>
      <w:r w:rsidRPr="00BB38DA">
        <w:rPr>
          <w:lang w:val="en-GB" w:bidi="en-GB"/>
        </w:rPr>
        <w:t>Implementation</w:t>
      </w:r>
      <w:bookmarkEnd w:id="25"/>
    </w:p>
    <w:p w14:paraId="62AF32F4" w14:textId="48C3C9BC" w:rsidR="00EC6AA2" w:rsidRPr="00BB38DA" w:rsidRDefault="001B253A" w:rsidP="00EC6AA2">
      <w:pPr>
        <w:rPr>
          <w:lang w:val="sv-SE"/>
        </w:rPr>
      </w:pPr>
      <w:r w:rsidRPr="00BB38DA">
        <w:rPr>
          <w:lang w:val="en-GB" w:bidi="en-GB"/>
        </w:rPr>
        <w:t>How does one proceed once the contract has been signed and the work is to begin? Here are suggestions on the different steps:</w:t>
      </w:r>
    </w:p>
    <w:p w14:paraId="0BFA1358" w14:textId="28FF202E" w:rsidR="001B253A" w:rsidRPr="00BB38DA" w:rsidRDefault="001B253A" w:rsidP="00773067">
      <w:pPr>
        <w:pStyle w:val="Rubrik3"/>
        <w:numPr>
          <w:ilvl w:val="1"/>
          <w:numId w:val="2"/>
        </w:numPr>
        <w:rPr>
          <w:lang w:val="sv-SE"/>
        </w:rPr>
      </w:pPr>
      <w:bookmarkStart w:id="26" w:name="_Toc47952426"/>
      <w:r w:rsidRPr="00BB38DA">
        <w:rPr>
          <w:lang w:val="en-GB" w:bidi="en-GB"/>
        </w:rPr>
        <w:t>Identification</w:t>
      </w:r>
      <w:r w:rsidR="00A739BD">
        <w:rPr>
          <w:lang w:val="en-GB" w:bidi="en-GB"/>
        </w:rPr>
        <w:t xml:space="preserve"> of possib</w:t>
      </w:r>
      <w:r w:rsidR="00DA34EF">
        <w:rPr>
          <w:lang w:val="en-GB" w:bidi="en-GB"/>
        </w:rPr>
        <w:t>le measures</w:t>
      </w:r>
      <w:bookmarkEnd w:id="26"/>
    </w:p>
    <w:p w14:paraId="13C4E13A" w14:textId="54BC8D33" w:rsidR="001B253A" w:rsidRPr="00467D6D" w:rsidRDefault="00371A13" w:rsidP="001B253A">
      <w:r w:rsidRPr="00BB38DA">
        <w:rPr>
          <w:lang w:val="en-GB" w:bidi="en-GB"/>
        </w:rPr>
        <w:t xml:space="preserve">In the introduction, it is a good idea to summarise how the property and operations function. Specify how energy systems, ventilation and plumbing work. Determine which meters are available to document energy use in the property. It should be possible to measure heating, </w:t>
      </w:r>
      <w:r w:rsidR="00A4346D">
        <w:rPr>
          <w:lang w:val="en-GB" w:bidi="en-GB"/>
        </w:rPr>
        <w:t xml:space="preserve">domestic </w:t>
      </w:r>
      <w:r w:rsidRPr="00BB38DA">
        <w:rPr>
          <w:lang w:val="en-GB" w:bidi="en-GB"/>
        </w:rPr>
        <w:t xml:space="preserve">hot water, property- and operating electricity separately. It aids in determining what measures can be taken at a later time, but also to measure the savings. </w:t>
      </w:r>
    </w:p>
    <w:p w14:paraId="030121C6" w14:textId="70ABC2C6" w:rsidR="001B253A" w:rsidRPr="00467D6D" w:rsidRDefault="001B253A" w:rsidP="001B253A">
      <w:r w:rsidRPr="00BB38DA">
        <w:rPr>
          <w:lang w:val="en-GB" w:bidi="en-GB"/>
        </w:rPr>
        <w:lastRenderedPageBreak/>
        <w:t>There should be at least 5 years of energy statistics to get a reliable comparison from year to year. Also, highlight if any energy measures have been carried out in the property over the past five years.</w:t>
      </w:r>
    </w:p>
    <w:p w14:paraId="5D796924" w14:textId="03B1260E" w:rsidR="001B253A" w:rsidRPr="00467D6D" w:rsidRDefault="001B253A" w:rsidP="001B253A">
      <w:r w:rsidRPr="00BB38DA">
        <w:rPr>
          <w:lang w:val="en-GB" w:bidi="en-GB"/>
        </w:rPr>
        <w:t xml:space="preserve">It is good to do a walking tour of the property together to see if any deficiencies can be found. Doing a night walk is a great way to discover energy thieves, lighting, computers and ventilation that are running at night. It is also good to talk to the cleaning staff about their routines as they often have good oversight of the property's lighting system. </w:t>
      </w:r>
    </w:p>
    <w:p w14:paraId="5B5B789C" w14:textId="4B9F585E" w:rsidR="00926FDA" w:rsidRDefault="001B253A" w:rsidP="00926FDA">
      <w:pPr>
        <w:pStyle w:val="Normalwebb"/>
        <w:rPr>
          <w:rStyle w:val="Sidhuvud"/>
          <w:color w:val="000000"/>
          <w:sz w:val="24"/>
          <w:szCs w:val="24"/>
        </w:rPr>
      </w:pPr>
      <w:r w:rsidRPr="00BB38DA">
        <w:rPr>
          <w:lang w:val="en-GB" w:bidi="en-GB"/>
        </w:rPr>
        <w:t>Make an assessment of how adapted the business is to the conditions of the property. Are the rooms the right temperature? Is there cooling, and if so, how does it work together with the heating system? Is there sun shading so it doesn't get too hot in the rooms? Is the ventilation properly dimensioned and does it have correct operating times that are in line with the activity? Has obligatory ventilation control (O</w:t>
      </w:r>
      <w:r w:rsidR="00926FDA">
        <w:rPr>
          <w:lang w:val="en-GB" w:bidi="en-GB"/>
        </w:rPr>
        <w:t>VC</w:t>
      </w:r>
      <w:r w:rsidRPr="00BB38DA">
        <w:rPr>
          <w:lang w:val="en-GB" w:bidi="en-GB"/>
        </w:rPr>
        <w:t>) been carried out and does this correspond to the basis of the use of the property?</w:t>
      </w:r>
      <w:r w:rsidR="00926FDA" w:rsidRPr="00926FDA">
        <w:rPr>
          <w:rStyle w:val="Sidhuvud"/>
          <w:color w:val="000000"/>
          <w:sz w:val="24"/>
          <w:szCs w:val="24"/>
        </w:rPr>
        <w:t xml:space="preserve"> </w:t>
      </w:r>
    </w:p>
    <w:p w14:paraId="3B0DFD1E" w14:textId="77777777" w:rsidR="00926FDA" w:rsidRDefault="00926FDA" w:rsidP="00926FDA">
      <w:pPr>
        <w:pStyle w:val="Normalwebb"/>
        <w:rPr>
          <w:rStyle w:val="Sidhuvud"/>
          <w:color w:val="000000"/>
          <w:sz w:val="24"/>
          <w:szCs w:val="24"/>
        </w:rPr>
      </w:pPr>
    </w:p>
    <w:p w14:paraId="66E8A4EA" w14:textId="714B7AC3" w:rsidR="00EF345B" w:rsidRPr="00D27779" w:rsidRDefault="00926FDA" w:rsidP="00D27779">
      <w:pPr>
        <w:pStyle w:val="Normalwebb"/>
        <w:rPr>
          <w:color w:val="000000"/>
        </w:rPr>
      </w:pPr>
      <w:r w:rsidRPr="00D27779">
        <w:rPr>
          <w:rStyle w:val="Stark"/>
          <w:b w:val="0"/>
          <w:bCs w:val="0"/>
          <w:color w:val="000000"/>
        </w:rPr>
        <w:t>OV</w:t>
      </w:r>
      <w:r w:rsidRPr="00D27779">
        <w:rPr>
          <w:rStyle w:val="Stark"/>
          <w:b w:val="0"/>
          <w:bCs w:val="0"/>
          <w:color w:val="000000"/>
        </w:rPr>
        <w:t>C</w:t>
      </w:r>
      <w:r w:rsidRPr="00D27779">
        <w:rPr>
          <w:rStyle w:val="Stark"/>
          <w:b w:val="0"/>
          <w:bCs w:val="0"/>
          <w:color w:val="000000"/>
        </w:rPr>
        <w:t xml:space="preserve"> - Obligatory ventilation control</w:t>
      </w:r>
      <w:r w:rsidRPr="00D27779">
        <w:rPr>
          <w:rStyle w:val="Stark"/>
          <w:color w:val="000000"/>
        </w:rPr>
        <w:t xml:space="preserve">. </w:t>
      </w:r>
      <w:r w:rsidRPr="00D27779">
        <w:rPr>
          <w:color w:val="000000"/>
        </w:rPr>
        <w:t xml:space="preserve">A ventilation control must be carried out in all premises every three to six years (depending on the type of ventilation system). The control indicates whether ventilation function is satisfactory. </w:t>
      </w:r>
    </w:p>
    <w:p w14:paraId="07B14AF3" w14:textId="12AF3749" w:rsidR="001B253A" w:rsidRPr="00467D6D" w:rsidRDefault="00EF345B" w:rsidP="001B253A">
      <w:r w:rsidRPr="00BB38DA">
        <w:rPr>
          <w:lang w:val="en-GB" w:bidi="en-GB"/>
        </w:rPr>
        <w:t>Make a list of everything that has come up during the meetings and the walks.</w:t>
      </w:r>
    </w:p>
    <w:p w14:paraId="37950466" w14:textId="05105F68" w:rsidR="001B253A" w:rsidRPr="00BB38DA" w:rsidRDefault="00614309" w:rsidP="00773067">
      <w:pPr>
        <w:pStyle w:val="Rubrik3"/>
        <w:numPr>
          <w:ilvl w:val="1"/>
          <w:numId w:val="2"/>
        </w:numPr>
        <w:rPr>
          <w:lang w:val="sv-SE"/>
        </w:rPr>
      </w:pPr>
      <w:bookmarkStart w:id="27" w:name="_Toc47952427"/>
      <w:r>
        <w:rPr>
          <w:lang w:val="en-GB" w:bidi="en-GB"/>
        </w:rPr>
        <w:t>Action plan</w:t>
      </w:r>
      <w:bookmarkEnd w:id="27"/>
    </w:p>
    <w:p w14:paraId="45AF7DA1" w14:textId="192307F3" w:rsidR="001B253A" w:rsidRPr="00467D6D" w:rsidRDefault="00E77C89" w:rsidP="001B253A">
      <w:r>
        <w:rPr>
          <w:lang w:val="en-GB" w:bidi="en-GB"/>
        </w:rPr>
        <w:t xml:space="preserve">Together </w:t>
      </w:r>
      <w:r w:rsidR="00E14276">
        <w:rPr>
          <w:lang w:val="en-GB" w:bidi="en-GB"/>
        </w:rPr>
        <w:t>both</w:t>
      </w:r>
      <w:r w:rsidR="00257EDF">
        <w:rPr>
          <w:lang w:val="en-GB" w:bidi="en-GB"/>
        </w:rPr>
        <w:t xml:space="preserve"> parties</w:t>
      </w:r>
      <w:r w:rsidR="00DD1EF1">
        <w:rPr>
          <w:lang w:val="en-GB" w:bidi="en-GB"/>
        </w:rPr>
        <w:t xml:space="preserve"> </w:t>
      </w:r>
      <w:r w:rsidR="002C40EC">
        <w:rPr>
          <w:lang w:val="en-GB" w:bidi="en-GB"/>
        </w:rPr>
        <w:t>agree</w:t>
      </w:r>
      <w:r w:rsidR="00DD1EF1">
        <w:rPr>
          <w:lang w:val="en-GB" w:bidi="en-GB"/>
        </w:rPr>
        <w:t xml:space="preserve"> on whi</w:t>
      </w:r>
      <w:r w:rsidR="00AC28FE">
        <w:rPr>
          <w:lang w:val="en-GB" w:bidi="en-GB"/>
        </w:rPr>
        <w:t>ch actions to be mad</w:t>
      </w:r>
      <w:r w:rsidR="00E14276">
        <w:rPr>
          <w:lang w:val="en-GB" w:bidi="en-GB"/>
        </w:rPr>
        <w:t>e</w:t>
      </w:r>
      <w:r w:rsidR="00AC28FE">
        <w:rPr>
          <w:lang w:val="en-GB" w:bidi="en-GB"/>
        </w:rPr>
        <w:t xml:space="preserve"> and how there</w:t>
      </w:r>
      <w:r>
        <w:rPr>
          <w:lang w:val="en-GB" w:bidi="en-GB"/>
        </w:rPr>
        <w:t xml:space="preserve"> prioritise</w:t>
      </w:r>
      <w:r w:rsidR="00E14276">
        <w:rPr>
          <w:lang w:val="en-GB" w:bidi="en-GB"/>
        </w:rPr>
        <w:t xml:space="preserve">d. </w:t>
      </w:r>
      <w:r w:rsidR="001B253A" w:rsidRPr="00BB38DA">
        <w:rPr>
          <w:lang w:val="en-GB" w:bidi="en-GB"/>
        </w:rPr>
        <w:t xml:space="preserve">The slightly more challenging </w:t>
      </w:r>
      <w:r w:rsidR="00E14276">
        <w:rPr>
          <w:lang w:val="en-GB" w:bidi="en-GB"/>
        </w:rPr>
        <w:t>actions</w:t>
      </w:r>
      <w:r w:rsidR="001B253A" w:rsidRPr="00BB38DA">
        <w:rPr>
          <w:lang w:val="en-GB" w:bidi="en-GB"/>
        </w:rPr>
        <w:t xml:space="preserve"> may require more time and discussion in order to find solutions.</w:t>
      </w:r>
      <w:r w:rsidR="00D12C8B">
        <w:rPr>
          <w:lang w:val="en-GB" w:bidi="en-GB"/>
        </w:rPr>
        <w:t xml:space="preserve"> </w:t>
      </w:r>
      <w:r w:rsidR="001B253A" w:rsidRPr="00BB38DA">
        <w:rPr>
          <w:lang w:val="en-GB" w:bidi="en-GB"/>
        </w:rPr>
        <w:t>The measures should correspond with the existing aim and objectives.</w:t>
      </w:r>
    </w:p>
    <w:p w14:paraId="7F5904C3" w14:textId="21BFAF1B" w:rsidR="00870953" w:rsidRPr="00BB38DA" w:rsidRDefault="00095CC7" w:rsidP="001B253A">
      <w:pPr>
        <w:rPr>
          <w:lang w:val="sv-SE"/>
        </w:rPr>
      </w:pPr>
      <w:r>
        <w:rPr>
          <w:noProof/>
          <w:lang w:val="en-GB" w:bidi="en-GB"/>
        </w:rPr>
        <w:drawing>
          <wp:inline distT="0" distB="0" distL="0" distR="0" wp14:anchorId="51AD6670" wp14:editId="1445A03D">
            <wp:extent cx="4857750" cy="2657475"/>
            <wp:effectExtent l="38100" t="0" r="19050" b="952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0EB1157" w14:textId="77D8DBF1" w:rsidR="001B253A" w:rsidRDefault="001B253A" w:rsidP="001B253A">
      <w:pPr>
        <w:rPr>
          <w:lang w:val="en-GB" w:bidi="en-GB"/>
        </w:rPr>
      </w:pPr>
      <w:r w:rsidRPr="00BB38DA">
        <w:rPr>
          <w:lang w:val="en-GB" w:bidi="en-GB"/>
        </w:rPr>
        <w:t xml:space="preserve">There are a large number of measures that can be taken on a property to reduce the environmental impact. It is important that parties keep an open mind and think about the </w:t>
      </w:r>
      <w:r w:rsidRPr="00BB38DA">
        <w:rPr>
          <w:lang w:val="en-GB" w:bidi="en-GB"/>
        </w:rPr>
        <w:lastRenderedPageBreak/>
        <w:t>solutions and challenges that exist. When simpler measures are carried out, the savings can be used to perform more costly but more efficient measures such as window replacement, additional insulation, ventilation replacement.</w:t>
      </w:r>
    </w:p>
    <w:p w14:paraId="5CE94961" w14:textId="66E2DC1B" w:rsidR="00097667" w:rsidRPr="00BB38DA" w:rsidRDefault="00097667" w:rsidP="00773067">
      <w:pPr>
        <w:pStyle w:val="Rubrik3"/>
        <w:numPr>
          <w:ilvl w:val="1"/>
          <w:numId w:val="2"/>
        </w:numPr>
        <w:rPr>
          <w:lang w:val="sv-SE"/>
        </w:rPr>
      </w:pPr>
      <w:bookmarkStart w:id="28" w:name="_Toc47952428"/>
      <w:r w:rsidRPr="00BB38DA">
        <w:rPr>
          <w:lang w:val="en-GB" w:bidi="en-GB"/>
        </w:rPr>
        <w:t>Nudging</w:t>
      </w:r>
      <w:bookmarkEnd w:id="28"/>
      <w:r w:rsidRPr="00BB38DA">
        <w:rPr>
          <w:lang w:val="en-GB" w:bidi="en-GB"/>
        </w:rPr>
        <w:t xml:space="preserve"> </w:t>
      </w:r>
    </w:p>
    <w:p w14:paraId="787207BE" w14:textId="1C3086FD" w:rsidR="004D56AC" w:rsidRDefault="004D56AC" w:rsidP="00097667">
      <w:pPr>
        <w:rPr>
          <w:color w:val="000000"/>
          <w:szCs w:val="24"/>
        </w:rPr>
      </w:pPr>
      <w:r>
        <w:rPr>
          <w:color w:val="000000"/>
          <w:szCs w:val="24"/>
        </w:rPr>
        <w:t xml:space="preserve">Nudging is a tool for changing people's </w:t>
      </w:r>
      <w:r>
        <w:rPr>
          <w:color w:val="000000"/>
          <w:szCs w:val="24"/>
        </w:rPr>
        <w:t>behavior</w:t>
      </w:r>
      <w:r>
        <w:rPr>
          <w:color w:val="000000"/>
          <w:szCs w:val="24"/>
        </w:rPr>
        <w:t xml:space="preserve"> by making it easier to make certain choices. In Swedish, nudging is usually translated as "a little push in the right direction</w:t>
      </w:r>
      <w:r>
        <w:rPr>
          <w:color w:val="000000"/>
          <w:szCs w:val="24"/>
        </w:rPr>
        <w:t xml:space="preserve">. </w:t>
      </w:r>
    </w:p>
    <w:p w14:paraId="7CB0EA66" w14:textId="29608F9B" w:rsidR="00097667" w:rsidRPr="00467D6D" w:rsidRDefault="00097667" w:rsidP="00097667">
      <w:r>
        <w:rPr>
          <w:lang w:val="en-GB" w:bidi="en-GB"/>
        </w:rPr>
        <w:t>Nudging can be used to avoid some of the bullet points above. By u</w:t>
      </w:r>
      <w:r w:rsidRPr="00BB38DA">
        <w:rPr>
          <w:lang w:val="en-GB" w:bidi="en-GB"/>
        </w:rPr>
        <w:t>sing smart ways of exposing information to persuade people to make more environmentally friendly choices is a method that is in line with green contracts. Nudging methods make it easier to persuade a business to reduce its environmental impact by guiding it to the right choice. This is also appreciated by the business as it can be strenuous to keep track of what is right and what is wrong. By getting a push in the right direction, it will be easier to get into the right way of thinking and it can have a snowball effect.</w:t>
      </w:r>
    </w:p>
    <w:p w14:paraId="2A1D34EE" w14:textId="77777777" w:rsidR="00097667" w:rsidRPr="00467D6D" w:rsidRDefault="00097667" w:rsidP="00097667">
      <w:r w:rsidRPr="00BB38DA">
        <w:rPr>
          <w:lang w:val="en-GB" w:bidi="en-GB"/>
        </w:rPr>
        <w:t>Some examples of nudging tools: Clear displays showing consumption of heat, water and/or signs prompting to turn lights off or to close windows, or clear and easily accessible source sorting.</w:t>
      </w:r>
    </w:p>
    <w:p w14:paraId="557AA3C3" w14:textId="77777777" w:rsidR="00097667" w:rsidRPr="00467D6D" w:rsidRDefault="00097667" w:rsidP="001B253A"/>
    <w:p w14:paraId="2504E97C" w14:textId="6949F9E2" w:rsidR="001B253A" w:rsidRPr="00BB38DA" w:rsidRDefault="005047B4" w:rsidP="00773067">
      <w:pPr>
        <w:pStyle w:val="Rubrik2"/>
        <w:numPr>
          <w:ilvl w:val="0"/>
          <w:numId w:val="2"/>
        </w:numPr>
        <w:rPr>
          <w:lang w:val="sv-SE"/>
        </w:rPr>
      </w:pPr>
      <w:bookmarkStart w:id="29" w:name="_Toc47952429"/>
      <w:r>
        <w:rPr>
          <w:lang w:val="en-GB" w:bidi="en-GB"/>
        </w:rPr>
        <w:t>Monitoring</w:t>
      </w:r>
      <w:bookmarkEnd w:id="29"/>
    </w:p>
    <w:p w14:paraId="487DFA56" w14:textId="2F2F032E" w:rsidR="001B253A" w:rsidRPr="00467D6D" w:rsidRDefault="001B253A" w:rsidP="001B253A">
      <w:r w:rsidRPr="00BB38DA">
        <w:rPr>
          <w:lang w:val="en-GB" w:bidi="en-GB"/>
        </w:rPr>
        <w:t>Each year, a profit analysis is performed where the parties review the results and what has been done during the year. The result should be disseminated to all involved to show what has been accomplished together.</w:t>
      </w:r>
    </w:p>
    <w:p w14:paraId="23F9893D" w14:textId="1507B713" w:rsidR="001B253A" w:rsidRPr="00467D6D" w:rsidRDefault="001B253A" w:rsidP="001B253A">
      <w:r w:rsidRPr="00BB38DA">
        <w:rPr>
          <w:lang w:val="en-GB" w:bidi="en-GB"/>
        </w:rPr>
        <w:t xml:space="preserve">It is good if the </w:t>
      </w:r>
      <w:r w:rsidRPr="00097667">
        <w:rPr>
          <w:lang w:val="en-GB" w:bidi="en-GB"/>
        </w:rPr>
        <w:t>results</w:t>
      </w:r>
      <w:r w:rsidRPr="00BB38DA">
        <w:rPr>
          <w:lang w:val="en-GB" w:bidi="en-GB"/>
        </w:rPr>
        <w:t xml:space="preserve"> can be disseminated to other third parties who can be inspired by the work that has been carried out and motivated to carry out their own projects</w:t>
      </w:r>
    </w:p>
    <w:p w14:paraId="3712B464" w14:textId="2F066262" w:rsidR="001B253A" w:rsidRPr="00467D6D" w:rsidRDefault="001B253A" w:rsidP="001B253A">
      <w:r w:rsidRPr="00BB38DA">
        <w:rPr>
          <w:lang w:val="en-GB" w:bidi="en-GB"/>
        </w:rPr>
        <w:t xml:space="preserve">It is not crucial if the results do not reach the expected goal. It is more important to gain experience and learn valuable lessons in order to be able to continue the work effectively to improve the environmental impact of the property.  </w:t>
      </w:r>
    </w:p>
    <w:p w14:paraId="639F21E3" w14:textId="684BD2A3" w:rsidR="001B253A" w:rsidRPr="00467D6D" w:rsidRDefault="001B253A" w:rsidP="001B253A">
      <w:r w:rsidRPr="00BB38DA">
        <w:rPr>
          <w:lang w:val="en-GB" w:bidi="en-GB"/>
        </w:rPr>
        <w:t>There are many reasons why things may not have gone as expected. In the long term, it is more important to find out what the result means and how to proceed. Make a summary of the result which can later be analysed to identify the causes.</w:t>
      </w:r>
    </w:p>
    <w:p w14:paraId="7195565D" w14:textId="77777777" w:rsidR="007922B9" w:rsidRDefault="001B253A" w:rsidP="002B5A70">
      <w:pPr>
        <w:rPr>
          <w:lang w:val="en-GB" w:bidi="en-GB"/>
        </w:rPr>
      </w:pPr>
      <w:r w:rsidRPr="00BB38DA">
        <w:rPr>
          <w:lang w:val="en-GB" w:bidi="en-GB"/>
        </w:rPr>
        <w:t>Below are some examples of results achieved when a green contract works (See Figure 1).</w:t>
      </w:r>
    </w:p>
    <w:p w14:paraId="617ABC86" w14:textId="19C770E8" w:rsidR="00030D79" w:rsidRDefault="00030D79" w:rsidP="00BF1C75">
      <w:pPr>
        <w:pStyle w:val="Rubrik3"/>
        <w:numPr>
          <w:ilvl w:val="1"/>
          <w:numId w:val="2"/>
        </w:numPr>
        <w:rPr>
          <w:lang w:val="en-GB" w:bidi="en-GB"/>
        </w:rPr>
      </w:pPr>
      <w:bookmarkStart w:id="30" w:name="_Toc47952430"/>
      <w:r>
        <w:rPr>
          <w:lang w:val="en-GB" w:bidi="en-GB"/>
        </w:rPr>
        <w:lastRenderedPageBreak/>
        <w:t>Benefits</w:t>
      </w:r>
      <w:bookmarkEnd w:id="30"/>
      <w:r w:rsidR="001B253A" w:rsidRPr="00BB38DA">
        <w:rPr>
          <w:lang w:val="en-GB" w:bidi="en-GB"/>
        </w:rPr>
        <w:t xml:space="preserve"> </w:t>
      </w:r>
    </w:p>
    <w:p w14:paraId="6B801D30" w14:textId="36832DA4" w:rsidR="000748F5" w:rsidRPr="00467D6D" w:rsidRDefault="003318D5" w:rsidP="00BF1C75">
      <w:r w:rsidRPr="001637F7">
        <w:rPr>
          <w:noProof/>
          <w:lang w:val="en-GB" w:bidi="en-GB"/>
        </w:rPr>
        <w:drawing>
          <wp:inline distT="0" distB="0" distL="0" distR="0" wp14:anchorId="1D6189B2" wp14:editId="28A9CD2C">
            <wp:extent cx="5695950" cy="3829050"/>
            <wp:effectExtent l="0" t="0" r="1905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0ED6DFE7" w14:textId="61E897B6" w:rsidR="000748F5" w:rsidRPr="00467D6D" w:rsidRDefault="000748F5" w:rsidP="002B5A70">
      <w:pPr>
        <w:pStyle w:val="Beskrivning"/>
      </w:pPr>
      <w:r w:rsidRPr="000748F5">
        <w:rPr>
          <w:lang w:val="en-GB" w:bidi="en-GB"/>
        </w:rPr>
        <w:t xml:space="preserve">Figure </w:t>
      </w:r>
      <w:r>
        <w:rPr>
          <w:lang w:val="en-GB" w:bidi="en-GB"/>
        </w:rPr>
        <w:fldChar w:fldCharType="begin"/>
      </w:r>
      <w:r w:rsidRPr="000748F5">
        <w:rPr>
          <w:lang w:val="en-GB" w:bidi="en-GB"/>
        </w:rPr>
        <w:instrText xml:space="preserve"> SEQ Figur \* ARABIC </w:instrText>
      </w:r>
      <w:r>
        <w:rPr>
          <w:lang w:val="en-GB" w:bidi="en-GB"/>
        </w:rPr>
        <w:fldChar w:fldCharType="separate"/>
      </w:r>
      <w:r w:rsidRPr="000748F5">
        <w:rPr>
          <w:noProof/>
          <w:lang w:val="en-GB" w:bidi="en-GB"/>
        </w:rPr>
        <w:t>3</w:t>
      </w:r>
      <w:r>
        <w:rPr>
          <w:lang w:val="en-GB" w:bidi="en-GB"/>
        </w:rPr>
        <w:fldChar w:fldCharType="end"/>
      </w:r>
      <w:r w:rsidRPr="000748F5">
        <w:rPr>
          <w:lang w:val="en-GB" w:bidi="en-GB"/>
        </w:rPr>
        <w:t xml:space="preserve"> Benefits of a green contract</w:t>
      </w:r>
    </w:p>
    <w:p w14:paraId="7F02C49A" w14:textId="46550547" w:rsidR="001B253A" w:rsidRPr="00BB38DA" w:rsidRDefault="005B25EE" w:rsidP="00773067">
      <w:pPr>
        <w:pStyle w:val="Rubrik3"/>
        <w:numPr>
          <w:ilvl w:val="1"/>
          <w:numId w:val="2"/>
        </w:numPr>
        <w:rPr>
          <w:lang w:val="sv-SE"/>
        </w:rPr>
      </w:pPr>
      <w:bookmarkStart w:id="31" w:name="_Toc47952431"/>
      <w:r>
        <w:rPr>
          <w:lang w:val="en-GB" w:bidi="en-GB"/>
        </w:rPr>
        <w:t>How to minimize</w:t>
      </w:r>
      <w:r w:rsidR="001B253A" w:rsidRPr="00BB38DA">
        <w:rPr>
          <w:lang w:val="en-GB" w:bidi="en-GB"/>
        </w:rPr>
        <w:t xml:space="preserve"> risks</w:t>
      </w:r>
      <w:bookmarkEnd w:id="31"/>
    </w:p>
    <w:p w14:paraId="283D3438" w14:textId="1B65CB92" w:rsidR="001B253A" w:rsidRPr="00467D6D" w:rsidRDefault="001B253A" w:rsidP="001B253A">
      <w:r w:rsidRPr="00BB38DA">
        <w:rPr>
          <w:lang w:val="en-GB" w:bidi="en-GB"/>
        </w:rPr>
        <w:t xml:space="preserve">Understanding the symbiosis between business and property contributes to safer choices of measures that reduce energy consumption and climate impact. An active dialogue between the property owner and the landlord increases the chances that the measures will have better long-term sustainability. </w:t>
      </w:r>
    </w:p>
    <w:p w14:paraId="4F090DF4" w14:textId="03B37ADE" w:rsidR="001B253A" w:rsidRPr="00467D6D" w:rsidRDefault="001B253A" w:rsidP="001B253A">
      <w:r w:rsidRPr="00BB38DA">
        <w:rPr>
          <w:lang w:val="en-GB" w:bidi="en-GB"/>
        </w:rPr>
        <w:t>The landlord becomes more likely to take care of their property and its maintenance if they have close contact with their tenant. The tenant in turn feels more involved and feels more confidence in the owner when they show responsibility for the property and a desire for it to suit the business operations. The tenant is more concerned about the building and more easily notices errors and shortcomings in the early stages.</w:t>
      </w:r>
    </w:p>
    <w:p w14:paraId="6A5007C5" w14:textId="0FA76B57" w:rsidR="001B253A" w:rsidRPr="00467D6D" w:rsidRDefault="00EC6AA2" w:rsidP="001B253A">
      <w:r w:rsidRPr="00BB38DA">
        <w:rPr>
          <w:lang w:val="en-GB" w:bidi="en-GB"/>
        </w:rPr>
        <w:t>When one has a better understanding of how the property and operations work, financial and technical risks are reduced</w:t>
      </w:r>
    </w:p>
    <w:p w14:paraId="0D028DC8" w14:textId="5207A0F7" w:rsidR="001B253A" w:rsidRPr="00BB38DA" w:rsidRDefault="001B253A" w:rsidP="00773067">
      <w:pPr>
        <w:pStyle w:val="Rubrik2"/>
        <w:numPr>
          <w:ilvl w:val="0"/>
          <w:numId w:val="2"/>
        </w:numPr>
        <w:rPr>
          <w:lang w:val="sv-SE"/>
        </w:rPr>
      </w:pPr>
      <w:bookmarkStart w:id="32" w:name="_Toc47952432"/>
      <w:r w:rsidRPr="00BB38DA">
        <w:rPr>
          <w:lang w:val="en-GB" w:bidi="en-GB"/>
        </w:rPr>
        <w:lastRenderedPageBreak/>
        <w:t>Maintain</w:t>
      </w:r>
      <w:r w:rsidR="007170A5">
        <w:rPr>
          <w:lang w:val="en-GB" w:bidi="en-GB"/>
        </w:rPr>
        <w:t xml:space="preserve"> the contract</w:t>
      </w:r>
      <w:bookmarkEnd w:id="32"/>
    </w:p>
    <w:p w14:paraId="3605E522" w14:textId="144ED053" w:rsidR="001B253A" w:rsidRPr="00467D6D" w:rsidRDefault="001B253A" w:rsidP="001B253A">
      <w:r w:rsidRPr="00BB38DA">
        <w:rPr>
          <w:lang w:val="en-GB" w:bidi="en-GB"/>
        </w:rPr>
        <w:t>It is important to find new ways to save energy and improve environmental work, but it is at least as important to preserve the reduced environmental impact that has been achieved. The building will have optimised use of energy and resources over time, making it more difficult to find measures. Additionally, the pressure to maintain the standard that has been worked out as per the contract increases.</w:t>
      </w:r>
    </w:p>
    <w:p w14:paraId="38FD8E92" w14:textId="7ED60592" w:rsidR="001B253A" w:rsidRPr="00467D6D" w:rsidRDefault="001B253A" w:rsidP="001B253A">
      <w:r w:rsidRPr="00BB38DA">
        <w:rPr>
          <w:lang w:val="en-GB" w:bidi="en-GB"/>
        </w:rPr>
        <w:t>There must be some incentive for both parties to maintain the achieved environmental performance of the property. More often than not, one party receives the larger share of the savings. Who gets it typically depends on if one pays basic rent or full rent. Examples of incentives are rent reductions, investments in the property or shared savings.</w:t>
      </w:r>
    </w:p>
    <w:p w14:paraId="72534543" w14:textId="5FE10311" w:rsidR="001B253A" w:rsidRPr="00BB38DA" w:rsidRDefault="001B253A" w:rsidP="00773067">
      <w:pPr>
        <w:pStyle w:val="Rubrik3"/>
        <w:numPr>
          <w:ilvl w:val="1"/>
          <w:numId w:val="2"/>
        </w:numPr>
        <w:rPr>
          <w:lang w:val="sv-SE"/>
        </w:rPr>
      </w:pPr>
      <w:bookmarkStart w:id="33" w:name="_Toc47952433"/>
      <w:r w:rsidRPr="00BB38DA">
        <w:rPr>
          <w:lang w:val="en-GB" w:bidi="en-GB"/>
        </w:rPr>
        <w:t>The collaboration</w:t>
      </w:r>
      <w:bookmarkEnd w:id="33"/>
    </w:p>
    <w:p w14:paraId="7F950D74" w14:textId="1C4BF679" w:rsidR="001B253A" w:rsidRPr="00467D6D" w:rsidRDefault="001B253A" w:rsidP="001B253A">
      <w:r w:rsidRPr="00BB38DA">
        <w:rPr>
          <w:lang w:val="en-GB" w:bidi="en-GB"/>
        </w:rPr>
        <w:t>As previously mentioned in this guide, it is the meetings and dialogue that determine the quality of the contract and whether the goals are reached as agreed by the parties. Without this being made a priority, the risk is high that the contract will be a paper product that sits in a box.</w:t>
      </w:r>
    </w:p>
    <w:p w14:paraId="5F3EE883" w14:textId="3DF767F2" w:rsidR="001B253A" w:rsidRPr="00467D6D" w:rsidRDefault="001B253A" w:rsidP="001B253A">
      <w:r w:rsidRPr="00BB38DA">
        <w:rPr>
          <w:lang w:val="en-GB" w:bidi="en-GB"/>
        </w:rPr>
        <w:t xml:space="preserve">Although no new objectives are set each year, it is still of paramount importance that the dialogue exists between the various parties. New goals may emerge where the parties need to cooperate, such as for renovations or investments in environmental promotion measures in the property. </w:t>
      </w:r>
    </w:p>
    <w:p w14:paraId="0B6AC0F6" w14:textId="113711F4" w:rsidR="001B253A" w:rsidRPr="00BB38DA" w:rsidRDefault="001B253A" w:rsidP="00773067">
      <w:pPr>
        <w:pStyle w:val="Rubrik3"/>
        <w:numPr>
          <w:ilvl w:val="1"/>
          <w:numId w:val="2"/>
        </w:numPr>
        <w:rPr>
          <w:lang w:val="sv-SE"/>
        </w:rPr>
      </w:pPr>
      <w:bookmarkStart w:id="34" w:name="_Toc47952434"/>
      <w:r w:rsidRPr="00BB38DA">
        <w:rPr>
          <w:lang w:val="en-GB" w:bidi="en-GB"/>
        </w:rPr>
        <w:t>Problem identification</w:t>
      </w:r>
      <w:bookmarkEnd w:id="34"/>
    </w:p>
    <w:p w14:paraId="46C4A60F" w14:textId="0249A9BD" w:rsidR="001B253A" w:rsidRPr="00467D6D" w:rsidRDefault="00296FEC" w:rsidP="001B253A">
      <w:r w:rsidRPr="00BB38DA">
        <w:rPr>
          <w:lang w:val="en-GB" w:bidi="en-GB"/>
        </w:rPr>
        <w:t xml:space="preserve">The reason why contracting parties fail to create a collaboration may be due to several underlying factors. Unclear objectives and a vague aim often create uncertainty and difficulties in measuring how much the various parties have performed, what role they have, etc. At start-up of the green contract, the owner of the property has an advantage in terms of knowledge and information compared to the tenant. It is therefore necessary that the parties trust each other in order to achieve a successful cooperation. </w:t>
      </w:r>
    </w:p>
    <w:p w14:paraId="62FDD543" w14:textId="18BB892D" w:rsidR="00F05A67" w:rsidRPr="00467D6D" w:rsidRDefault="001B253A" w:rsidP="001B253A">
      <w:r w:rsidRPr="00BB38DA">
        <w:rPr>
          <w:lang w:val="en-GB" w:bidi="en-GB"/>
        </w:rPr>
        <w:t>The landlord wants to gain financial profitability to make investments in the property, which can lead to split incentives. Split incentive means that the person who pays for an investment is not the one who benefits from the economic benefits that arise, which results in investments in improvement measures not being implemented.</w:t>
      </w:r>
    </w:p>
    <w:p w14:paraId="444D09EE" w14:textId="7703AC81" w:rsidR="001B253A" w:rsidRPr="00467D6D" w:rsidRDefault="00066E02" w:rsidP="001B253A">
      <w:r w:rsidRPr="00BB38DA">
        <w:rPr>
          <w:lang w:val="en-GB" w:bidi="en-GB"/>
        </w:rPr>
        <w:t>Seven common problems are listed below:</w:t>
      </w:r>
    </w:p>
    <w:p w14:paraId="648A9E94" w14:textId="2A9707E4" w:rsidR="001A7752" w:rsidRPr="00BB38DA" w:rsidRDefault="001A7752" w:rsidP="001B253A">
      <w:pPr>
        <w:rPr>
          <w:lang w:val="sv-SE"/>
        </w:rPr>
      </w:pPr>
      <w:r>
        <w:rPr>
          <w:noProof/>
          <w:lang w:val="en-GB" w:bidi="en-GB"/>
        </w:rPr>
        <w:lastRenderedPageBreak/>
        <w:drawing>
          <wp:inline distT="0" distB="0" distL="0" distR="0" wp14:anchorId="7F1690DD" wp14:editId="25E7F0C6">
            <wp:extent cx="5486400" cy="2695575"/>
            <wp:effectExtent l="0" t="0" r="0" b="952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5A82B8E4" w14:textId="2F6C77E0" w:rsidR="001B253A" w:rsidRPr="00467D6D" w:rsidRDefault="00683CB2" w:rsidP="001B253A">
      <w:r w:rsidRPr="00F05A67">
        <w:rPr>
          <w:color w:val="258785"/>
          <w:lang w:val="en-GB" w:bidi="en-GB"/>
        </w:rPr>
        <w:t>Lack of expertise</w:t>
      </w:r>
      <w:r w:rsidR="001B253A" w:rsidRPr="00BB38DA">
        <w:rPr>
          <w:lang w:val="en-GB" w:bidi="en-GB"/>
        </w:rPr>
        <w:t>: This involves difficulties in taking the right measures for the property, which leads to passivity and reduced motivation</w:t>
      </w:r>
      <w:r w:rsidR="00D93959" w:rsidRPr="00BB38DA">
        <w:rPr>
          <w:rStyle w:val="Kommentarsreferens"/>
          <w:lang w:val="en-GB" w:bidi="en-GB"/>
        </w:rPr>
        <w:t>.</w:t>
      </w:r>
    </w:p>
    <w:p w14:paraId="63FBE86E" w14:textId="575978FC" w:rsidR="001B253A" w:rsidRPr="00467D6D" w:rsidRDefault="00B823E7" w:rsidP="001B253A">
      <w:r w:rsidRPr="001A7752">
        <w:rPr>
          <w:color w:val="258785"/>
          <w:lang w:val="en-GB" w:bidi="en-GB"/>
        </w:rPr>
        <w:t>Measurement</w:t>
      </w:r>
      <w:r w:rsidR="001B253A" w:rsidRPr="00BB38DA">
        <w:rPr>
          <w:lang w:val="en-GB" w:bidi="en-GB"/>
        </w:rPr>
        <w:t>: If one does not have access to measurement data, it will be difficult to see what the measures that are being implemented contribute to. You need to have a clear starting point with measurable goals. Measuring is knowing!</w:t>
      </w:r>
    </w:p>
    <w:p w14:paraId="5210A97D" w14:textId="073B6208" w:rsidR="001B253A" w:rsidRPr="00467D6D" w:rsidRDefault="00B823E7" w:rsidP="001B253A">
      <w:r w:rsidRPr="001A7752">
        <w:rPr>
          <w:color w:val="258785"/>
          <w:lang w:val="en-GB" w:bidi="en-GB"/>
        </w:rPr>
        <w:t>Time constraints</w:t>
      </w:r>
      <w:r w:rsidR="001B253A" w:rsidRPr="00BB38DA">
        <w:rPr>
          <w:lang w:val="en-GB" w:bidi="en-GB"/>
        </w:rPr>
        <w:t xml:space="preserve">: It is difficult to justify attending meetings unless both parties see a benefit in participating.       </w:t>
      </w:r>
    </w:p>
    <w:p w14:paraId="6442FEF8" w14:textId="787199E7" w:rsidR="001B253A" w:rsidRPr="00467D6D" w:rsidRDefault="00B92DC9" w:rsidP="001B253A">
      <w:r w:rsidRPr="001A7752">
        <w:rPr>
          <w:color w:val="258785"/>
          <w:lang w:val="en-GB" w:bidi="en-GB"/>
        </w:rPr>
        <w:t>Commitment</w:t>
      </w:r>
      <w:r w:rsidR="001B253A" w:rsidRPr="00BB38DA">
        <w:rPr>
          <w:lang w:val="en-GB" w:bidi="en-GB"/>
        </w:rPr>
        <w:t xml:space="preserve">: Weak commitment from one of the parties leads to a reluctance on the part of the other party, as they feel like they have to do all the work on their own.      </w:t>
      </w:r>
    </w:p>
    <w:p w14:paraId="793C52C5" w14:textId="27EFBE99" w:rsidR="001B253A" w:rsidRPr="00467D6D" w:rsidRDefault="00B92DC9" w:rsidP="001B253A">
      <w:r w:rsidRPr="001A7752">
        <w:rPr>
          <w:color w:val="258785"/>
          <w:lang w:val="en-GB" w:bidi="en-GB"/>
        </w:rPr>
        <w:t>Low motivation</w:t>
      </w:r>
      <w:r w:rsidR="001B253A" w:rsidRPr="00BB38DA">
        <w:rPr>
          <w:lang w:val="en-GB" w:bidi="en-GB"/>
        </w:rPr>
        <w:t>: Too weak incentives and commitment leads to lowered motivation and it becomes difficult to maintain the contract.</w:t>
      </w:r>
    </w:p>
    <w:p w14:paraId="1A40583D" w14:textId="259E87A4" w:rsidR="001B253A" w:rsidRPr="00467D6D" w:rsidRDefault="00E74BD3" w:rsidP="001B253A">
      <w:r>
        <w:rPr>
          <w:color w:val="258785"/>
          <w:lang w:val="en-GB" w:bidi="en-GB"/>
        </w:rPr>
        <w:t>P</w:t>
      </w:r>
      <w:r w:rsidR="00C97138" w:rsidRPr="001A7752">
        <w:rPr>
          <w:color w:val="258785"/>
          <w:lang w:val="en-GB" w:bidi="en-GB"/>
        </w:rPr>
        <w:t>assivity</w:t>
      </w:r>
      <w:r w:rsidR="001B253A" w:rsidRPr="00BB38DA">
        <w:rPr>
          <w:lang w:val="en-GB" w:bidi="en-GB"/>
        </w:rPr>
        <w:t xml:space="preserve">: If neither party takes the initiative and convenes meetings and pushes for an active dialogue, then the work is perceived as passive with difficulties in achieving the stated aim and objectives.          </w:t>
      </w:r>
    </w:p>
    <w:p w14:paraId="3185DBA0" w14:textId="072919FD" w:rsidR="001B253A" w:rsidRPr="00467D6D" w:rsidRDefault="00C97138" w:rsidP="001B253A">
      <w:r w:rsidRPr="001A7752">
        <w:rPr>
          <w:color w:val="258785"/>
          <w:lang w:val="en-GB" w:bidi="en-GB"/>
        </w:rPr>
        <w:t>Unclear objectives</w:t>
      </w:r>
      <w:r w:rsidR="001B253A" w:rsidRPr="00BB38DA">
        <w:rPr>
          <w:lang w:val="en-GB" w:bidi="en-GB"/>
        </w:rPr>
        <w:t xml:space="preserve">: The objectives should be clear, measurable, evaluated annually and renewed as needed.   </w:t>
      </w:r>
    </w:p>
    <w:p w14:paraId="69607A17" w14:textId="77777777" w:rsidR="00EB7243" w:rsidRDefault="001B253A" w:rsidP="001B253A">
      <w:pPr>
        <w:rPr>
          <w:lang w:val="en-GB" w:bidi="en-GB"/>
        </w:rPr>
      </w:pPr>
      <w:r w:rsidRPr="00BB38DA">
        <w:rPr>
          <w:lang w:val="en-GB" w:bidi="en-GB"/>
        </w:rPr>
        <w:t xml:space="preserve">These seven points are interdependent. The result is dependent on a dialogue that is based in openness and honest intentions between the parties. The contract and the arrangement of the work shall suit both parties involved. </w:t>
      </w:r>
    </w:p>
    <w:p w14:paraId="5C808324" w14:textId="77777777" w:rsidR="00EB7243" w:rsidRDefault="00EB7243" w:rsidP="001B253A">
      <w:pPr>
        <w:rPr>
          <w:lang w:val="en-GB" w:bidi="en-GB"/>
        </w:rPr>
      </w:pPr>
    </w:p>
    <w:p w14:paraId="77475D31" w14:textId="3538BB91" w:rsidR="001B253A" w:rsidRPr="00467D6D" w:rsidRDefault="001B253A" w:rsidP="001B253A">
      <w:r w:rsidRPr="00BB38DA">
        <w:rPr>
          <w:lang w:val="en-GB" w:bidi="en-GB"/>
        </w:rPr>
        <w:lastRenderedPageBreak/>
        <w:t xml:space="preserve">      </w:t>
      </w:r>
    </w:p>
    <w:p w14:paraId="07CF195D" w14:textId="31F5B2E5" w:rsidR="001B253A" w:rsidRPr="00BB38DA" w:rsidRDefault="001B253A" w:rsidP="00773067">
      <w:pPr>
        <w:pStyle w:val="Rubrik3"/>
        <w:numPr>
          <w:ilvl w:val="1"/>
          <w:numId w:val="2"/>
        </w:numPr>
        <w:rPr>
          <w:lang w:val="sv-SE"/>
        </w:rPr>
      </w:pPr>
      <w:bookmarkStart w:id="35" w:name="_Toc47952435"/>
      <w:r w:rsidRPr="00BB38DA">
        <w:rPr>
          <w:lang w:val="en-GB" w:bidi="en-GB"/>
        </w:rPr>
        <w:t>Revising the contract</w:t>
      </w:r>
      <w:bookmarkEnd w:id="35"/>
    </w:p>
    <w:p w14:paraId="1786E2AF" w14:textId="0D764314" w:rsidR="001B253A" w:rsidRPr="00467D6D" w:rsidRDefault="001B253A" w:rsidP="001B253A">
      <w:r w:rsidRPr="00BB38DA">
        <w:rPr>
          <w:lang w:val="en-GB" w:bidi="en-GB"/>
        </w:rPr>
        <w:t xml:space="preserve">The contract is a living document and must be revised continuously. It is important not to get stuck with the goals that were set from the start. Over time, conditions will change, which requires that the contract is kept up to date. </w:t>
      </w:r>
      <w:r w:rsidR="005F0439" w:rsidRPr="00BB38DA">
        <w:rPr>
          <w:lang w:val="en-GB" w:bidi="en-GB"/>
        </w:rPr>
        <w:t>A</w:t>
      </w:r>
      <w:r w:rsidR="008A6E0F">
        <w:rPr>
          <w:lang w:val="en-GB" w:bidi="en-GB"/>
        </w:rPr>
        <w:t xml:space="preserve"> living and</w:t>
      </w:r>
      <w:r w:rsidRPr="00BB38DA">
        <w:rPr>
          <w:lang w:val="en-GB" w:bidi="en-GB"/>
        </w:rPr>
        <w:t xml:space="preserve"> </w:t>
      </w:r>
      <w:r w:rsidR="008A6E0F">
        <w:rPr>
          <w:lang w:val="en-GB" w:bidi="en-GB"/>
        </w:rPr>
        <w:t>a</w:t>
      </w:r>
      <w:r w:rsidRPr="00BB38DA">
        <w:rPr>
          <w:lang w:val="en-GB" w:bidi="en-GB"/>
        </w:rPr>
        <w:t>c</w:t>
      </w:r>
      <w:r w:rsidR="00A86FBD">
        <w:rPr>
          <w:lang w:val="en-GB" w:bidi="en-GB"/>
        </w:rPr>
        <w:t>c</w:t>
      </w:r>
      <w:r w:rsidRPr="00BB38DA">
        <w:rPr>
          <w:lang w:val="en-GB" w:bidi="en-GB"/>
        </w:rPr>
        <w:t>ur</w:t>
      </w:r>
      <w:r w:rsidR="00A86FBD">
        <w:rPr>
          <w:lang w:val="en-GB" w:bidi="en-GB"/>
        </w:rPr>
        <w:t>a</w:t>
      </w:r>
      <w:r w:rsidR="008A6E0F">
        <w:rPr>
          <w:lang w:val="en-GB" w:bidi="en-GB"/>
        </w:rPr>
        <w:t>t</w:t>
      </w:r>
      <w:r w:rsidR="00A86FBD">
        <w:rPr>
          <w:lang w:val="en-GB" w:bidi="en-GB"/>
        </w:rPr>
        <w:t>e</w:t>
      </w:r>
      <w:r w:rsidRPr="00BB38DA">
        <w:rPr>
          <w:lang w:val="en-GB" w:bidi="en-GB"/>
        </w:rPr>
        <w:t xml:space="preserve"> contract promotes motivation for the future more easily. It also provides an effective way to reduce energy and resource use when relevant measures are being implemented.</w:t>
      </w:r>
    </w:p>
    <w:p w14:paraId="2CB31DD4" w14:textId="34F1DB1A" w:rsidR="001B253A" w:rsidRPr="00467D6D" w:rsidRDefault="001B253A" w:rsidP="001B253A">
      <w:r w:rsidRPr="00BB38DA">
        <w:rPr>
          <w:lang w:val="en-GB" w:bidi="en-GB"/>
        </w:rPr>
        <w:t xml:space="preserve">A good example of how the process can be set up is shown in the image below. </w:t>
      </w:r>
    </w:p>
    <w:p w14:paraId="102E9888" w14:textId="03E101F7" w:rsidR="006D0B76" w:rsidRPr="00BB38DA" w:rsidRDefault="005B7CCA" w:rsidP="006D0B76">
      <w:pPr>
        <w:keepNext/>
        <w:rPr>
          <w:lang w:val="sv-SE"/>
        </w:rPr>
      </w:pPr>
      <w:r>
        <w:rPr>
          <w:noProof/>
          <w:lang w:val="en-GB" w:bidi="en-GB"/>
        </w:rPr>
        <w:drawing>
          <wp:inline distT="0" distB="0" distL="0" distR="0" wp14:anchorId="6A151E9E" wp14:editId="3E739A6A">
            <wp:extent cx="5486400" cy="3200400"/>
            <wp:effectExtent l="0" t="0" r="0" b="1905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11EA6DD8" w14:textId="0DFC11A2" w:rsidR="001B253A" w:rsidRPr="00467D6D" w:rsidRDefault="006D0B76" w:rsidP="00C91083">
      <w:pPr>
        <w:pStyle w:val="Beskrivning"/>
      </w:pPr>
      <w:r w:rsidRPr="00BB38DA">
        <w:rPr>
          <w:lang w:val="en-GB" w:bidi="en-GB"/>
        </w:rPr>
        <w:t xml:space="preserve">Figure </w:t>
      </w:r>
      <w:r w:rsidRPr="00BB38DA">
        <w:rPr>
          <w:lang w:val="en-GB" w:bidi="en-GB"/>
        </w:rPr>
        <w:fldChar w:fldCharType="begin"/>
      </w:r>
      <w:r w:rsidRPr="00BB38DA">
        <w:rPr>
          <w:lang w:val="en-GB" w:bidi="en-GB"/>
        </w:rPr>
        <w:instrText xml:space="preserve"> SEQ Figure \* ARABIC </w:instrText>
      </w:r>
      <w:r w:rsidRPr="00BB38DA">
        <w:rPr>
          <w:lang w:val="en-GB" w:bidi="en-GB"/>
        </w:rPr>
        <w:fldChar w:fldCharType="separate"/>
      </w:r>
      <w:r w:rsidR="0088747A">
        <w:rPr>
          <w:noProof/>
          <w:lang w:val="en-GB" w:bidi="en-GB"/>
        </w:rPr>
        <w:t>2</w:t>
      </w:r>
      <w:r w:rsidRPr="00BB38DA">
        <w:rPr>
          <w:lang w:val="en-GB" w:bidi="en-GB"/>
        </w:rPr>
        <w:fldChar w:fldCharType="end"/>
      </w:r>
      <w:r w:rsidRPr="00BB38DA">
        <w:rPr>
          <w:lang w:val="en-GB" w:bidi="en-GB"/>
        </w:rPr>
        <w:t xml:space="preserve"> Working method for keeping GLC updated.</w:t>
      </w:r>
    </w:p>
    <w:p w14:paraId="0CD7E534" w14:textId="5180B5F6" w:rsidR="004A3ACA" w:rsidRPr="00467D6D" w:rsidRDefault="004A3ACA" w:rsidP="004A3ACA"/>
    <w:p w14:paraId="51D16F70" w14:textId="22FC54EA" w:rsidR="004A3ACA" w:rsidRPr="00467D6D" w:rsidRDefault="004A3ACA" w:rsidP="004A3ACA"/>
    <w:p w14:paraId="455256CB" w14:textId="7D8D5CC0" w:rsidR="004A3ACA" w:rsidRPr="00467D6D" w:rsidRDefault="004A3ACA" w:rsidP="004A3ACA"/>
    <w:p w14:paraId="332C266A" w14:textId="6B8B0007" w:rsidR="004A3ACA" w:rsidRPr="00467D6D" w:rsidRDefault="004A3ACA" w:rsidP="004A3ACA"/>
    <w:p w14:paraId="4E8D0447" w14:textId="77777777" w:rsidR="004A3ACA" w:rsidRPr="00467D6D" w:rsidRDefault="004A3ACA" w:rsidP="004A3ACA"/>
    <w:p w14:paraId="2575EB5C" w14:textId="12E76E7E" w:rsidR="001B253A" w:rsidRPr="004A3ACA" w:rsidRDefault="001B253A" w:rsidP="00773067">
      <w:pPr>
        <w:pStyle w:val="Rubrik2"/>
        <w:numPr>
          <w:ilvl w:val="0"/>
          <w:numId w:val="2"/>
        </w:numPr>
        <w:rPr>
          <w:lang w:val="sv-SE"/>
        </w:rPr>
      </w:pPr>
      <w:bookmarkStart w:id="36" w:name="_Toc47952436"/>
      <w:r w:rsidRPr="004A3ACA">
        <w:rPr>
          <w:lang w:val="en-GB" w:bidi="en-GB"/>
        </w:rPr>
        <w:lastRenderedPageBreak/>
        <w:t>Combination with other tools</w:t>
      </w:r>
      <w:bookmarkEnd w:id="36"/>
    </w:p>
    <w:p w14:paraId="37D2E57D" w14:textId="3AF33EFF" w:rsidR="001B253A" w:rsidRPr="00467D6D" w:rsidRDefault="001B253A" w:rsidP="001B253A">
      <w:r w:rsidRPr="00BB38DA">
        <w:rPr>
          <w:lang w:val="en-GB" w:bidi="en-GB"/>
        </w:rPr>
        <w:t>Green lease contracts can be combined with many other solutions, some of which are described below:</w:t>
      </w:r>
    </w:p>
    <w:p w14:paraId="20C49893" w14:textId="7EFFC3FA" w:rsidR="00A37B41" w:rsidRDefault="00C107E3" w:rsidP="001B253A">
      <w:pPr>
        <w:rPr>
          <w:lang w:val="sv-SE"/>
        </w:rPr>
      </w:pPr>
      <w:r>
        <w:rPr>
          <w:noProof/>
          <w:lang w:val="en-GB" w:bidi="en-GB"/>
        </w:rPr>
        <w:drawing>
          <wp:inline distT="0" distB="0" distL="0" distR="0" wp14:anchorId="5BBBC324" wp14:editId="1B7A264F">
            <wp:extent cx="4309450" cy="3413157"/>
            <wp:effectExtent l="0" t="0" r="0" b="15875"/>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350E4482" w14:textId="77777777" w:rsidR="00C107E3" w:rsidRPr="00BB38DA" w:rsidRDefault="00C107E3" w:rsidP="001B253A">
      <w:pPr>
        <w:rPr>
          <w:lang w:val="sv-SE"/>
        </w:rPr>
      </w:pPr>
    </w:p>
    <w:p w14:paraId="30BAC7AD" w14:textId="687F7BAB" w:rsidR="001B253A" w:rsidRPr="00BB38DA" w:rsidRDefault="005F0439" w:rsidP="00773067">
      <w:pPr>
        <w:pStyle w:val="Rubrik3"/>
        <w:numPr>
          <w:ilvl w:val="1"/>
          <w:numId w:val="2"/>
        </w:numPr>
        <w:rPr>
          <w:lang w:val="sv-SE"/>
        </w:rPr>
      </w:pPr>
      <w:bookmarkStart w:id="37" w:name="_Hlk42076738"/>
      <w:bookmarkStart w:id="38" w:name="_Toc47952437"/>
      <w:r>
        <w:rPr>
          <w:lang w:val="en-GB" w:bidi="en-GB"/>
        </w:rPr>
        <w:t>MSC</w:t>
      </w:r>
      <w:bookmarkEnd w:id="38"/>
    </w:p>
    <w:bookmarkEnd w:id="37"/>
    <w:p w14:paraId="6DD45D22" w14:textId="508967B2" w:rsidR="00D93959" w:rsidRPr="00467D6D" w:rsidRDefault="00917141" w:rsidP="001B253A">
      <w:r>
        <w:rPr>
          <w:lang w:val="en-GB" w:bidi="en-GB"/>
        </w:rPr>
        <w:t>Multi cervices contracting</w:t>
      </w:r>
      <w:r w:rsidR="006D63A7">
        <w:rPr>
          <w:lang w:val="en-GB" w:bidi="en-GB"/>
        </w:rPr>
        <w:t xml:space="preserve"> </w:t>
      </w:r>
      <w:r w:rsidR="00710CB6">
        <w:rPr>
          <w:lang w:val="en-GB" w:bidi="en-GB"/>
        </w:rPr>
        <w:t xml:space="preserve">is like EPC but take </w:t>
      </w:r>
      <w:r w:rsidR="001B2B04">
        <w:rPr>
          <w:lang w:val="en-GB" w:bidi="en-GB"/>
        </w:rPr>
        <w:t xml:space="preserve">other </w:t>
      </w:r>
      <w:r w:rsidR="00D450BA">
        <w:rPr>
          <w:lang w:val="en-GB" w:bidi="en-GB"/>
        </w:rPr>
        <w:t>aspects</w:t>
      </w:r>
      <w:r w:rsidR="001B2B04">
        <w:rPr>
          <w:lang w:val="en-GB" w:bidi="en-GB"/>
        </w:rPr>
        <w:t xml:space="preserve"> in to account then just energy</w:t>
      </w:r>
      <w:r w:rsidR="00FF4C93">
        <w:rPr>
          <w:lang w:val="en-GB" w:bidi="en-GB"/>
        </w:rPr>
        <w:t xml:space="preserve">. For </w:t>
      </w:r>
      <w:r w:rsidR="004558F1">
        <w:rPr>
          <w:lang w:val="en-GB" w:bidi="en-GB"/>
        </w:rPr>
        <w:t>example,</w:t>
      </w:r>
      <w:r w:rsidR="00FF4C93">
        <w:rPr>
          <w:lang w:val="en-GB" w:bidi="en-GB"/>
        </w:rPr>
        <w:t xml:space="preserve"> indoor </w:t>
      </w:r>
      <w:r w:rsidR="004558F1">
        <w:rPr>
          <w:lang w:val="en-GB" w:bidi="en-GB"/>
        </w:rPr>
        <w:t>climate. A green leas</w:t>
      </w:r>
      <w:r w:rsidR="008617AB">
        <w:rPr>
          <w:lang w:val="en-GB" w:bidi="en-GB"/>
        </w:rPr>
        <w:t xml:space="preserve">e contract can help the dialog between the landlord and tenant to </w:t>
      </w:r>
      <w:r w:rsidR="0064657F">
        <w:rPr>
          <w:lang w:val="en-GB" w:bidi="en-GB"/>
        </w:rPr>
        <w:t>get the best result that fits the building and the</w:t>
      </w:r>
      <w:r w:rsidR="005F29EF">
        <w:rPr>
          <w:lang w:val="en-GB" w:bidi="en-GB"/>
        </w:rPr>
        <w:t xml:space="preserve"> activities </w:t>
      </w:r>
      <w:r w:rsidR="009C1C7C">
        <w:rPr>
          <w:lang w:val="en-GB" w:bidi="en-GB"/>
        </w:rPr>
        <w:t xml:space="preserve">business. </w:t>
      </w:r>
    </w:p>
    <w:p w14:paraId="5A1F0EB4" w14:textId="63996555" w:rsidR="001B253A" w:rsidRPr="00BB38DA" w:rsidRDefault="00D13D80" w:rsidP="00773067">
      <w:pPr>
        <w:pStyle w:val="Rubrik3"/>
        <w:numPr>
          <w:ilvl w:val="1"/>
          <w:numId w:val="2"/>
        </w:numPr>
        <w:rPr>
          <w:lang w:val="sv-SE"/>
        </w:rPr>
      </w:pPr>
      <w:bookmarkStart w:id="39" w:name="_Toc47952438"/>
      <w:r>
        <w:rPr>
          <w:lang w:val="en-GB" w:bidi="en-GB"/>
        </w:rPr>
        <w:t>Prosumers</w:t>
      </w:r>
      <w:bookmarkEnd w:id="39"/>
      <w:r w:rsidR="001B253A" w:rsidRPr="00BB38DA">
        <w:rPr>
          <w:lang w:val="en-GB" w:bidi="en-GB"/>
        </w:rPr>
        <w:t xml:space="preserve"> </w:t>
      </w:r>
    </w:p>
    <w:p w14:paraId="50EEA781" w14:textId="0F8DBA70" w:rsidR="001B253A" w:rsidRPr="00467D6D" w:rsidRDefault="00D13D80" w:rsidP="001B253A">
      <w:r>
        <w:rPr>
          <w:lang w:val="en-GB" w:bidi="en-GB"/>
        </w:rPr>
        <w:t>Prosumers</w:t>
      </w:r>
      <w:r w:rsidR="00E04478">
        <w:rPr>
          <w:lang w:val="en-GB" w:bidi="en-GB"/>
        </w:rPr>
        <w:t xml:space="preserve"> is </w:t>
      </w:r>
      <w:r w:rsidR="007D25F5">
        <w:rPr>
          <w:lang w:val="en-GB" w:bidi="en-GB"/>
        </w:rPr>
        <w:t>when</w:t>
      </w:r>
      <w:r w:rsidR="00E04478">
        <w:rPr>
          <w:lang w:val="en-GB" w:bidi="en-GB"/>
        </w:rPr>
        <w:t xml:space="preserve"> a</w:t>
      </w:r>
      <w:r w:rsidR="00EE36F1">
        <w:rPr>
          <w:lang w:val="en-GB" w:bidi="en-GB"/>
        </w:rPr>
        <w:t>n</w:t>
      </w:r>
      <w:r w:rsidR="007D25F5">
        <w:rPr>
          <w:lang w:val="en-GB" w:bidi="en-GB"/>
        </w:rPr>
        <w:t xml:space="preserve"> energy</w:t>
      </w:r>
      <w:r w:rsidR="00E04478">
        <w:rPr>
          <w:lang w:val="en-GB" w:bidi="en-GB"/>
        </w:rPr>
        <w:t xml:space="preserve"> consumer start </w:t>
      </w:r>
      <w:r w:rsidR="007D25F5">
        <w:rPr>
          <w:lang w:val="en-GB" w:bidi="en-GB"/>
        </w:rPr>
        <w:t>producing</w:t>
      </w:r>
      <w:r w:rsidR="003578F3">
        <w:rPr>
          <w:lang w:val="en-GB" w:bidi="en-GB"/>
        </w:rPr>
        <w:t xml:space="preserve"> his own </w:t>
      </w:r>
      <w:r w:rsidR="005A56F5">
        <w:rPr>
          <w:lang w:val="en-GB" w:bidi="en-GB"/>
        </w:rPr>
        <w:t>energ</w:t>
      </w:r>
      <w:r w:rsidR="00EE36F1">
        <w:rPr>
          <w:lang w:val="en-GB" w:bidi="en-GB"/>
        </w:rPr>
        <w:t xml:space="preserve">y. </w:t>
      </w:r>
      <w:r w:rsidR="00462C02">
        <w:rPr>
          <w:lang w:val="en-GB" w:bidi="en-GB"/>
        </w:rPr>
        <w:t xml:space="preserve">For some </w:t>
      </w:r>
      <w:r w:rsidR="004A3758">
        <w:rPr>
          <w:lang w:val="en-GB" w:bidi="en-GB"/>
        </w:rPr>
        <w:t xml:space="preserve">landlords the step to become a prosumer </w:t>
      </w:r>
      <w:r w:rsidR="007D12F7">
        <w:rPr>
          <w:lang w:val="en-GB" w:bidi="en-GB"/>
        </w:rPr>
        <w:t xml:space="preserve">can be </w:t>
      </w:r>
      <w:r w:rsidR="00A33180">
        <w:rPr>
          <w:lang w:val="en-GB" w:bidi="en-GB"/>
        </w:rPr>
        <w:t>a big step</w:t>
      </w:r>
      <w:r w:rsidR="0012091B">
        <w:rPr>
          <w:lang w:val="en-GB" w:bidi="en-GB"/>
        </w:rPr>
        <w:t xml:space="preserve">. </w:t>
      </w:r>
      <w:r w:rsidR="00443972">
        <w:rPr>
          <w:lang w:val="en-GB" w:bidi="en-GB"/>
        </w:rPr>
        <w:t>The</w:t>
      </w:r>
      <w:r w:rsidR="0084164B">
        <w:rPr>
          <w:lang w:val="en-GB" w:bidi="en-GB"/>
        </w:rPr>
        <w:t xml:space="preserve"> profitability of</w:t>
      </w:r>
      <w:r w:rsidR="00FE5E38">
        <w:rPr>
          <w:lang w:val="en-GB" w:bidi="en-GB"/>
        </w:rPr>
        <w:t xml:space="preserve"> the investment is</w:t>
      </w:r>
      <w:r w:rsidR="0012091B">
        <w:rPr>
          <w:lang w:val="en-GB" w:bidi="en-GB"/>
        </w:rPr>
        <w:t xml:space="preserve"> </w:t>
      </w:r>
      <w:r w:rsidR="007A64A7">
        <w:rPr>
          <w:lang w:val="en-GB" w:bidi="en-GB"/>
        </w:rPr>
        <w:t>depending</w:t>
      </w:r>
      <w:r w:rsidR="00443972">
        <w:rPr>
          <w:lang w:val="en-GB" w:bidi="en-GB"/>
        </w:rPr>
        <w:t xml:space="preserve"> on</w:t>
      </w:r>
      <w:r w:rsidR="007D12F7">
        <w:rPr>
          <w:lang w:val="en-GB" w:bidi="en-GB"/>
        </w:rPr>
        <w:t xml:space="preserve"> </w:t>
      </w:r>
      <w:r w:rsidR="00F32F51">
        <w:rPr>
          <w:lang w:val="en-GB" w:bidi="en-GB"/>
        </w:rPr>
        <w:t>how is paying for the energy</w:t>
      </w:r>
      <w:r w:rsidR="001D45F7">
        <w:rPr>
          <w:lang w:val="en-GB" w:bidi="en-GB"/>
        </w:rPr>
        <w:t xml:space="preserve">. </w:t>
      </w:r>
      <w:r w:rsidR="00A87F77">
        <w:rPr>
          <w:lang w:val="en-GB" w:bidi="en-GB"/>
        </w:rPr>
        <w:t>A green lease contract can help to mak</w:t>
      </w:r>
      <w:r w:rsidR="00E04478">
        <w:rPr>
          <w:lang w:val="en-GB" w:bidi="en-GB"/>
        </w:rPr>
        <w:t>e</w:t>
      </w:r>
      <w:r w:rsidR="00A87F77">
        <w:rPr>
          <w:lang w:val="en-GB" w:bidi="en-GB"/>
        </w:rPr>
        <w:t xml:space="preserve"> the investment </w:t>
      </w:r>
      <w:r w:rsidR="00E04478">
        <w:rPr>
          <w:lang w:val="en-GB" w:bidi="en-GB"/>
        </w:rPr>
        <w:t>profitable</w:t>
      </w:r>
      <w:r w:rsidR="00A87F77">
        <w:rPr>
          <w:lang w:val="en-GB" w:bidi="en-GB"/>
        </w:rPr>
        <w:t xml:space="preserve"> </w:t>
      </w:r>
      <w:r w:rsidR="004F2D67">
        <w:rPr>
          <w:lang w:val="en-GB" w:bidi="en-GB"/>
        </w:rPr>
        <w:t>for both the landlord and the tenants</w:t>
      </w:r>
      <w:r w:rsidR="007A64A7">
        <w:rPr>
          <w:lang w:val="en-GB" w:bidi="en-GB"/>
        </w:rPr>
        <w:t xml:space="preserve"> in those cases </w:t>
      </w:r>
      <w:r w:rsidR="00795F16">
        <w:rPr>
          <w:lang w:val="en-GB" w:bidi="en-GB"/>
        </w:rPr>
        <w:t>when te tenant pays for the energy</w:t>
      </w:r>
      <w:r w:rsidR="004F2D67">
        <w:rPr>
          <w:lang w:val="en-GB" w:bidi="en-GB"/>
        </w:rPr>
        <w:t>.</w:t>
      </w:r>
    </w:p>
    <w:p w14:paraId="6E9CE611" w14:textId="2C39C724" w:rsidR="001B253A" w:rsidRPr="00BB38DA" w:rsidRDefault="001B253A" w:rsidP="00773067">
      <w:pPr>
        <w:pStyle w:val="Rubrik3"/>
        <w:numPr>
          <w:ilvl w:val="1"/>
          <w:numId w:val="2"/>
        </w:numPr>
        <w:rPr>
          <w:lang w:val="sv-SE"/>
        </w:rPr>
      </w:pPr>
      <w:bookmarkStart w:id="40" w:name="_Toc47952439"/>
      <w:r w:rsidRPr="00BB38DA">
        <w:rPr>
          <w:lang w:val="en-GB" w:bidi="en-GB"/>
        </w:rPr>
        <w:lastRenderedPageBreak/>
        <w:t>EPC</w:t>
      </w:r>
      <w:bookmarkEnd w:id="40"/>
      <w:r w:rsidRPr="00BB38DA">
        <w:rPr>
          <w:lang w:val="en-GB" w:bidi="en-GB"/>
        </w:rPr>
        <w:t xml:space="preserve"> </w:t>
      </w:r>
    </w:p>
    <w:p w14:paraId="143301BB" w14:textId="793D8632" w:rsidR="001B253A" w:rsidRPr="00467D6D" w:rsidRDefault="001B253A" w:rsidP="001B253A">
      <w:r w:rsidRPr="00BB38DA">
        <w:rPr>
          <w:lang w:val="en-GB" w:bidi="en-GB"/>
        </w:rPr>
        <w:t xml:space="preserve">EPC stands for "Energy Performance Contracting" and can be seen as a </w:t>
      </w:r>
      <w:r w:rsidR="006C5072">
        <w:rPr>
          <w:lang w:val="en-GB" w:bidi="en-GB"/>
        </w:rPr>
        <w:t>version</w:t>
      </w:r>
      <w:r w:rsidRPr="00BB38DA">
        <w:rPr>
          <w:lang w:val="en-GB" w:bidi="en-GB"/>
        </w:rPr>
        <w:t xml:space="preserve"> of incentive contracts. Establishing an EPC requires a third party, a contractor, in addition to property owners and tenants. This contractor can be an energy efficiency company or an energy company. </w:t>
      </w:r>
    </w:p>
    <w:p w14:paraId="03D6179D" w14:textId="77777777" w:rsidR="001B253A" w:rsidRPr="00467D6D" w:rsidRDefault="001B253A" w:rsidP="001B253A">
      <w:r w:rsidRPr="00BB38DA">
        <w:rPr>
          <w:lang w:val="en-GB" w:bidi="en-GB"/>
        </w:rPr>
        <w:t xml:space="preserve">The contractor identifies, implements and finances energy efficiency measures for the building. Energy savings in SEK and kWh are defined and guaranteed in a contract. The investments are financed by means of the future guaranteed savings. </w:t>
      </w:r>
    </w:p>
    <w:p w14:paraId="475489BF" w14:textId="64BAD658" w:rsidR="001B253A" w:rsidRPr="00467D6D" w:rsidRDefault="001B253A" w:rsidP="001B253A">
      <w:r w:rsidRPr="00BB38DA">
        <w:rPr>
          <w:lang w:val="en-GB" w:bidi="en-GB"/>
        </w:rPr>
        <w:t xml:space="preserve">EPC is a business model that also invites interaction and knowledge transfer between the parties, which means that the measures that are implemented and the products that are installed are chosen in consultation between the property owner, the contractor and the business. </w:t>
      </w:r>
    </w:p>
    <w:p w14:paraId="442DB6E5" w14:textId="093A84E0" w:rsidR="001B253A" w:rsidRPr="00467D6D" w:rsidRDefault="001B253A" w:rsidP="001B253A">
      <w:r w:rsidRPr="00BB38DA">
        <w:rPr>
          <w:lang w:val="en-GB" w:bidi="en-GB"/>
        </w:rPr>
        <w:t>With green contracts, both financial and technological risks can be reduced.</w:t>
      </w:r>
    </w:p>
    <w:p w14:paraId="25083A80" w14:textId="67F41B77" w:rsidR="00E9413C" w:rsidRPr="00AA5E3C" w:rsidRDefault="00D33D4B" w:rsidP="00773067">
      <w:pPr>
        <w:pStyle w:val="Rubrik3"/>
        <w:numPr>
          <w:ilvl w:val="1"/>
          <w:numId w:val="2"/>
        </w:numPr>
        <w:rPr>
          <w:lang w:val="sv-SE"/>
        </w:rPr>
      </w:pPr>
      <w:bookmarkStart w:id="41" w:name="_Toc47952440"/>
      <w:r w:rsidRPr="00AA5E3C">
        <w:rPr>
          <w:lang w:val="en-GB" w:bidi="en-GB"/>
        </w:rPr>
        <w:t>Financial Calculations</w:t>
      </w:r>
      <w:bookmarkEnd w:id="41"/>
    </w:p>
    <w:p w14:paraId="6E9DB58C" w14:textId="1E80896B" w:rsidR="00450842" w:rsidRPr="00467D6D" w:rsidRDefault="00235C05" w:rsidP="00450842">
      <w:r>
        <w:rPr>
          <w:lang w:val="en-GB" w:bidi="en-GB"/>
        </w:rPr>
        <w:t xml:space="preserve">It facilitates the use of LCC and LCA calculations in conjunction with measures that have emerged with the help of green contracts. These calculation methods facilitate decisions about what measures can be implemented, how profitable they are and how much they reduce climate impact.  </w:t>
      </w:r>
    </w:p>
    <w:p w14:paraId="7C247559" w14:textId="46D8E0F2" w:rsidR="00E9413C" w:rsidRPr="00E9413C" w:rsidRDefault="001B253A" w:rsidP="00773067">
      <w:pPr>
        <w:pStyle w:val="Rubrik3"/>
        <w:numPr>
          <w:ilvl w:val="1"/>
          <w:numId w:val="2"/>
        </w:numPr>
        <w:rPr>
          <w:lang w:val="sv-SE"/>
        </w:rPr>
      </w:pPr>
      <w:bookmarkStart w:id="42" w:name="_Toc47952441"/>
      <w:r w:rsidRPr="00BB38DA">
        <w:rPr>
          <w:lang w:val="en-GB" w:bidi="en-GB"/>
        </w:rPr>
        <w:t>Bundling</w:t>
      </w:r>
      <w:bookmarkEnd w:id="42"/>
    </w:p>
    <w:p w14:paraId="71E539C9" w14:textId="6B5E1F85" w:rsidR="001B253A" w:rsidRPr="00467D6D" w:rsidRDefault="001B253A" w:rsidP="001B253A">
      <w:r w:rsidRPr="00BB38DA">
        <w:rPr>
          <w:lang w:val="en-GB" w:bidi="en-GB"/>
        </w:rPr>
        <w:t>By gathering measures that have emerged during the work with green contracts, they can then be combined with the total methodology to investigate how packaging energy measures together can increase energy efficiency. The aim is that the more profitable measures help cover for the less profitable. In this way, more measures are implemented on a well-established financial basis for the manager.</w:t>
      </w:r>
    </w:p>
    <w:p w14:paraId="3C61537A" w14:textId="77777777" w:rsidR="00F551E9" w:rsidRPr="00467D6D" w:rsidRDefault="00F551E9" w:rsidP="00AC60DC"/>
    <w:p w14:paraId="0E551C08" w14:textId="7788095F" w:rsidR="00C107E3" w:rsidRPr="00467D6D" w:rsidRDefault="00C107E3" w:rsidP="00773067">
      <w:pPr>
        <w:pStyle w:val="Liststycke"/>
        <w:numPr>
          <w:ilvl w:val="1"/>
          <w:numId w:val="2"/>
        </w:numPr>
        <w:sectPr w:rsidR="00C107E3" w:rsidRPr="00467D6D" w:rsidSect="0013160F">
          <w:footerReference w:type="default" r:id="rId98"/>
          <w:pgSz w:w="11850" w:h="16783"/>
          <w:pgMar w:top="1134" w:right="1134" w:bottom="1134" w:left="1701" w:header="720" w:footer="720" w:gutter="0"/>
          <w:pgNumType w:start="1"/>
          <w:cols w:space="0"/>
          <w:docGrid w:linePitch="360"/>
        </w:sectPr>
      </w:pPr>
    </w:p>
    <w:p w14:paraId="3E805F38" w14:textId="1A28125C" w:rsidR="003437A4" w:rsidRPr="00467D6D" w:rsidRDefault="003437A4" w:rsidP="00941E85"/>
    <w:bookmarkStart w:id="43" w:name="_Toc47952442" w:displacedByCustomXml="next"/>
    <w:sdt>
      <w:sdtPr>
        <w:rPr>
          <w:rFonts w:eastAsiaTheme="minorEastAsia" w:cstheme="minorBidi"/>
          <w:b w:val="0"/>
          <w:color w:val="auto"/>
          <w:sz w:val="24"/>
          <w:szCs w:val="20"/>
          <w:lang w:val="sv-SE"/>
        </w:rPr>
        <w:id w:val="-31190505"/>
        <w:docPartObj>
          <w:docPartGallery w:val="Bibliographies"/>
          <w:docPartUnique/>
        </w:docPartObj>
      </w:sdtPr>
      <w:sdtEndPr/>
      <w:sdtContent>
        <w:p w14:paraId="24FC85BF" w14:textId="0B6BDEFD" w:rsidR="00941E85" w:rsidRPr="00877805" w:rsidRDefault="0022618C" w:rsidP="00941E85">
          <w:pPr>
            <w:pStyle w:val="Rubrik1"/>
          </w:pPr>
          <w:r w:rsidRPr="00877805">
            <w:rPr>
              <w:lang w:val="en-GB" w:bidi="en-GB"/>
            </w:rPr>
            <w:t>References</w:t>
          </w:r>
          <w:bookmarkEnd w:id="43"/>
        </w:p>
        <w:sdt>
          <w:sdtPr>
            <w:rPr>
              <w:rFonts w:asciiTheme="majorHAnsi" w:eastAsiaTheme="minorEastAsia" w:hAnsiTheme="majorHAnsi"/>
              <w:sz w:val="24"/>
              <w:szCs w:val="20"/>
              <w:lang w:val="en-US" w:eastAsia="zh-CN"/>
            </w:rPr>
            <w:id w:val="-573587230"/>
            <w:bibliography/>
          </w:sdtPr>
          <w:sdtEndPr/>
          <w:sdtContent>
            <w:p w14:paraId="41D0D62A" w14:textId="77777777" w:rsidR="00F42806" w:rsidRDefault="00941E85" w:rsidP="00F42806">
              <w:pPr>
                <w:pStyle w:val="Litteraturfrteckning"/>
                <w:ind w:left="720" w:hanging="720"/>
                <w:rPr>
                  <w:noProof/>
                  <w:sz w:val="24"/>
                  <w:szCs w:val="24"/>
                </w:rPr>
              </w:pPr>
              <w:r w:rsidRPr="00BB38DA">
                <w:rPr>
                  <w:lang w:val="en-GB" w:bidi="en-GB"/>
                </w:rPr>
                <w:fldChar w:fldCharType="begin"/>
              </w:r>
              <w:r w:rsidRPr="00877805">
                <w:rPr>
                  <w:lang w:val="en-GB" w:bidi="en-GB"/>
                </w:rPr>
                <w:instrText xml:space="preserve"> BIBLIOGRAPHY </w:instrText>
              </w:r>
              <w:r w:rsidRPr="00BB38DA">
                <w:rPr>
                  <w:lang w:val="en-GB" w:bidi="en-GB"/>
                </w:rPr>
                <w:fldChar w:fldCharType="separate"/>
              </w:r>
              <w:r w:rsidR="00F42806" w:rsidRPr="00877805">
                <w:rPr>
                  <w:noProof/>
                  <w:lang w:val="en-GB" w:bidi="en-GB"/>
                </w:rPr>
                <w:t xml:space="preserve">Better Building Partnership. </w:t>
              </w:r>
              <w:r w:rsidR="00F42806" w:rsidRPr="00F42806">
                <w:rPr>
                  <w:noProof/>
                  <w:lang w:val="en-GB" w:bidi="en-GB"/>
                </w:rPr>
                <w:t xml:space="preserve">(u.d.). </w:t>
              </w:r>
              <w:r w:rsidR="00F42806" w:rsidRPr="00F42806">
                <w:rPr>
                  <w:i/>
                  <w:noProof/>
                  <w:lang w:val="en-GB" w:bidi="en-GB"/>
                </w:rPr>
                <w:t>Green Lease Toolkit.</w:t>
              </w:r>
              <w:r w:rsidR="00F42806" w:rsidRPr="00F42806">
                <w:rPr>
                  <w:noProof/>
                  <w:lang w:val="en-GB" w:bidi="en-GB"/>
                </w:rPr>
                <w:t xml:space="preserve"> </w:t>
              </w:r>
              <w:r w:rsidR="00F42806" w:rsidRPr="00A17089">
                <w:rPr>
                  <w:noProof/>
                  <w:lang w:bidi="en-GB"/>
                </w:rPr>
                <w:t>London: Better Building Partnership.</w:t>
              </w:r>
            </w:p>
            <w:p w14:paraId="03B4DFBB" w14:textId="77777777" w:rsidR="00F42806" w:rsidRDefault="00F42806" w:rsidP="00F42806">
              <w:pPr>
                <w:pStyle w:val="Litteraturfrteckning"/>
                <w:ind w:left="720" w:hanging="720"/>
                <w:rPr>
                  <w:noProof/>
                </w:rPr>
              </w:pPr>
              <w:r w:rsidRPr="00A17089">
                <w:rPr>
                  <w:noProof/>
                  <w:lang w:bidi="en-GB"/>
                </w:rPr>
                <w:t xml:space="preserve">Fastighetsägarna. (2012). </w:t>
              </w:r>
              <w:r w:rsidRPr="00A17089">
                <w:rPr>
                  <w:i/>
                  <w:noProof/>
                  <w:lang w:bidi="en-GB"/>
                </w:rPr>
                <w:t>GRÖNT HYRESAVTALEN HANDLEDNING TILL FORMULÄR 99.</w:t>
              </w:r>
              <w:r w:rsidRPr="00A17089">
                <w:rPr>
                  <w:noProof/>
                  <w:lang w:bidi="en-GB"/>
                </w:rPr>
                <w:t xml:space="preserve"> Stockholm: Fastighetsägarna.</w:t>
              </w:r>
            </w:p>
            <w:p w14:paraId="4CF7AD93" w14:textId="77777777" w:rsidR="00F42806" w:rsidRDefault="00F42806" w:rsidP="00F42806">
              <w:pPr>
                <w:pStyle w:val="Litteraturfrteckning"/>
                <w:ind w:left="720" w:hanging="720"/>
                <w:rPr>
                  <w:noProof/>
                </w:rPr>
              </w:pPr>
              <w:r w:rsidRPr="00A17089">
                <w:rPr>
                  <w:noProof/>
                  <w:lang w:bidi="en-GB"/>
                </w:rPr>
                <w:t xml:space="preserve">Glasare Gunilla, R. G. (2012). </w:t>
              </w:r>
              <w:r w:rsidRPr="00A17089">
                <w:rPr>
                  <w:i/>
                  <w:noProof/>
                  <w:lang w:bidi="en-GB"/>
                </w:rPr>
                <w:t>Gröna avtal för bättre samarbete.</w:t>
              </w:r>
              <w:r w:rsidRPr="00A17089">
                <w:rPr>
                  <w:noProof/>
                  <w:lang w:bidi="en-GB"/>
                </w:rPr>
                <w:t xml:space="preserve"> </w:t>
              </w:r>
              <w:r w:rsidRPr="00565C1A">
                <w:rPr>
                  <w:noProof/>
                  <w:lang w:val="da-DK" w:bidi="en-GB"/>
                </w:rPr>
                <w:t>Stockholm: Sveriges kommuner och landsting.</w:t>
              </w:r>
            </w:p>
            <w:p w14:paraId="54CAB36C" w14:textId="77777777" w:rsidR="00F42806" w:rsidRDefault="00F42806" w:rsidP="00F42806">
              <w:pPr>
                <w:pStyle w:val="Litteraturfrteckning"/>
                <w:ind w:left="720" w:hanging="720"/>
                <w:rPr>
                  <w:noProof/>
                </w:rPr>
              </w:pPr>
              <w:r w:rsidRPr="00565C1A">
                <w:rPr>
                  <w:noProof/>
                  <w:lang w:val="da-DK" w:bidi="en-GB"/>
                </w:rPr>
                <w:t xml:space="preserve">Lundborg Markus, Edenhofer Victoria, Termens Josep. (2019). </w:t>
              </w:r>
              <w:r w:rsidRPr="00565C1A">
                <w:rPr>
                  <w:i/>
                  <w:noProof/>
                  <w:lang w:val="da-DK" w:bidi="en-GB"/>
                </w:rPr>
                <w:t>Befintliga samverkansformer mellan fastighetsägare och hyresgäster.</w:t>
              </w:r>
              <w:r w:rsidRPr="00565C1A">
                <w:rPr>
                  <w:noProof/>
                  <w:lang w:val="da-DK" w:bidi="en-GB"/>
                </w:rPr>
                <w:t xml:space="preserve"> Göteborg: Belok.</w:t>
              </w:r>
            </w:p>
            <w:p w14:paraId="7F5219F6" w14:textId="77777777" w:rsidR="00F42806" w:rsidRDefault="00F42806" w:rsidP="00F42806">
              <w:pPr>
                <w:pStyle w:val="Litteraturfrteckning"/>
                <w:ind w:left="720" w:hanging="720"/>
                <w:rPr>
                  <w:noProof/>
                </w:rPr>
              </w:pPr>
              <w:r w:rsidRPr="00565C1A">
                <w:rPr>
                  <w:noProof/>
                  <w:lang w:val="da-DK" w:bidi="en-GB"/>
                </w:rPr>
                <w:t xml:space="preserve">Stålhandske Per-Erik, S. A. (2019). </w:t>
              </w:r>
              <w:r w:rsidRPr="00565C1A">
                <w:rPr>
                  <w:i/>
                  <w:noProof/>
                  <w:lang w:val="da-DK" w:bidi="en-GB"/>
                </w:rPr>
                <w:t>Utredning av Gröna hyresavtal.</w:t>
              </w:r>
              <w:r w:rsidRPr="00565C1A">
                <w:rPr>
                  <w:noProof/>
                  <w:lang w:val="da-DK" w:bidi="en-GB"/>
                </w:rPr>
                <w:t xml:space="preserve"> Stockholm: Stockholm stad.</w:t>
              </w:r>
            </w:p>
            <w:p w14:paraId="0BBAE982" w14:textId="77777777" w:rsidR="00F42806" w:rsidRDefault="00F42806" w:rsidP="00F42806">
              <w:pPr>
                <w:pStyle w:val="Litteraturfrteckning"/>
                <w:ind w:left="720" w:hanging="720"/>
                <w:rPr>
                  <w:noProof/>
                </w:rPr>
              </w:pPr>
              <w:r w:rsidRPr="00565C1A">
                <w:rPr>
                  <w:noProof/>
                  <w:lang w:val="da-DK" w:bidi="en-GB"/>
                </w:rPr>
                <w:t xml:space="preserve">Åsa Rodin, J. S.-L. (2008). </w:t>
              </w:r>
              <w:r w:rsidRPr="00565C1A">
                <w:rPr>
                  <w:i/>
                  <w:noProof/>
                  <w:lang w:val="da-DK" w:bidi="en-GB"/>
                </w:rPr>
                <w:t>Hyresavtal med incitament för minskad energianvändning.</w:t>
              </w:r>
              <w:r w:rsidRPr="00565C1A">
                <w:rPr>
                  <w:noProof/>
                  <w:lang w:val="da-DK" w:bidi="en-GB"/>
                </w:rPr>
                <w:t xml:space="preserve"> </w:t>
              </w:r>
              <w:r>
                <w:rPr>
                  <w:noProof/>
                  <w:lang w:val="en-GB" w:bidi="en-GB"/>
                </w:rPr>
                <w:t>Stockholm: Belok.</w:t>
              </w:r>
            </w:p>
            <w:p w14:paraId="194AAA90" w14:textId="439C0970" w:rsidR="00330C5A" w:rsidRPr="00BB38DA" w:rsidRDefault="00941E85" w:rsidP="00F42806">
              <w:pPr>
                <w:rPr>
                  <w:lang w:val="sv-SE"/>
                </w:rPr>
              </w:pPr>
              <w:r w:rsidRPr="00BB38DA">
                <w:rPr>
                  <w:b/>
                  <w:noProof/>
                  <w:lang w:val="en-GB" w:bidi="en-GB"/>
                </w:rPr>
                <w:fldChar w:fldCharType="end"/>
              </w:r>
              <w:r w:rsidR="00330C5A" w:rsidRPr="00BB38DA">
                <w:rPr>
                  <w:lang w:val="en-GB" w:bidi="en-GB"/>
                </w:rPr>
                <w:t xml:space="preserve"> </w:t>
              </w:r>
            </w:p>
            <w:p w14:paraId="07CD6515" w14:textId="076C4EB3" w:rsidR="00941E85" w:rsidRPr="00BB38DA" w:rsidRDefault="00776D49" w:rsidP="003C31A2">
              <w:pPr>
                <w:rPr>
                  <w:i/>
                  <w:iCs/>
                  <w:noProof/>
                  <w:lang w:val="sv-SE"/>
                </w:rPr>
              </w:pPr>
            </w:p>
          </w:sdtContent>
        </w:sdt>
      </w:sdtContent>
    </w:sdt>
    <w:p w14:paraId="5DCF4339" w14:textId="77777777" w:rsidR="00330C5A" w:rsidRPr="00BB38DA" w:rsidRDefault="00330C5A" w:rsidP="00BE528E">
      <w:pPr>
        <w:pStyle w:val="Liststycke"/>
        <w:rPr>
          <w:bCs/>
          <w:szCs w:val="24"/>
          <w:lang w:val="sv-SE"/>
        </w:rPr>
      </w:pPr>
    </w:p>
    <w:p w14:paraId="4B5B9437" w14:textId="14753166" w:rsidR="00330C5A" w:rsidRPr="00467D6D" w:rsidRDefault="00AD6586" w:rsidP="0013612F">
      <w:pPr>
        <w:rPr>
          <w:i/>
          <w:iCs/>
          <w:noProof/>
        </w:rPr>
      </w:pPr>
      <w:r w:rsidRPr="0013612F">
        <w:rPr>
          <w:i/>
          <w:noProof/>
          <w:lang w:val="en-GB" w:bidi="en-GB"/>
        </w:rPr>
        <w:t>Inspiration has been taken from businesses in Dalarna - big thanks to Jacop Lindquist, Gamla Byn AB, Olle Wiking, Vansbro Municipality, and Jesper Mårtensson, Regionfastigheter.</w:t>
      </w:r>
    </w:p>
    <w:p w14:paraId="686CFC80" w14:textId="77777777" w:rsidR="003E46E3" w:rsidRPr="00467D6D" w:rsidRDefault="00C717FA" w:rsidP="003E46E3">
      <w:pPr>
        <w:rPr>
          <w:bCs/>
          <w:szCs w:val="24"/>
        </w:rPr>
      </w:pPr>
      <w:r w:rsidRPr="0013612F">
        <w:rPr>
          <w:szCs w:val="24"/>
          <w:lang w:val="en-GB" w:bidi="en-GB"/>
        </w:rPr>
        <w:t xml:space="preserve">Author: </w:t>
      </w:r>
      <w:r w:rsidRPr="0013612F">
        <w:rPr>
          <w:i/>
          <w:szCs w:val="24"/>
          <w:lang w:val="en-GB" w:bidi="en-GB"/>
        </w:rPr>
        <w:t xml:space="preserve">Benny Magnusson, ByggDialog Dalarna  </w:t>
      </w:r>
    </w:p>
    <w:p w14:paraId="0B11948F" w14:textId="7EE3F083" w:rsidR="006461A9" w:rsidRPr="00467D6D" w:rsidRDefault="006461A9" w:rsidP="003E46E3">
      <w:pPr>
        <w:rPr>
          <w:bCs/>
          <w:i/>
          <w:iCs/>
          <w:szCs w:val="24"/>
        </w:rPr>
      </w:pPr>
      <w:r>
        <w:rPr>
          <w:szCs w:val="24"/>
          <w:lang w:val="en-GB" w:bidi="en-GB"/>
        </w:rPr>
        <w:t xml:space="preserve">Any questions may be e-mailed to:                                                        </w:t>
      </w:r>
      <w:hyperlink r:id="rId99" w:history="1">
        <w:r w:rsidRPr="008C4EA1">
          <w:rPr>
            <w:rStyle w:val="Hyperlnk"/>
            <w:i/>
            <w:szCs w:val="24"/>
            <w:lang w:val="en-GB" w:bidi="en-GB"/>
          </w:rPr>
          <w:t>benny@byggdialogdalarna.se</w:t>
        </w:r>
      </w:hyperlink>
    </w:p>
    <w:p w14:paraId="18B4F8C9" w14:textId="77777777" w:rsidR="006461A9" w:rsidRPr="00467D6D" w:rsidRDefault="006461A9" w:rsidP="003E46E3">
      <w:pPr>
        <w:rPr>
          <w:bCs/>
          <w:i/>
          <w:iCs/>
          <w:szCs w:val="24"/>
        </w:rPr>
      </w:pPr>
    </w:p>
    <w:p w14:paraId="60E4C653" w14:textId="77777777" w:rsidR="009B7848" w:rsidRPr="00467D6D" w:rsidRDefault="001205FD">
      <w:pPr>
        <w:rPr>
          <w:bCs/>
          <w:szCs w:val="24"/>
        </w:rPr>
      </w:pPr>
      <w:r w:rsidRPr="00BB38DA">
        <w:rPr>
          <w:szCs w:val="24"/>
          <w:lang w:val="en-GB" w:bidi="en-GB"/>
        </w:rPr>
        <w:br w:type="page"/>
      </w:r>
    </w:p>
    <w:p w14:paraId="60E4C65E" w14:textId="77777777" w:rsidR="009B7848" w:rsidRPr="00467D6D" w:rsidRDefault="009B7848">
      <w:pPr>
        <w:rPr>
          <w:bCs/>
          <w:szCs w:val="24"/>
        </w:rPr>
        <w:sectPr w:rsidR="009B7848" w:rsidRPr="00467D6D" w:rsidSect="0013160F">
          <w:pgSz w:w="11850" w:h="16783"/>
          <w:pgMar w:top="1134" w:right="1134" w:bottom="1134" w:left="1701" w:header="720" w:footer="720" w:gutter="0"/>
          <w:pgNumType w:start="1"/>
          <w:cols w:space="0"/>
          <w:docGrid w:linePitch="360"/>
        </w:sectPr>
      </w:pPr>
    </w:p>
    <w:p w14:paraId="60E4C65F" w14:textId="77777777" w:rsidR="009B7848" w:rsidRPr="00467D6D" w:rsidRDefault="001205FD">
      <w:pPr>
        <w:rPr>
          <w:bCs/>
          <w:szCs w:val="24"/>
        </w:rPr>
      </w:pPr>
      <w:r>
        <w:rPr>
          <w:noProof/>
          <w:lang w:val="en-GB" w:bidi="en-GB"/>
        </w:rPr>
        <w:lastRenderedPageBreak/>
        <w:drawing>
          <wp:anchor distT="0" distB="0" distL="114300" distR="114300" simplePos="0" relativeHeight="251658256" behindDoc="0" locked="0" layoutInCell="1" allowOverlap="1" wp14:anchorId="60E4C686" wp14:editId="60E4C687">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60E4C660" w14:textId="77777777" w:rsidR="009B7848" w:rsidRPr="00467D6D" w:rsidRDefault="009B7848">
      <w:pPr>
        <w:rPr>
          <w:bCs/>
          <w:szCs w:val="24"/>
        </w:rPr>
      </w:pPr>
    </w:p>
    <w:p w14:paraId="60E4C661" w14:textId="77777777" w:rsidR="009B7848" w:rsidRPr="00467D6D" w:rsidRDefault="001205FD">
      <w:pPr>
        <w:rPr>
          <w:bCs/>
          <w:szCs w:val="24"/>
        </w:rPr>
      </w:pPr>
      <w:r>
        <w:rPr>
          <w:noProof/>
          <w:lang w:val="en-GB" w:bidi="en-GB"/>
        </w:rPr>
        <w:drawing>
          <wp:anchor distT="0" distB="0" distL="114300" distR="114300" simplePos="0" relativeHeight="251658255" behindDoc="0" locked="0" layoutInCell="1" allowOverlap="1" wp14:anchorId="60E4C688" wp14:editId="60E4C689">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60E4C662" w14:textId="77777777" w:rsidR="009B7848" w:rsidRDefault="009B7848">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3" w14:textId="77777777" w:rsidR="009B7848" w:rsidRDefault="009B784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4" w14:textId="77777777" w:rsidR="009B7848" w:rsidRDefault="009B7848">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5" w14:textId="77777777" w:rsidR="009B7848" w:rsidRDefault="001205FD">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lang w:val="en-GB" w:bidi="en-GB"/>
        </w:rPr>
        <w:drawing>
          <wp:anchor distT="0" distB="0" distL="114300" distR="114300" simplePos="0" relativeHeight="251658240" behindDoc="0" locked="0" layoutInCell="1" allowOverlap="1" wp14:anchorId="60E4C68A" wp14:editId="60E4C68B">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60E4C666" w14:textId="77777777" w:rsidR="009B7848" w:rsidRDefault="009B7848">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7" w14:textId="77777777" w:rsidR="009B7848" w:rsidRDefault="009B784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8" w14:textId="77777777" w:rsidR="009B7848" w:rsidRDefault="009B7848">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9" w14:textId="77777777" w:rsidR="009B7848" w:rsidRDefault="009B784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A" w14:textId="77777777" w:rsidR="009B7848" w:rsidRPr="00467D6D" w:rsidRDefault="009B7848">
      <w:pPr>
        <w:rPr>
          <w:bCs/>
          <w:szCs w:val="24"/>
        </w:rPr>
      </w:pPr>
    </w:p>
    <w:p w14:paraId="60E4C66B" w14:textId="77777777" w:rsidR="009B7848" w:rsidRPr="00467D6D" w:rsidRDefault="009B7848">
      <w:pPr>
        <w:rPr>
          <w:bCs/>
          <w:szCs w:val="24"/>
        </w:rPr>
      </w:pPr>
    </w:p>
    <w:p w14:paraId="60E4C66C" w14:textId="77777777" w:rsidR="009B7848" w:rsidRPr="00467D6D" w:rsidRDefault="009B7848">
      <w:pPr>
        <w:rPr>
          <w:bCs/>
          <w:szCs w:val="24"/>
        </w:rPr>
      </w:pPr>
    </w:p>
    <w:p w14:paraId="60E4C66D" w14:textId="77777777" w:rsidR="009B7848" w:rsidRPr="00467D6D" w:rsidRDefault="009B7848">
      <w:pPr>
        <w:rPr>
          <w:bCs/>
          <w:szCs w:val="24"/>
        </w:rPr>
      </w:pPr>
    </w:p>
    <w:sectPr w:rsidR="009B7848" w:rsidRPr="00467D6D">
      <w:headerReference w:type="even" r:id="rId103"/>
      <w:headerReference w:type="default" r:id="rId104"/>
      <w:footerReference w:type="even" r:id="rId105"/>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3F50B" w14:textId="77777777" w:rsidR="005B21C4" w:rsidRDefault="005B21C4">
      <w:pPr>
        <w:spacing w:after="0"/>
      </w:pPr>
      <w:r>
        <w:separator/>
      </w:r>
    </w:p>
  </w:endnote>
  <w:endnote w:type="continuationSeparator" w:id="0">
    <w:p w14:paraId="4C776FB7" w14:textId="77777777" w:rsidR="005B21C4" w:rsidRDefault="005B21C4">
      <w:pPr>
        <w:spacing w:after="0"/>
      </w:pPr>
      <w:r>
        <w:continuationSeparator/>
      </w:r>
    </w:p>
  </w:endnote>
  <w:endnote w:type="continuationNotice" w:id="1">
    <w:p w14:paraId="7CF41825" w14:textId="77777777" w:rsidR="005B21C4" w:rsidRDefault="005B21C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FrutigerNextLT Light">
    <w:altName w:val="Calibri"/>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FrutigerNextLT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8E" w14:textId="77777777" w:rsidR="00565C1A" w:rsidRDefault="00565C1A">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8F" w14:textId="38B77BAC" w:rsidR="00565C1A" w:rsidRDefault="00565C1A" w:rsidP="00CE26C1">
    <w:pPr>
      <w:pStyle w:val="Sidfot"/>
      <w:tabs>
        <w:tab w:val="clear" w:pos="4153"/>
        <w:tab w:val="clear" w:pos="8306"/>
        <w:tab w:val="left" w:pos="815"/>
        <w:tab w:val="left" w:pos="1902"/>
      </w:tabs>
      <w:rPr>
        <w:lang w:val="lv-LV"/>
      </w:rPr>
    </w:pPr>
    <w:r>
      <w:rPr>
        <w:noProof/>
        <w:lang w:val="en-GB" w:bidi="en-GB"/>
      </w:rPr>
      <w:drawing>
        <wp:anchor distT="0" distB="0" distL="114300" distR="114300" simplePos="0" relativeHeight="251660288" behindDoc="1" locked="0" layoutInCell="1" allowOverlap="1" wp14:anchorId="60E4C69A" wp14:editId="72103D56">
          <wp:simplePos x="0" y="0"/>
          <wp:positionH relativeFrom="page">
            <wp:align>left</wp:align>
          </wp:positionH>
          <wp:positionV relativeFrom="paragraph">
            <wp:posOffset>-1708365</wp:posOffset>
          </wp:positionV>
          <wp:extent cx="7564755" cy="2398395"/>
          <wp:effectExtent l="0" t="0" r="0" b="190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r>
      <w:rPr>
        <w:noProof/>
        <w:lang w:val="en-GB" w:bidi="en-GB"/>
      </w:rPr>
      <mc:AlternateContent>
        <mc:Choice Requires="wps">
          <w:drawing>
            <wp:anchor distT="0" distB="0" distL="114300" distR="114300" simplePos="0" relativeHeight="251657216" behindDoc="0" locked="0" layoutInCell="1" allowOverlap="1" wp14:anchorId="60E4C698" wp14:editId="140C2507">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E4C6D7" w14:textId="3295EE08" w:rsidR="00565C1A" w:rsidRDefault="00565C1A">
                          <w:pPr>
                            <w:pStyle w:val="Sidfot"/>
                            <w:rPr>
                              <w:lang w:val="lv-LV"/>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E4C698"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60E4C6D7" w14:textId="3295EE08" w:rsidR="00565C1A" w:rsidRDefault="00565C1A">
                    <w:pPr>
                      <w:pStyle w:val="Sidfot"/>
                      <w:rPr>
                        <w:lang w:val="lv-LV"/>
                      </w:rPr>
                    </w:pPr>
                  </w:p>
                </w:txbxContent>
              </v:textbox>
              <w10:wrap anchorx="margin"/>
            </v:shape>
          </w:pict>
        </mc:Fallback>
      </mc:AlternateContent>
    </w:r>
    <w:r>
      <w:rPr>
        <w:lang w:val="en-GB" w:bidi="en-GB"/>
      </w:rPr>
      <w:tab/>
    </w:r>
    <w:r>
      <w:rPr>
        <w:lang w:val="en-GB" w:bidi="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2" w14:textId="77777777" w:rsidR="00565C1A" w:rsidRDefault="00565C1A">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0B0E2" w14:textId="77777777" w:rsidR="00565C1A" w:rsidRDefault="00565C1A" w:rsidP="00CE26C1">
    <w:pPr>
      <w:pStyle w:val="Sidfot"/>
      <w:tabs>
        <w:tab w:val="clear" w:pos="4153"/>
        <w:tab w:val="clear" w:pos="8306"/>
        <w:tab w:val="left" w:pos="815"/>
        <w:tab w:val="left" w:pos="1902"/>
      </w:tabs>
      <w:rPr>
        <w:lang w:val="lv-LV"/>
      </w:rPr>
    </w:pPr>
    <w:r>
      <w:rPr>
        <w:noProof/>
        <w:lang w:val="en-GB" w:bidi="en-GB"/>
      </w:rPr>
      <w:drawing>
        <wp:anchor distT="0" distB="0" distL="114300" distR="114300" simplePos="0" relativeHeight="251666432" behindDoc="1" locked="0" layoutInCell="1" allowOverlap="1" wp14:anchorId="2FEEDC77" wp14:editId="798C9F90">
          <wp:simplePos x="0" y="0"/>
          <wp:positionH relativeFrom="page">
            <wp:align>left</wp:align>
          </wp:positionH>
          <wp:positionV relativeFrom="paragraph">
            <wp:posOffset>-1708365</wp:posOffset>
          </wp:positionV>
          <wp:extent cx="7564755" cy="2398395"/>
          <wp:effectExtent l="0" t="0" r="0" b="1905"/>
          <wp:wrapNone/>
          <wp:docPr id="36"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r>
      <w:rPr>
        <w:noProof/>
        <w:lang w:val="en-GB" w:bidi="en-GB"/>
      </w:rPr>
      <mc:AlternateContent>
        <mc:Choice Requires="wps">
          <w:drawing>
            <wp:anchor distT="0" distB="0" distL="114300" distR="114300" simplePos="0" relativeHeight="251663360" behindDoc="0" locked="0" layoutInCell="1" allowOverlap="1" wp14:anchorId="22D24B74" wp14:editId="78A56998">
              <wp:simplePos x="0" y="0"/>
              <wp:positionH relativeFrom="margin">
                <wp:align>center</wp:align>
              </wp:positionH>
              <wp:positionV relativeFrom="paragraph">
                <wp:posOffset>0</wp:posOffset>
              </wp:positionV>
              <wp:extent cx="1828800" cy="1828800"/>
              <wp:effectExtent l="0" t="0" r="0" b="0"/>
              <wp:wrapNone/>
              <wp:docPr id="33"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03E04C" w14:textId="77777777" w:rsidR="00565C1A" w:rsidRDefault="00565C1A">
                          <w:pPr>
                            <w:pStyle w:val="Sidfot"/>
                            <w:rPr>
                              <w:lang w:val="lv-LV"/>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D24B74" id="_x0000_t202" coordsize="21600,21600" o:spt="202" path="m,l,21600r21600,l21600,xe">
              <v:stroke joinstyle="miter"/>
              <v:path gradientshapeok="t" o:connecttype="rect"/>
            </v:shapetype>
            <v:shape id="_x0000_s1035"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" filled="f" fillcolor="white [3201]" stroked="f" strokeweight=".5pt">
              <v:textbox style="mso-fit-shape-to-text:t" inset="0,0,0,0">
                <w:txbxContent>
                  <w:p w14:paraId="6203E04C" w14:textId="77777777" w:rsidR="00565C1A" w:rsidRDefault="00565C1A">
                    <w:pPr>
                      <w:pStyle w:val="Sidfot"/>
                      <w:rPr>
                        <w:lang w:val="lv-LV"/>
                      </w:rPr>
                    </w:pPr>
                  </w:p>
                </w:txbxContent>
              </v:textbox>
              <w10:wrap anchorx="margin"/>
            </v:shape>
          </w:pict>
        </mc:Fallback>
      </mc:AlternateContent>
    </w:r>
    <w:r>
      <w:rPr>
        <w:lang w:val="en-GB" w:bidi="en-GB"/>
      </w:rPr>
      <w:tab/>
    </w:r>
    <w:r>
      <w:rPr>
        <w:lang w:val="en-GB" w:bidi="en-GB"/>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64947" w14:textId="77777777" w:rsidR="00565C1A" w:rsidRDefault="00565C1A" w:rsidP="00CE26C1">
    <w:pPr>
      <w:pStyle w:val="Sidfot"/>
      <w:tabs>
        <w:tab w:val="clear" w:pos="4153"/>
        <w:tab w:val="clear" w:pos="8306"/>
        <w:tab w:val="left" w:pos="815"/>
        <w:tab w:val="left" w:pos="1902"/>
      </w:tabs>
      <w:rPr>
        <w:lang w:val="lv-LV"/>
      </w:rPr>
    </w:pPr>
    <w:r>
      <w:rPr>
        <w:noProof/>
        <w:lang w:val="en-GB" w:bidi="en-GB"/>
      </w:rPr>
      <w:drawing>
        <wp:anchor distT="0" distB="0" distL="114300" distR="114300" simplePos="0" relativeHeight="251669504" behindDoc="1" locked="0" layoutInCell="1" allowOverlap="1" wp14:anchorId="2A26082E" wp14:editId="101488F5">
          <wp:simplePos x="0" y="0"/>
          <wp:positionH relativeFrom="page">
            <wp:align>left</wp:align>
          </wp:positionH>
          <wp:positionV relativeFrom="paragraph">
            <wp:posOffset>-1708365</wp:posOffset>
          </wp:positionV>
          <wp:extent cx="7564755" cy="2398395"/>
          <wp:effectExtent l="0" t="0" r="0" b="1905"/>
          <wp:wrapNone/>
          <wp:docPr id="43"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r>
      <w:rPr>
        <w:noProof/>
        <w:lang w:val="en-GB" w:bidi="en-GB"/>
      </w:rPr>
      <mc:AlternateContent>
        <mc:Choice Requires="wps">
          <w:drawing>
            <wp:anchor distT="0" distB="0" distL="114300" distR="114300" simplePos="0" relativeHeight="251648000" behindDoc="0" locked="0" layoutInCell="1" allowOverlap="1" wp14:anchorId="7ED6D3FA" wp14:editId="128F07C6">
              <wp:simplePos x="0" y="0"/>
              <wp:positionH relativeFrom="margin">
                <wp:align>center</wp:align>
              </wp:positionH>
              <wp:positionV relativeFrom="paragraph">
                <wp:posOffset>0</wp:posOffset>
              </wp:positionV>
              <wp:extent cx="1828800" cy="1828800"/>
              <wp:effectExtent l="0" t="0" r="0" b="0"/>
              <wp:wrapNone/>
              <wp:docPr id="42"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E48B74" w14:textId="77777777" w:rsidR="00565C1A" w:rsidRDefault="00565C1A">
                          <w:pPr>
                            <w:pStyle w:val="Sidfot"/>
                            <w:rPr>
                              <w:lang w:val="lv-LV"/>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D6D3FA" id="_x0000_t202" coordsize="21600,21600" o:spt="202" path="m,l,21600r21600,l21600,xe">
              <v:stroke joinstyle="miter"/>
              <v:path gradientshapeok="t" o:connecttype="rect"/>
            </v:shapetype>
            <v:shape id="_x0000_s1036" type="#_x0000_t202" style="position:absolute;left:0;text-align:left;margin-left:0;margin-top:0;width:2in;height:2in;z-index:251648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" filled="f" fillcolor="white [3201]" stroked="f" strokeweight=".5pt">
              <v:textbox style="mso-fit-shape-to-text:t" inset="0,0,0,0">
                <w:txbxContent>
                  <w:p w14:paraId="08E48B74" w14:textId="77777777" w:rsidR="00565C1A" w:rsidRDefault="00565C1A">
                    <w:pPr>
                      <w:pStyle w:val="Sidfot"/>
                      <w:rPr>
                        <w:lang w:val="lv-LV"/>
                      </w:rPr>
                    </w:pPr>
                  </w:p>
                </w:txbxContent>
              </v:textbox>
              <w10:wrap anchorx="margin"/>
            </v:shape>
          </w:pict>
        </mc:Fallback>
      </mc:AlternateContent>
    </w:r>
    <w:r>
      <w:rPr>
        <w:lang w:val="en-GB" w:bidi="en-GB"/>
      </w:rPr>
      <w:tab/>
    </w:r>
    <w:r>
      <w:rPr>
        <w:lang w:val="en-GB" w:bidi="en-GB"/>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5" w14:textId="77777777" w:rsidR="00565C1A" w:rsidRDefault="00565C1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31099" w14:textId="77777777" w:rsidR="005B21C4" w:rsidRDefault="005B21C4">
      <w:pPr>
        <w:spacing w:after="0"/>
      </w:pPr>
      <w:r>
        <w:separator/>
      </w:r>
    </w:p>
  </w:footnote>
  <w:footnote w:type="continuationSeparator" w:id="0">
    <w:p w14:paraId="3B4B8F1F" w14:textId="77777777" w:rsidR="005B21C4" w:rsidRDefault="005B21C4">
      <w:pPr>
        <w:spacing w:after="0"/>
      </w:pPr>
      <w:r>
        <w:continuationSeparator/>
      </w:r>
    </w:p>
  </w:footnote>
  <w:footnote w:type="continuationNotice" w:id="1">
    <w:p w14:paraId="0E74806B" w14:textId="77777777" w:rsidR="005B21C4" w:rsidRDefault="005B21C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8C" w14:textId="77777777" w:rsidR="00565C1A" w:rsidRDefault="00565C1A">
    <w:pPr>
      <w:pStyle w:val="Sidhuvud"/>
      <w:rPr>
        <w:lang w:val="lv-LV"/>
      </w:rPr>
    </w:pPr>
    <w:r>
      <w:rPr>
        <w:noProof/>
        <w:lang w:val="en-GB" w:bidi="en-GB"/>
      </w:rPr>
      <w:drawing>
        <wp:anchor distT="0" distB="0" distL="114300" distR="114300" simplePos="0" relativeHeight="251654144" behindDoc="1" locked="1" layoutInCell="1" allowOverlap="1" wp14:anchorId="60E4C696" wp14:editId="60E4C697">
          <wp:simplePos x="0" y="0"/>
          <wp:positionH relativeFrom="page">
            <wp:align>center</wp:align>
          </wp:positionH>
          <wp:positionV relativeFrom="page">
            <wp:align>top</wp:align>
          </wp:positionV>
          <wp:extent cx="7564755" cy="1569720"/>
          <wp:effectExtent l="0" t="0" r="9525" b="0"/>
          <wp:wrapNone/>
          <wp:docPr id="20"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5742360"/>
      <w:docPartObj>
        <w:docPartGallery w:val="Page Numbers (Top of Page)"/>
        <w:docPartUnique/>
      </w:docPartObj>
    </w:sdtPr>
    <w:sdtEndPr/>
    <w:sdtContent>
      <w:p w14:paraId="6D13030B" w14:textId="02524BC4" w:rsidR="00565C1A" w:rsidRDefault="00565C1A">
        <w:pPr>
          <w:pStyle w:val="Sidhuvud"/>
        </w:pPr>
        <w:r>
          <w:rPr>
            <w:lang w:val="en-GB" w:bidi="en-GB"/>
          </w:rPr>
          <w:fldChar w:fldCharType="begin"/>
        </w:r>
        <w:r>
          <w:rPr>
            <w:lang w:val="en-GB" w:bidi="en-GB"/>
          </w:rPr>
          <w:instrText>PAGE   \* MERGEFORMAT</w:instrText>
        </w:r>
        <w:r>
          <w:rPr>
            <w:lang w:val="en-GB" w:bidi="en-GB"/>
          </w:rPr>
          <w:fldChar w:fldCharType="separate"/>
        </w:r>
        <w:r>
          <w:rPr>
            <w:lang w:val="en-GB" w:bidi="en-GB"/>
          </w:rPr>
          <w:t>2</w:t>
        </w:r>
        <w:r>
          <w:rPr>
            <w:lang w:val="en-GB" w:bidi="en-GB"/>
          </w:rPr>
          <w:fldChar w:fldCharType="end"/>
        </w:r>
      </w:p>
    </w:sdtContent>
  </w:sdt>
  <w:p w14:paraId="76B247D8" w14:textId="77777777" w:rsidR="00565C1A" w:rsidRDefault="00565C1A">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0" w14:textId="77777777" w:rsidR="00565C1A" w:rsidRDefault="00565C1A">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1" w14:textId="739538BC" w:rsidR="00565C1A" w:rsidRDefault="00565C1A">
    <w:pPr>
      <w:pStyle w:val="Sidhuvud"/>
      <w:rPr>
        <w:lang w:val="lv-LV"/>
      </w:rPr>
    </w:pPr>
    <w:r>
      <w:rPr>
        <w:noProof/>
        <w:lang w:val="en-GB" w:bidi="en-GB"/>
      </w:rPr>
      <w:drawing>
        <wp:anchor distT="0" distB="0" distL="114300" distR="114300" simplePos="0" relativeHeight="251651072" behindDoc="0" locked="0" layoutInCell="1" allowOverlap="1" wp14:anchorId="60E4C69C" wp14:editId="60E4C69D">
          <wp:simplePos x="0" y="0"/>
          <wp:positionH relativeFrom="column">
            <wp:posOffset>-1071245</wp:posOffset>
          </wp:positionH>
          <wp:positionV relativeFrom="paragraph">
            <wp:posOffset>-448310</wp:posOffset>
          </wp:positionV>
          <wp:extent cx="7544435" cy="1495425"/>
          <wp:effectExtent l="0" t="0" r="0" b="9525"/>
          <wp:wrapSquare wrapText="bothSides"/>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544435" cy="1495425"/>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3" w14:textId="77777777" w:rsidR="00565C1A" w:rsidRDefault="00565C1A">
    <w:pPr>
      <w:pStyle w:val="Sidhuvud"/>
    </w:pPr>
    <w:r>
      <w:rPr>
        <w:noProof/>
        <w:lang w:val="en-GB" w:bidi="en-GB"/>
      </w:rPr>
      <w:drawing>
        <wp:anchor distT="0" distB="0" distL="114300" distR="114300" simplePos="0" relativeHeight="251658244" behindDoc="1" locked="0" layoutInCell="1" allowOverlap="1" wp14:anchorId="60E4C69E" wp14:editId="60E4C69F">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4" w14:textId="77777777" w:rsidR="00565C1A" w:rsidRDefault="00565C1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7564E2"/>
    <w:multiLevelType w:val="hybridMultilevel"/>
    <w:tmpl w:val="2437CC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3FE6A7C"/>
    <w:multiLevelType w:val="hybridMultilevel"/>
    <w:tmpl w:val="3073FB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08062D"/>
    <w:multiLevelType w:val="hybridMultilevel"/>
    <w:tmpl w:val="EBC716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AF6568F"/>
    <w:multiLevelType w:val="hybridMultilevel"/>
    <w:tmpl w:val="01678B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1C4DB0"/>
    <w:multiLevelType w:val="hybridMultilevel"/>
    <w:tmpl w:val="BDA2A260"/>
    <w:lvl w:ilvl="0" w:tplc="041D000B">
      <w:start w:val="1"/>
      <w:numFmt w:val="bullet"/>
      <w:lvlText w:val=""/>
      <w:lvlJc w:val="left"/>
      <w:pPr>
        <w:ind w:left="720" w:hanging="360"/>
      </w:pPr>
      <w:rPr>
        <w:rFonts w:ascii="Wingdings" w:hAnsi="Wingdings" w:hint="default"/>
        <w:color w:val="2587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30207"/>
    <w:multiLevelType w:val="hybridMultilevel"/>
    <w:tmpl w:val="1EAE4276"/>
    <w:lvl w:ilvl="0" w:tplc="123A76E0">
      <w:start w:val="25"/>
      <w:numFmt w:val="bullet"/>
      <w:lvlText w:val="-"/>
      <w:lvlJc w:val="left"/>
      <w:pPr>
        <w:ind w:left="1210" w:hanging="360"/>
      </w:pPr>
      <w:rPr>
        <w:rFonts w:ascii="Arial" w:eastAsiaTheme="minorHAns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6" w15:restartNumberingAfterBreak="0">
    <w:nsid w:val="0820519A"/>
    <w:multiLevelType w:val="hybridMultilevel"/>
    <w:tmpl w:val="A4A24C48"/>
    <w:lvl w:ilvl="0" w:tplc="EFAA01AE">
      <w:start w:val="1"/>
      <w:numFmt w:val="bullet"/>
      <w:lvlText w:val="•"/>
      <w:lvlJc w:val="left"/>
      <w:pPr>
        <w:tabs>
          <w:tab w:val="num" w:pos="720"/>
        </w:tabs>
        <w:ind w:left="720" w:hanging="360"/>
      </w:pPr>
      <w:rPr>
        <w:rFonts w:ascii="Times New Roman" w:hAnsi="Times New Roman" w:hint="default"/>
      </w:rPr>
    </w:lvl>
    <w:lvl w:ilvl="1" w:tplc="BC186114" w:tentative="1">
      <w:start w:val="1"/>
      <w:numFmt w:val="bullet"/>
      <w:lvlText w:val="•"/>
      <w:lvlJc w:val="left"/>
      <w:pPr>
        <w:tabs>
          <w:tab w:val="num" w:pos="1440"/>
        </w:tabs>
        <w:ind w:left="1440" w:hanging="360"/>
      </w:pPr>
      <w:rPr>
        <w:rFonts w:ascii="Times New Roman" w:hAnsi="Times New Roman" w:hint="default"/>
      </w:rPr>
    </w:lvl>
    <w:lvl w:ilvl="2" w:tplc="BBD08A8C" w:tentative="1">
      <w:start w:val="1"/>
      <w:numFmt w:val="bullet"/>
      <w:lvlText w:val="•"/>
      <w:lvlJc w:val="left"/>
      <w:pPr>
        <w:tabs>
          <w:tab w:val="num" w:pos="2160"/>
        </w:tabs>
        <w:ind w:left="2160" w:hanging="360"/>
      </w:pPr>
      <w:rPr>
        <w:rFonts w:ascii="Times New Roman" w:hAnsi="Times New Roman" w:hint="default"/>
      </w:rPr>
    </w:lvl>
    <w:lvl w:ilvl="3" w:tplc="9474A834" w:tentative="1">
      <w:start w:val="1"/>
      <w:numFmt w:val="bullet"/>
      <w:lvlText w:val="•"/>
      <w:lvlJc w:val="left"/>
      <w:pPr>
        <w:tabs>
          <w:tab w:val="num" w:pos="2880"/>
        </w:tabs>
        <w:ind w:left="2880" w:hanging="360"/>
      </w:pPr>
      <w:rPr>
        <w:rFonts w:ascii="Times New Roman" w:hAnsi="Times New Roman" w:hint="default"/>
      </w:rPr>
    </w:lvl>
    <w:lvl w:ilvl="4" w:tplc="69AC74DC" w:tentative="1">
      <w:start w:val="1"/>
      <w:numFmt w:val="bullet"/>
      <w:lvlText w:val="•"/>
      <w:lvlJc w:val="left"/>
      <w:pPr>
        <w:tabs>
          <w:tab w:val="num" w:pos="3600"/>
        </w:tabs>
        <w:ind w:left="3600" w:hanging="360"/>
      </w:pPr>
      <w:rPr>
        <w:rFonts w:ascii="Times New Roman" w:hAnsi="Times New Roman" w:hint="default"/>
      </w:rPr>
    </w:lvl>
    <w:lvl w:ilvl="5" w:tplc="859C4CE8" w:tentative="1">
      <w:start w:val="1"/>
      <w:numFmt w:val="bullet"/>
      <w:lvlText w:val="•"/>
      <w:lvlJc w:val="left"/>
      <w:pPr>
        <w:tabs>
          <w:tab w:val="num" w:pos="4320"/>
        </w:tabs>
        <w:ind w:left="4320" w:hanging="360"/>
      </w:pPr>
      <w:rPr>
        <w:rFonts w:ascii="Times New Roman" w:hAnsi="Times New Roman" w:hint="default"/>
      </w:rPr>
    </w:lvl>
    <w:lvl w:ilvl="6" w:tplc="BA1C37A0" w:tentative="1">
      <w:start w:val="1"/>
      <w:numFmt w:val="bullet"/>
      <w:lvlText w:val="•"/>
      <w:lvlJc w:val="left"/>
      <w:pPr>
        <w:tabs>
          <w:tab w:val="num" w:pos="5040"/>
        </w:tabs>
        <w:ind w:left="5040" w:hanging="360"/>
      </w:pPr>
      <w:rPr>
        <w:rFonts w:ascii="Times New Roman" w:hAnsi="Times New Roman" w:hint="default"/>
      </w:rPr>
    </w:lvl>
    <w:lvl w:ilvl="7" w:tplc="6ED2D27E" w:tentative="1">
      <w:start w:val="1"/>
      <w:numFmt w:val="bullet"/>
      <w:lvlText w:val="•"/>
      <w:lvlJc w:val="left"/>
      <w:pPr>
        <w:tabs>
          <w:tab w:val="num" w:pos="5760"/>
        </w:tabs>
        <w:ind w:left="5760" w:hanging="360"/>
      </w:pPr>
      <w:rPr>
        <w:rFonts w:ascii="Times New Roman" w:hAnsi="Times New Roman" w:hint="default"/>
      </w:rPr>
    </w:lvl>
    <w:lvl w:ilvl="8" w:tplc="DFA08E2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9BC2367"/>
    <w:multiLevelType w:val="hybridMultilevel"/>
    <w:tmpl w:val="EC0638FC"/>
    <w:lvl w:ilvl="0" w:tplc="041D000B">
      <w:start w:val="1"/>
      <w:numFmt w:val="bullet"/>
      <w:lvlText w:val=""/>
      <w:lvlJc w:val="left"/>
      <w:pPr>
        <w:ind w:left="720" w:hanging="360"/>
      </w:pPr>
      <w:rPr>
        <w:rFonts w:ascii="Wingdings" w:hAnsi="Wingdings" w:hint="default"/>
        <w:color w:val="2587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D2FED"/>
    <w:multiLevelType w:val="hybridMultilevel"/>
    <w:tmpl w:val="16225E8C"/>
    <w:lvl w:ilvl="0" w:tplc="041D000B">
      <w:start w:val="1"/>
      <w:numFmt w:val="bullet"/>
      <w:lvlText w:val=""/>
      <w:lvlJc w:val="left"/>
      <w:pPr>
        <w:ind w:left="785" w:hanging="360"/>
      </w:pPr>
      <w:rPr>
        <w:rFonts w:ascii="Wingdings" w:hAnsi="Wingdings" w:hint="default"/>
        <w:color w:val="258785"/>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0F11240E"/>
    <w:multiLevelType w:val="hybridMultilevel"/>
    <w:tmpl w:val="35B033C4"/>
    <w:lvl w:ilvl="0" w:tplc="041D000B">
      <w:start w:val="1"/>
      <w:numFmt w:val="bullet"/>
      <w:lvlText w:val=""/>
      <w:lvlJc w:val="left"/>
      <w:pPr>
        <w:ind w:left="785" w:hanging="360"/>
      </w:pPr>
      <w:rPr>
        <w:rFonts w:ascii="Wingdings" w:hAnsi="Wingdings" w:hint="default"/>
        <w:color w:val="258785"/>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15:restartNumberingAfterBreak="0">
    <w:nsid w:val="0FE61D14"/>
    <w:multiLevelType w:val="hybridMultilevel"/>
    <w:tmpl w:val="2CFE8658"/>
    <w:lvl w:ilvl="0" w:tplc="041D000B">
      <w:start w:val="1"/>
      <w:numFmt w:val="bullet"/>
      <w:lvlText w:val=""/>
      <w:lvlJc w:val="left"/>
      <w:pPr>
        <w:ind w:left="720" w:hanging="360"/>
      </w:pPr>
      <w:rPr>
        <w:rFonts w:ascii="Wingdings" w:hAnsi="Wingdings" w:hint="default"/>
        <w:color w:val="2587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CD134DF"/>
    <w:multiLevelType w:val="hybridMultilevel"/>
    <w:tmpl w:val="0BD693BA"/>
    <w:lvl w:ilvl="0" w:tplc="041D000B">
      <w:start w:val="1"/>
      <w:numFmt w:val="bullet"/>
      <w:lvlText w:val=""/>
      <w:lvlJc w:val="left"/>
      <w:pPr>
        <w:ind w:left="785" w:hanging="360"/>
      </w:pPr>
      <w:rPr>
        <w:rFonts w:ascii="Wingdings" w:hAnsi="Wingdings" w:hint="default"/>
        <w:color w:val="258785"/>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20261F5"/>
    <w:multiLevelType w:val="hybridMultilevel"/>
    <w:tmpl w:val="A3A0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631897"/>
    <w:multiLevelType w:val="hybridMultilevel"/>
    <w:tmpl w:val="3B64EF1A"/>
    <w:lvl w:ilvl="0" w:tplc="6344C2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497597"/>
    <w:multiLevelType w:val="multilevel"/>
    <w:tmpl w:val="CDAE37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B633691"/>
    <w:multiLevelType w:val="hybridMultilevel"/>
    <w:tmpl w:val="245EB4C0"/>
    <w:lvl w:ilvl="0" w:tplc="A9A49EE0">
      <w:start w:val="1"/>
      <w:numFmt w:val="bullet"/>
      <w:lvlText w:val=""/>
      <w:lvlJc w:val="left"/>
      <w:pPr>
        <w:ind w:left="643" w:hanging="360"/>
      </w:pPr>
      <w:rPr>
        <w:rFonts w:ascii="Wingdings" w:hAnsi="Wingdings" w:hint="default"/>
        <w:color w:val="2587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B14F3"/>
    <w:multiLevelType w:val="multilevel"/>
    <w:tmpl w:val="B830BBC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7A4419D"/>
    <w:multiLevelType w:val="hybridMultilevel"/>
    <w:tmpl w:val="E2DE1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BEF03F6"/>
    <w:multiLevelType w:val="multilevel"/>
    <w:tmpl w:val="60065C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FC885C3"/>
    <w:multiLevelType w:val="hybridMultilevel"/>
    <w:tmpl w:val="64A848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0C05036"/>
    <w:multiLevelType w:val="hybridMultilevel"/>
    <w:tmpl w:val="D75EC6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26150D7"/>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DF542E"/>
    <w:multiLevelType w:val="hybridMultilevel"/>
    <w:tmpl w:val="3F843E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4E72155"/>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213F6F"/>
    <w:multiLevelType w:val="hybridMultilevel"/>
    <w:tmpl w:val="9E08067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5" w15:restartNumberingAfterBreak="0">
    <w:nsid w:val="51363F85"/>
    <w:multiLevelType w:val="hybridMultilevel"/>
    <w:tmpl w:val="ACF00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2712A"/>
    <w:multiLevelType w:val="hybridMultilevel"/>
    <w:tmpl w:val="6966EEC4"/>
    <w:lvl w:ilvl="0" w:tplc="123A76E0">
      <w:start w:val="25"/>
      <w:numFmt w:val="bullet"/>
      <w:lvlText w:val="-"/>
      <w:lvlJc w:val="left"/>
      <w:pPr>
        <w:ind w:left="1210" w:hanging="360"/>
      </w:pPr>
      <w:rPr>
        <w:rFonts w:ascii="Arial" w:eastAsiaTheme="minorHAns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7" w15:restartNumberingAfterBreak="0">
    <w:nsid w:val="5953105B"/>
    <w:multiLevelType w:val="hybridMultilevel"/>
    <w:tmpl w:val="4F3E50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A5E18E8"/>
    <w:multiLevelType w:val="hybridMultilevel"/>
    <w:tmpl w:val="C3900974"/>
    <w:lvl w:ilvl="0" w:tplc="041D000B">
      <w:start w:val="1"/>
      <w:numFmt w:val="bullet"/>
      <w:lvlText w:val=""/>
      <w:lvlJc w:val="left"/>
      <w:pPr>
        <w:ind w:left="1080" w:hanging="360"/>
      </w:pPr>
      <w:rPr>
        <w:rFonts w:ascii="Wingdings" w:hAnsi="Wingdings" w:hint="default"/>
        <w:color w:val="258785"/>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9" w15:restartNumberingAfterBreak="0">
    <w:nsid w:val="5D1535A7"/>
    <w:multiLevelType w:val="hybridMultilevel"/>
    <w:tmpl w:val="11D2142E"/>
    <w:lvl w:ilvl="0" w:tplc="9A94ACD0">
      <w:start w:val="1"/>
      <w:numFmt w:val="bullet"/>
      <w:lvlText w:val="•"/>
      <w:lvlJc w:val="left"/>
      <w:pPr>
        <w:tabs>
          <w:tab w:val="num" w:pos="720"/>
        </w:tabs>
        <w:ind w:left="720" w:hanging="360"/>
      </w:pPr>
      <w:rPr>
        <w:rFonts w:ascii="Times New Roman" w:hAnsi="Times New Roman" w:hint="default"/>
      </w:rPr>
    </w:lvl>
    <w:lvl w:ilvl="1" w:tplc="2DA80F7C" w:tentative="1">
      <w:start w:val="1"/>
      <w:numFmt w:val="bullet"/>
      <w:lvlText w:val="•"/>
      <w:lvlJc w:val="left"/>
      <w:pPr>
        <w:tabs>
          <w:tab w:val="num" w:pos="1440"/>
        </w:tabs>
        <w:ind w:left="1440" w:hanging="360"/>
      </w:pPr>
      <w:rPr>
        <w:rFonts w:ascii="Times New Roman" w:hAnsi="Times New Roman" w:hint="default"/>
      </w:rPr>
    </w:lvl>
    <w:lvl w:ilvl="2" w:tplc="52FE66AC" w:tentative="1">
      <w:start w:val="1"/>
      <w:numFmt w:val="bullet"/>
      <w:lvlText w:val="•"/>
      <w:lvlJc w:val="left"/>
      <w:pPr>
        <w:tabs>
          <w:tab w:val="num" w:pos="2160"/>
        </w:tabs>
        <w:ind w:left="2160" w:hanging="360"/>
      </w:pPr>
      <w:rPr>
        <w:rFonts w:ascii="Times New Roman" w:hAnsi="Times New Roman" w:hint="default"/>
      </w:rPr>
    </w:lvl>
    <w:lvl w:ilvl="3" w:tplc="2E560FBC" w:tentative="1">
      <w:start w:val="1"/>
      <w:numFmt w:val="bullet"/>
      <w:lvlText w:val="•"/>
      <w:lvlJc w:val="left"/>
      <w:pPr>
        <w:tabs>
          <w:tab w:val="num" w:pos="2880"/>
        </w:tabs>
        <w:ind w:left="2880" w:hanging="360"/>
      </w:pPr>
      <w:rPr>
        <w:rFonts w:ascii="Times New Roman" w:hAnsi="Times New Roman" w:hint="default"/>
      </w:rPr>
    </w:lvl>
    <w:lvl w:ilvl="4" w:tplc="FC804D06" w:tentative="1">
      <w:start w:val="1"/>
      <w:numFmt w:val="bullet"/>
      <w:lvlText w:val="•"/>
      <w:lvlJc w:val="left"/>
      <w:pPr>
        <w:tabs>
          <w:tab w:val="num" w:pos="3600"/>
        </w:tabs>
        <w:ind w:left="3600" w:hanging="360"/>
      </w:pPr>
      <w:rPr>
        <w:rFonts w:ascii="Times New Roman" w:hAnsi="Times New Roman" w:hint="default"/>
      </w:rPr>
    </w:lvl>
    <w:lvl w:ilvl="5" w:tplc="6F964B12" w:tentative="1">
      <w:start w:val="1"/>
      <w:numFmt w:val="bullet"/>
      <w:lvlText w:val="•"/>
      <w:lvlJc w:val="left"/>
      <w:pPr>
        <w:tabs>
          <w:tab w:val="num" w:pos="4320"/>
        </w:tabs>
        <w:ind w:left="4320" w:hanging="360"/>
      </w:pPr>
      <w:rPr>
        <w:rFonts w:ascii="Times New Roman" w:hAnsi="Times New Roman" w:hint="default"/>
      </w:rPr>
    </w:lvl>
    <w:lvl w:ilvl="6" w:tplc="859E80A6" w:tentative="1">
      <w:start w:val="1"/>
      <w:numFmt w:val="bullet"/>
      <w:lvlText w:val="•"/>
      <w:lvlJc w:val="left"/>
      <w:pPr>
        <w:tabs>
          <w:tab w:val="num" w:pos="5040"/>
        </w:tabs>
        <w:ind w:left="5040" w:hanging="360"/>
      </w:pPr>
      <w:rPr>
        <w:rFonts w:ascii="Times New Roman" w:hAnsi="Times New Roman" w:hint="default"/>
      </w:rPr>
    </w:lvl>
    <w:lvl w:ilvl="7" w:tplc="C86ED3BE" w:tentative="1">
      <w:start w:val="1"/>
      <w:numFmt w:val="bullet"/>
      <w:lvlText w:val="•"/>
      <w:lvlJc w:val="left"/>
      <w:pPr>
        <w:tabs>
          <w:tab w:val="num" w:pos="5760"/>
        </w:tabs>
        <w:ind w:left="5760" w:hanging="360"/>
      </w:pPr>
      <w:rPr>
        <w:rFonts w:ascii="Times New Roman" w:hAnsi="Times New Roman" w:hint="default"/>
      </w:rPr>
    </w:lvl>
    <w:lvl w:ilvl="8" w:tplc="959CFF5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E37337B"/>
    <w:multiLevelType w:val="hybridMultilevel"/>
    <w:tmpl w:val="48AC3AF8"/>
    <w:lvl w:ilvl="0" w:tplc="CD78EA98">
      <w:start w:val="1"/>
      <w:numFmt w:val="bullet"/>
      <w:lvlText w:val="•"/>
      <w:lvlJc w:val="left"/>
      <w:pPr>
        <w:tabs>
          <w:tab w:val="num" w:pos="720"/>
        </w:tabs>
        <w:ind w:left="720" w:hanging="360"/>
      </w:pPr>
      <w:rPr>
        <w:rFonts w:ascii="Times New Roman" w:hAnsi="Times New Roman" w:hint="default"/>
      </w:rPr>
    </w:lvl>
    <w:lvl w:ilvl="1" w:tplc="5EFE962E" w:tentative="1">
      <w:start w:val="1"/>
      <w:numFmt w:val="bullet"/>
      <w:lvlText w:val="•"/>
      <w:lvlJc w:val="left"/>
      <w:pPr>
        <w:tabs>
          <w:tab w:val="num" w:pos="1440"/>
        </w:tabs>
        <w:ind w:left="1440" w:hanging="360"/>
      </w:pPr>
      <w:rPr>
        <w:rFonts w:ascii="Times New Roman" w:hAnsi="Times New Roman" w:hint="default"/>
      </w:rPr>
    </w:lvl>
    <w:lvl w:ilvl="2" w:tplc="D3108FBE" w:tentative="1">
      <w:start w:val="1"/>
      <w:numFmt w:val="bullet"/>
      <w:lvlText w:val="•"/>
      <w:lvlJc w:val="left"/>
      <w:pPr>
        <w:tabs>
          <w:tab w:val="num" w:pos="2160"/>
        </w:tabs>
        <w:ind w:left="2160" w:hanging="360"/>
      </w:pPr>
      <w:rPr>
        <w:rFonts w:ascii="Times New Roman" w:hAnsi="Times New Roman" w:hint="default"/>
      </w:rPr>
    </w:lvl>
    <w:lvl w:ilvl="3" w:tplc="EDF216E8" w:tentative="1">
      <w:start w:val="1"/>
      <w:numFmt w:val="bullet"/>
      <w:lvlText w:val="•"/>
      <w:lvlJc w:val="left"/>
      <w:pPr>
        <w:tabs>
          <w:tab w:val="num" w:pos="2880"/>
        </w:tabs>
        <w:ind w:left="2880" w:hanging="360"/>
      </w:pPr>
      <w:rPr>
        <w:rFonts w:ascii="Times New Roman" w:hAnsi="Times New Roman" w:hint="default"/>
      </w:rPr>
    </w:lvl>
    <w:lvl w:ilvl="4" w:tplc="30DE3E56" w:tentative="1">
      <w:start w:val="1"/>
      <w:numFmt w:val="bullet"/>
      <w:lvlText w:val="•"/>
      <w:lvlJc w:val="left"/>
      <w:pPr>
        <w:tabs>
          <w:tab w:val="num" w:pos="3600"/>
        </w:tabs>
        <w:ind w:left="3600" w:hanging="360"/>
      </w:pPr>
      <w:rPr>
        <w:rFonts w:ascii="Times New Roman" w:hAnsi="Times New Roman" w:hint="default"/>
      </w:rPr>
    </w:lvl>
    <w:lvl w:ilvl="5" w:tplc="B550330C" w:tentative="1">
      <w:start w:val="1"/>
      <w:numFmt w:val="bullet"/>
      <w:lvlText w:val="•"/>
      <w:lvlJc w:val="left"/>
      <w:pPr>
        <w:tabs>
          <w:tab w:val="num" w:pos="4320"/>
        </w:tabs>
        <w:ind w:left="4320" w:hanging="360"/>
      </w:pPr>
      <w:rPr>
        <w:rFonts w:ascii="Times New Roman" w:hAnsi="Times New Roman" w:hint="default"/>
      </w:rPr>
    </w:lvl>
    <w:lvl w:ilvl="6" w:tplc="D24AFBB8" w:tentative="1">
      <w:start w:val="1"/>
      <w:numFmt w:val="bullet"/>
      <w:lvlText w:val="•"/>
      <w:lvlJc w:val="left"/>
      <w:pPr>
        <w:tabs>
          <w:tab w:val="num" w:pos="5040"/>
        </w:tabs>
        <w:ind w:left="5040" w:hanging="360"/>
      </w:pPr>
      <w:rPr>
        <w:rFonts w:ascii="Times New Roman" w:hAnsi="Times New Roman" w:hint="default"/>
      </w:rPr>
    </w:lvl>
    <w:lvl w:ilvl="7" w:tplc="741A62EE" w:tentative="1">
      <w:start w:val="1"/>
      <w:numFmt w:val="bullet"/>
      <w:lvlText w:val="•"/>
      <w:lvlJc w:val="left"/>
      <w:pPr>
        <w:tabs>
          <w:tab w:val="num" w:pos="5760"/>
        </w:tabs>
        <w:ind w:left="5760" w:hanging="360"/>
      </w:pPr>
      <w:rPr>
        <w:rFonts w:ascii="Times New Roman" w:hAnsi="Times New Roman" w:hint="default"/>
      </w:rPr>
    </w:lvl>
    <w:lvl w:ilvl="8" w:tplc="CB14428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02D6D53"/>
    <w:multiLevelType w:val="hybridMultilevel"/>
    <w:tmpl w:val="C28621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1F23F0A"/>
    <w:multiLevelType w:val="hybridMultilevel"/>
    <w:tmpl w:val="22D24C8A"/>
    <w:lvl w:ilvl="0" w:tplc="BDDE7004">
      <w:start w:val="1"/>
      <w:numFmt w:val="bullet"/>
      <w:lvlText w:val="•"/>
      <w:lvlJc w:val="left"/>
      <w:pPr>
        <w:tabs>
          <w:tab w:val="num" w:pos="720"/>
        </w:tabs>
        <w:ind w:left="720" w:hanging="360"/>
      </w:pPr>
      <w:rPr>
        <w:rFonts w:ascii="Times New Roman" w:hAnsi="Times New Roman" w:hint="default"/>
      </w:rPr>
    </w:lvl>
    <w:lvl w:ilvl="1" w:tplc="E0FCD6AC" w:tentative="1">
      <w:start w:val="1"/>
      <w:numFmt w:val="bullet"/>
      <w:lvlText w:val="•"/>
      <w:lvlJc w:val="left"/>
      <w:pPr>
        <w:tabs>
          <w:tab w:val="num" w:pos="1440"/>
        </w:tabs>
        <w:ind w:left="1440" w:hanging="360"/>
      </w:pPr>
      <w:rPr>
        <w:rFonts w:ascii="Times New Roman" w:hAnsi="Times New Roman" w:hint="default"/>
      </w:rPr>
    </w:lvl>
    <w:lvl w:ilvl="2" w:tplc="26F83D54" w:tentative="1">
      <w:start w:val="1"/>
      <w:numFmt w:val="bullet"/>
      <w:lvlText w:val="•"/>
      <w:lvlJc w:val="left"/>
      <w:pPr>
        <w:tabs>
          <w:tab w:val="num" w:pos="2160"/>
        </w:tabs>
        <w:ind w:left="2160" w:hanging="360"/>
      </w:pPr>
      <w:rPr>
        <w:rFonts w:ascii="Times New Roman" w:hAnsi="Times New Roman" w:hint="default"/>
      </w:rPr>
    </w:lvl>
    <w:lvl w:ilvl="3" w:tplc="1F0459CA" w:tentative="1">
      <w:start w:val="1"/>
      <w:numFmt w:val="bullet"/>
      <w:lvlText w:val="•"/>
      <w:lvlJc w:val="left"/>
      <w:pPr>
        <w:tabs>
          <w:tab w:val="num" w:pos="2880"/>
        </w:tabs>
        <w:ind w:left="2880" w:hanging="360"/>
      </w:pPr>
      <w:rPr>
        <w:rFonts w:ascii="Times New Roman" w:hAnsi="Times New Roman" w:hint="default"/>
      </w:rPr>
    </w:lvl>
    <w:lvl w:ilvl="4" w:tplc="23D03484" w:tentative="1">
      <w:start w:val="1"/>
      <w:numFmt w:val="bullet"/>
      <w:lvlText w:val="•"/>
      <w:lvlJc w:val="left"/>
      <w:pPr>
        <w:tabs>
          <w:tab w:val="num" w:pos="3600"/>
        </w:tabs>
        <w:ind w:left="3600" w:hanging="360"/>
      </w:pPr>
      <w:rPr>
        <w:rFonts w:ascii="Times New Roman" w:hAnsi="Times New Roman" w:hint="default"/>
      </w:rPr>
    </w:lvl>
    <w:lvl w:ilvl="5" w:tplc="0060D314" w:tentative="1">
      <w:start w:val="1"/>
      <w:numFmt w:val="bullet"/>
      <w:lvlText w:val="•"/>
      <w:lvlJc w:val="left"/>
      <w:pPr>
        <w:tabs>
          <w:tab w:val="num" w:pos="4320"/>
        </w:tabs>
        <w:ind w:left="4320" w:hanging="360"/>
      </w:pPr>
      <w:rPr>
        <w:rFonts w:ascii="Times New Roman" w:hAnsi="Times New Roman" w:hint="default"/>
      </w:rPr>
    </w:lvl>
    <w:lvl w:ilvl="6" w:tplc="4364C830" w:tentative="1">
      <w:start w:val="1"/>
      <w:numFmt w:val="bullet"/>
      <w:lvlText w:val="•"/>
      <w:lvlJc w:val="left"/>
      <w:pPr>
        <w:tabs>
          <w:tab w:val="num" w:pos="5040"/>
        </w:tabs>
        <w:ind w:left="5040" w:hanging="360"/>
      </w:pPr>
      <w:rPr>
        <w:rFonts w:ascii="Times New Roman" w:hAnsi="Times New Roman" w:hint="default"/>
      </w:rPr>
    </w:lvl>
    <w:lvl w:ilvl="7" w:tplc="570A7D88" w:tentative="1">
      <w:start w:val="1"/>
      <w:numFmt w:val="bullet"/>
      <w:lvlText w:val="•"/>
      <w:lvlJc w:val="left"/>
      <w:pPr>
        <w:tabs>
          <w:tab w:val="num" w:pos="5760"/>
        </w:tabs>
        <w:ind w:left="5760" w:hanging="360"/>
      </w:pPr>
      <w:rPr>
        <w:rFonts w:ascii="Times New Roman" w:hAnsi="Times New Roman" w:hint="default"/>
      </w:rPr>
    </w:lvl>
    <w:lvl w:ilvl="8" w:tplc="6D84C18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2D841E9"/>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8120EB"/>
    <w:multiLevelType w:val="hybridMultilevel"/>
    <w:tmpl w:val="FC588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75A4749"/>
    <w:multiLevelType w:val="hybridMultilevel"/>
    <w:tmpl w:val="EAFA312A"/>
    <w:lvl w:ilvl="0" w:tplc="123A76E0">
      <w:start w:val="25"/>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7D82351"/>
    <w:multiLevelType w:val="hybridMultilevel"/>
    <w:tmpl w:val="6F8258FC"/>
    <w:lvl w:ilvl="0" w:tplc="373EC196">
      <w:start w:val="1"/>
      <w:numFmt w:val="bullet"/>
      <w:lvlText w:val=""/>
      <w:lvlJc w:val="left"/>
      <w:pPr>
        <w:ind w:left="643" w:hanging="360"/>
      </w:pPr>
      <w:rPr>
        <w:rFonts w:ascii="Wingdings" w:hAnsi="Wingdings" w:hint="default"/>
        <w:color w:val="2587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A3C938"/>
    <w:multiLevelType w:val="hybridMultilevel"/>
    <w:tmpl w:val="02C6F9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A2610C8"/>
    <w:multiLevelType w:val="hybridMultilevel"/>
    <w:tmpl w:val="2CDE94D2"/>
    <w:lvl w:ilvl="0" w:tplc="041D000B">
      <w:start w:val="1"/>
      <w:numFmt w:val="bullet"/>
      <w:lvlText w:val=""/>
      <w:lvlJc w:val="left"/>
      <w:pPr>
        <w:ind w:left="720" w:hanging="360"/>
      </w:pPr>
      <w:rPr>
        <w:rFonts w:ascii="Wingdings" w:hAnsi="Wingdings" w:hint="default"/>
        <w:color w:val="258785"/>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AF17E81"/>
    <w:multiLevelType w:val="hybridMultilevel"/>
    <w:tmpl w:val="E2463E76"/>
    <w:lvl w:ilvl="0" w:tplc="041D0001">
      <w:start w:val="1"/>
      <w:numFmt w:val="bullet"/>
      <w:lvlText w:val=""/>
      <w:lvlJc w:val="left"/>
      <w:pPr>
        <w:ind w:left="1512" w:hanging="360"/>
      </w:pPr>
      <w:rPr>
        <w:rFonts w:ascii="Symbol" w:hAnsi="Symbol" w:hint="default"/>
      </w:rPr>
    </w:lvl>
    <w:lvl w:ilvl="1" w:tplc="041D0003" w:tentative="1">
      <w:start w:val="1"/>
      <w:numFmt w:val="bullet"/>
      <w:lvlText w:val="o"/>
      <w:lvlJc w:val="left"/>
      <w:pPr>
        <w:ind w:left="2232" w:hanging="360"/>
      </w:pPr>
      <w:rPr>
        <w:rFonts w:ascii="Courier New" w:hAnsi="Courier New" w:cs="Courier New" w:hint="default"/>
      </w:rPr>
    </w:lvl>
    <w:lvl w:ilvl="2" w:tplc="041D0005" w:tentative="1">
      <w:start w:val="1"/>
      <w:numFmt w:val="bullet"/>
      <w:lvlText w:val=""/>
      <w:lvlJc w:val="left"/>
      <w:pPr>
        <w:ind w:left="2952" w:hanging="360"/>
      </w:pPr>
      <w:rPr>
        <w:rFonts w:ascii="Wingdings" w:hAnsi="Wingdings" w:hint="default"/>
      </w:rPr>
    </w:lvl>
    <w:lvl w:ilvl="3" w:tplc="041D0001" w:tentative="1">
      <w:start w:val="1"/>
      <w:numFmt w:val="bullet"/>
      <w:lvlText w:val=""/>
      <w:lvlJc w:val="left"/>
      <w:pPr>
        <w:ind w:left="3672" w:hanging="360"/>
      </w:pPr>
      <w:rPr>
        <w:rFonts w:ascii="Symbol" w:hAnsi="Symbol" w:hint="default"/>
      </w:rPr>
    </w:lvl>
    <w:lvl w:ilvl="4" w:tplc="041D0003" w:tentative="1">
      <w:start w:val="1"/>
      <w:numFmt w:val="bullet"/>
      <w:lvlText w:val="o"/>
      <w:lvlJc w:val="left"/>
      <w:pPr>
        <w:ind w:left="4392" w:hanging="360"/>
      </w:pPr>
      <w:rPr>
        <w:rFonts w:ascii="Courier New" w:hAnsi="Courier New" w:cs="Courier New" w:hint="default"/>
      </w:rPr>
    </w:lvl>
    <w:lvl w:ilvl="5" w:tplc="041D0005" w:tentative="1">
      <w:start w:val="1"/>
      <w:numFmt w:val="bullet"/>
      <w:lvlText w:val=""/>
      <w:lvlJc w:val="left"/>
      <w:pPr>
        <w:ind w:left="5112" w:hanging="360"/>
      </w:pPr>
      <w:rPr>
        <w:rFonts w:ascii="Wingdings" w:hAnsi="Wingdings" w:hint="default"/>
      </w:rPr>
    </w:lvl>
    <w:lvl w:ilvl="6" w:tplc="041D0001" w:tentative="1">
      <w:start w:val="1"/>
      <w:numFmt w:val="bullet"/>
      <w:lvlText w:val=""/>
      <w:lvlJc w:val="left"/>
      <w:pPr>
        <w:ind w:left="5832" w:hanging="360"/>
      </w:pPr>
      <w:rPr>
        <w:rFonts w:ascii="Symbol" w:hAnsi="Symbol" w:hint="default"/>
      </w:rPr>
    </w:lvl>
    <w:lvl w:ilvl="7" w:tplc="041D0003" w:tentative="1">
      <w:start w:val="1"/>
      <w:numFmt w:val="bullet"/>
      <w:lvlText w:val="o"/>
      <w:lvlJc w:val="left"/>
      <w:pPr>
        <w:ind w:left="6552" w:hanging="360"/>
      </w:pPr>
      <w:rPr>
        <w:rFonts w:ascii="Courier New" w:hAnsi="Courier New" w:cs="Courier New" w:hint="default"/>
      </w:rPr>
    </w:lvl>
    <w:lvl w:ilvl="8" w:tplc="041D0005" w:tentative="1">
      <w:start w:val="1"/>
      <w:numFmt w:val="bullet"/>
      <w:lvlText w:val=""/>
      <w:lvlJc w:val="left"/>
      <w:pPr>
        <w:ind w:left="7272" w:hanging="360"/>
      </w:pPr>
      <w:rPr>
        <w:rFonts w:ascii="Wingdings" w:hAnsi="Wingdings" w:hint="default"/>
      </w:rPr>
    </w:lvl>
  </w:abstractNum>
  <w:abstractNum w:abstractNumId="40" w15:restartNumberingAfterBreak="0">
    <w:nsid w:val="6B4045DB"/>
    <w:multiLevelType w:val="hybridMultilevel"/>
    <w:tmpl w:val="4A9CC8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6CA53F44"/>
    <w:multiLevelType w:val="hybridMultilevel"/>
    <w:tmpl w:val="C374C018"/>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336E8A"/>
    <w:multiLevelType w:val="hybridMultilevel"/>
    <w:tmpl w:val="E7A43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0661924"/>
    <w:multiLevelType w:val="hybridMultilevel"/>
    <w:tmpl w:val="D078CE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9F16C99"/>
    <w:multiLevelType w:val="hybridMultilevel"/>
    <w:tmpl w:val="DA045D26"/>
    <w:lvl w:ilvl="0" w:tplc="041D000F">
      <w:start w:val="1"/>
      <w:numFmt w:val="decimal"/>
      <w:lvlText w:val="%1."/>
      <w:lvlJc w:val="left"/>
      <w:pPr>
        <w:ind w:left="643" w:hanging="360"/>
      </w:pPr>
      <w:rPr>
        <w:rFonts w:hint="default"/>
      </w:rPr>
    </w:lvl>
    <w:lvl w:ilvl="1" w:tplc="041D0003" w:tentative="1">
      <w:start w:val="1"/>
      <w:numFmt w:val="bullet"/>
      <w:lvlText w:val="o"/>
      <w:lvlJc w:val="left"/>
      <w:pPr>
        <w:ind w:left="1363" w:hanging="360"/>
      </w:pPr>
      <w:rPr>
        <w:rFonts w:ascii="Courier New" w:hAnsi="Courier New" w:cs="Courier New" w:hint="default"/>
      </w:rPr>
    </w:lvl>
    <w:lvl w:ilvl="2" w:tplc="041D0005" w:tentative="1">
      <w:start w:val="1"/>
      <w:numFmt w:val="bullet"/>
      <w:lvlText w:val=""/>
      <w:lvlJc w:val="left"/>
      <w:pPr>
        <w:ind w:left="2083" w:hanging="360"/>
      </w:pPr>
      <w:rPr>
        <w:rFonts w:ascii="Wingdings" w:hAnsi="Wingdings" w:hint="default"/>
      </w:rPr>
    </w:lvl>
    <w:lvl w:ilvl="3" w:tplc="041D0001" w:tentative="1">
      <w:start w:val="1"/>
      <w:numFmt w:val="bullet"/>
      <w:lvlText w:val=""/>
      <w:lvlJc w:val="left"/>
      <w:pPr>
        <w:ind w:left="2803" w:hanging="360"/>
      </w:pPr>
      <w:rPr>
        <w:rFonts w:ascii="Symbol" w:hAnsi="Symbol" w:hint="default"/>
      </w:rPr>
    </w:lvl>
    <w:lvl w:ilvl="4" w:tplc="041D0003" w:tentative="1">
      <w:start w:val="1"/>
      <w:numFmt w:val="bullet"/>
      <w:lvlText w:val="o"/>
      <w:lvlJc w:val="left"/>
      <w:pPr>
        <w:ind w:left="3523" w:hanging="360"/>
      </w:pPr>
      <w:rPr>
        <w:rFonts w:ascii="Courier New" w:hAnsi="Courier New" w:cs="Courier New" w:hint="default"/>
      </w:rPr>
    </w:lvl>
    <w:lvl w:ilvl="5" w:tplc="041D0005" w:tentative="1">
      <w:start w:val="1"/>
      <w:numFmt w:val="bullet"/>
      <w:lvlText w:val=""/>
      <w:lvlJc w:val="left"/>
      <w:pPr>
        <w:ind w:left="4243" w:hanging="360"/>
      </w:pPr>
      <w:rPr>
        <w:rFonts w:ascii="Wingdings" w:hAnsi="Wingdings" w:hint="default"/>
      </w:rPr>
    </w:lvl>
    <w:lvl w:ilvl="6" w:tplc="041D0001" w:tentative="1">
      <w:start w:val="1"/>
      <w:numFmt w:val="bullet"/>
      <w:lvlText w:val=""/>
      <w:lvlJc w:val="left"/>
      <w:pPr>
        <w:ind w:left="4963" w:hanging="360"/>
      </w:pPr>
      <w:rPr>
        <w:rFonts w:ascii="Symbol" w:hAnsi="Symbol" w:hint="default"/>
      </w:rPr>
    </w:lvl>
    <w:lvl w:ilvl="7" w:tplc="041D0003" w:tentative="1">
      <w:start w:val="1"/>
      <w:numFmt w:val="bullet"/>
      <w:lvlText w:val="o"/>
      <w:lvlJc w:val="left"/>
      <w:pPr>
        <w:ind w:left="5683" w:hanging="360"/>
      </w:pPr>
      <w:rPr>
        <w:rFonts w:ascii="Courier New" w:hAnsi="Courier New" w:cs="Courier New" w:hint="default"/>
      </w:rPr>
    </w:lvl>
    <w:lvl w:ilvl="8" w:tplc="041D0005" w:tentative="1">
      <w:start w:val="1"/>
      <w:numFmt w:val="bullet"/>
      <w:lvlText w:val=""/>
      <w:lvlJc w:val="left"/>
      <w:pPr>
        <w:ind w:left="6403" w:hanging="360"/>
      </w:pPr>
      <w:rPr>
        <w:rFonts w:ascii="Wingdings" w:hAnsi="Wingdings" w:hint="default"/>
      </w:rPr>
    </w:lvl>
  </w:abstractNum>
  <w:abstractNum w:abstractNumId="46" w15:restartNumberingAfterBreak="0">
    <w:nsid w:val="7B5B1368"/>
    <w:multiLevelType w:val="hybridMultilevel"/>
    <w:tmpl w:val="72E409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4"/>
  </w:num>
  <w:num w:numId="2">
    <w:abstractNumId w:val="33"/>
  </w:num>
  <w:num w:numId="3">
    <w:abstractNumId w:val="27"/>
  </w:num>
  <w:num w:numId="4">
    <w:abstractNumId w:val="17"/>
  </w:num>
  <w:num w:numId="5">
    <w:abstractNumId w:val="31"/>
  </w:num>
  <w:num w:numId="6">
    <w:abstractNumId w:val="22"/>
  </w:num>
  <w:num w:numId="7">
    <w:abstractNumId w:val="38"/>
  </w:num>
  <w:num w:numId="8">
    <w:abstractNumId w:val="45"/>
  </w:num>
  <w:num w:numId="9">
    <w:abstractNumId w:val="42"/>
  </w:num>
  <w:num w:numId="10">
    <w:abstractNumId w:val="20"/>
  </w:num>
  <w:num w:numId="11">
    <w:abstractNumId w:val="40"/>
  </w:num>
  <w:num w:numId="12">
    <w:abstractNumId w:val="24"/>
  </w:num>
  <w:num w:numId="13">
    <w:abstractNumId w:val="28"/>
  </w:num>
  <w:num w:numId="14">
    <w:abstractNumId w:val="39"/>
  </w:num>
  <w:num w:numId="15">
    <w:abstractNumId w:val="43"/>
  </w:num>
  <w:num w:numId="16">
    <w:abstractNumId w:val="37"/>
  </w:num>
  <w:num w:numId="17">
    <w:abstractNumId w:val="19"/>
  </w:num>
  <w:num w:numId="18">
    <w:abstractNumId w:val="3"/>
  </w:num>
  <w:num w:numId="19">
    <w:abstractNumId w:val="25"/>
  </w:num>
  <w:num w:numId="20">
    <w:abstractNumId w:val="1"/>
  </w:num>
  <w:num w:numId="21">
    <w:abstractNumId w:val="2"/>
  </w:num>
  <w:num w:numId="22">
    <w:abstractNumId w:val="0"/>
  </w:num>
  <w:num w:numId="23">
    <w:abstractNumId w:val="34"/>
  </w:num>
  <w:num w:numId="24">
    <w:abstractNumId w:val="15"/>
  </w:num>
  <w:num w:numId="25">
    <w:abstractNumId w:val="36"/>
  </w:num>
  <w:num w:numId="26">
    <w:abstractNumId w:val="7"/>
  </w:num>
  <w:num w:numId="27">
    <w:abstractNumId w:val="11"/>
  </w:num>
  <w:num w:numId="28">
    <w:abstractNumId w:val="35"/>
  </w:num>
  <w:num w:numId="29">
    <w:abstractNumId w:val="5"/>
  </w:num>
  <w:num w:numId="30">
    <w:abstractNumId w:val="12"/>
  </w:num>
  <w:num w:numId="31">
    <w:abstractNumId w:val="26"/>
  </w:num>
  <w:num w:numId="32">
    <w:abstractNumId w:val="9"/>
  </w:num>
  <w:num w:numId="33">
    <w:abstractNumId w:val="41"/>
  </w:num>
  <w:num w:numId="34">
    <w:abstractNumId w:val="8"/>
  </w:num>
  <w:num w:numId="35">
    <w:abstractNumId w:val="4"/>
  </w:num>
  <w:num w:numId="36">
    <w:abstractNumId w:val="10"/>
  </w:num>
  <w:num w:numId="37">
    <w:abstractNumId w:val="13"/>
  </w:num>
  <w:num w:numId="38">
    <w:abstractNumId w:val="46"/>
  </w:num>
  <w:num w:numId="39">
    <w:abstractNumId w:val="30"/>
  </w:num>
  <w:num w:numId="40">
    <w:abstractNumId w:val="6"/>
  </w:num>
  <w:num w:numId="41">
    <w:abstractNumId w:val="29"/>
  </w:num>
  <w:num w:numId="42">
    <w:abstractNumId w:val="18"/>
  </w:num>
  <w:num w:numId="43">
    <w:abstractNumId w:val="32"/>
  </w:num>
  <w:num w:numId="44">
    <w:abstractNumId w:val="14"/>
  </w:num>
  <w:num w:numId="45">
    <w:abstractNumId w:val="23"/>
  </w:num>
  <w:num w:numId="46">
    <w:abstractNumId w:val="21"/>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2FC3"/>
    <w:rsid w:val="00002FEA"/>
    <w:rsid w:val="00003744"/>
    <w:rsid w:val="00006745"/>
    <w:rsid w:val="00012BF2"/>
    <w:rsid w:val="00016480"/>
    <w:rsid w:val="00016B19"/>
    <w:rsid w:val="00021D7A"/>
    <w:rsid w:val="00022A8D"/>
    <w:rsid w:val="00023BB2"/>
    <w:rsid w:val="00025951"/>
    <w:rsid w:val="00030927"/>
    <w:rsid w:val="00030D79"/>
    <w:rsid w:val="00033195"/>
    <w:rsid w:val="00033B49"/>
    <w:rsid w:val="000348B3"/>
    <w:rsid w:val="0003530E"/>
    <w:rsid w:val="00035EB4"/>
    <w:rsid w:val="00040159"/>
    <w:rsid w:val="000421FF"/>
    <w:rsid w:val="000435AF"/>
    <w:rsid w:val="000441ED"/>
    <w:rsid w:val="0004692E"/>
    <w:rsid w:val="00046C50"/>
    <w:rsid w:val="00046EAB"/>
    <w:rsid w:val="00050950"/>
    <w:rsid w:val="00050FE9"/>
    <w:rsid w:val="00053C41"/>
    <w:rsid w:val="00055C67"/>
    <w:rsid w:val="00060A4F"/>
    <w:rsid w:val="00060D26"/>
    <w:rsid w:val="00061B77"/>
    <w:rsid w:val="000644AD"/>
    <w:rsid w:val="00065AE8"/>
    <w:rsid w:val="000663B3"/>
    <w:rsid w:val="00066E02"/>
    <w:rsid w:val="00071E21"/>
    <w:rsid w:val="00073FEE"/>
    <w:rsid w:val="000748F5"/>
    <w:rsid w:val="00074A04"/>
    <w:rsid w:val="0008336D"/>
    <w:rsid w:val="00083AF7"/>
    <w:rsid w:val="0008743E"/>
    <w:rsid w:val="000917CB"/>
    <w:rsid w:val="00095B54"/>
    <w:rsid w:val="00095CC7"/>
    <w:rsid w:val="000961E4"/>
    <w:rsid w:val="00097667"/>
    <w:rsid w:val="000A781B"/>
    <w:rsid w:val="000B122F"/>
    <w:rsid w:val="000B275C"/>
    <w:rsid w:val="000B3DF0"/>
    <w:rsid w:val="000B4891"/>
    <w:rsid w:val="000B4B22"/>
    <w:rsid w:val="000C01E1"/>
    <w:rsid w:val="000C1A24"/>
    <w:rsid w:val="000C35FA"/>
    <w:rsid w:val="000C36D1"/>
    <w:rsid w:val="000C3FF2"/>
    <w:rsid w:val="000C6296"/>
    <w:rsid w:val="000D08A1"/>
    <w:rsid w:val="000D4566"/>
    <w:rsid w:val="000E17F7"/>
    <w:rsid w:val="000E180C"/>
    <w:rsid w:val="000E1923"/>
    <w:rsid w:val="000E4A32"/>
    <w:rsid w:val="000E55A2"/>
    <w:rsid w:val="000F01C7"/>
    <w:rsid w:val="000F22A4"/>
    <w:rsid w:val="000F360E"/>
    <w:rsid w:val="000F4E31"/>
    <w:rsid w:val="0010154F"/>
    <w:rsid w:val="00102D21"/>
    <w:rsid w:val="00104761"/>
    <w:rsid w:val="001063FA"/>
    <w:rsid w:val="00110429"/>
    <w:rsid w:val="001205FD"/>
    <w:rsid w:val="0012091B"/>
    <w:rsid w:val="001220B5"/>
    <w:rsid w:val="0012237B"/>
    <w:rsid w:val="0013160F"/>
    <w:rsid w:val="00134676"/>
    <w:rsid w:val="00134F01"/>
    <w:rsid w:val="0013612F"/>
    <w:rsid w:val="00151412"/>
    <w:rsid w:val="0015547B"/>
    <w:rsid w:val="0015785C"/>
    <w:rsid w:val="001669E0"/>
    <w:rsid w:val="0017130C"/>
    <w:rsid w:val="00172A27"/>
    <w:rsid w:val="00172AFF"/>
    <w:rsid w:val="001764C8"/>
    <w:rsid w:val="00180CC4"/>
    <w:rsid w:val="0018215A"/>
    <w:rsid w:val="00183F74"/>
    <w:rsid w:val="001842B8"/>
    <w:rsid w:val="00185F69"/>
    <w:rsid w:val="0018720A"/>
    <w:rsid w:val="0019344D"/>
    <w:rsid w:val="001A25BE"/>
    <w:rsid w:val="001A7752"/>
    <w:rsid w:val="001B005C"/>
    <w:rsid w:val="001B085B"/>
    <w:rsid w:val="001B253A"/>
    <w:rsid w:val="001B2B04"/>
    <w:rsid w:val="001B2DED"/>
    <w:rsid w:val="001B645A"/>
    <w:rsid w:val="001B7906"/>
    <w:rsid w:val="001C1316"/>
    <w:rsid w:val="001C3128"/>
    <w:rsid w:val="001C5BF1"/>
    <w:rsid w:val="001C7312"/>
    <w:rsid w:val="001D0D6D"/>
    <w:rsid w:val="001D12FB"/>
    <w:rsid w:val="001D331B"/>
    <w:rsid w:val="001D45F7"/>
    <w:rsid w:val="001D4F03"/>
    <w:rsid w:val="001D5CFB"/>
    <w:rsid w:val="001E3040"/>
    <w:rsid w:val="001E4C4B"/>
    <w:rsid w:val="001E53A9"/>
    <w:rsid w:val="001E7222"/>
    <w:rsid w:val="001F1511"/>
    <w:rsid w:val="001F5DD2"/>
    <w:rsid w:val="002008AE"/>
    <w:rsid w:val="00202D89"/>
    <w:rsid w:val="00204D49"/>
    <w:rsid w:val="002060DA"/>
    <w:rsid w:val="00206974"/>
    <w:rsid w:val="00207ED5"/>
    <w:rsid w:val="0021298F"/>
    <w:rsid w:val="0021458E"/>
    <w:rsid w:val="00223F6C"/>
    <w:rsid w:val="00224268"/>
    <w:rsid w:val="0022618C"/>
    <w:rsid w:val="00227C82"/>
    <w:rsid w:val="00232852"/>
    <w:rsid w:val="002354D4"/>
    <w:rsid w:val="00235C05"/>
    <w:rsid w:val="0023658F"/>
    <w:rsid w:val="00236FD9"/>
    <w:rsid w:val="00242555"/>
    <w:rsid w:val="00247BEB"/>
    <w:rsid w:val="00250718"/>
    <w:rsid w:val="0025132A"/>
    <w:rsid w:val="002515F7"/>
    <w:rsid w:val="00251AE1"/>
    <w:rsid w:val="00252733"/>
    <w:rsid w:val="00253123"/>
    <w:rsid w:val="002540BB"/>
    <w:rsid w:val="00254802"/>
    <w:rsid w:val="00254A37"/>
    <w:rsid w:val="00257EDF"/>
    <w:rsid w:val="00261119"/>
    <w:rsid w:val="002616D0"/>
    <w:rsid w:val="00263D3E"/>
    <w:rsid w:val="00266AF0"/>
    <w:rsid w:val="00267DAB"/>
    <w:rsid w:val="00270202"/>
    <w:rsid w:val="00270260"/>
    <w:rsid w:val="002714BA"/>
    <w:rsid w:val="002718DC"/>
    <w:rsid w:val="00274128"/>
    <w:rsid w:val="00274712"/>
    <w:rsid w:val="00276F76"/>
    <w:rsid w:val="00282BAE"/>
    <w:rsid w:val="00286B5E"/>
    <w:rsid w:val="00290A92"/>
    <w:rsid w:val="00296FEC"/>
    <w:rsid w:val="00297DC3"/>
    <w:rsid w:val="002A07A0"/>
    <w:rsid w:val="002A23A3"/>
    <w:rsid w:val="002A31E0"/>
    <w:rsid w:val="002A613F"/>
    <w:rsid w:val="002B04F8"/>
    <w:rsid w:val="002B0EA9"/>
    <w:rsid w:val="002B3F7A"/>
    <w:rsid w:val="002B40FC"/>
    <w:rsid w:val="002B4770"/>
    <w:rsid w:val="002B5A70"/>
    <w:rsid w:val="002B6496"/>
    <w:rsid w:val="002B7BA5"/>
    <w:rsid w:val="002C168D"/>
    <w:rsid w:val="002C289B"/>
    <w:rsid w:val="002C3F2A"/>
    <w:rsid w:val="002C40EC"/>
    <w:rsid w:val="002C43C2"/>
    <w:rsid w:val="002C4C56"/>
    <w:rsid w:val="002C68B4"/>
    <w:rsid w:val="002C79C3"/>
    <w:rsid w:val="002D17DC"/>
    <w:rsid w:val="002D2EDB"/>
    <w:rsid w:val="002D3D24"/>
    <w:rsid w:val="002D4DC4"/>
    <w:rsid w:val="002E108D"/>
    <w:rsid w:val="002E21D6"/>
    <w:rsid w:val="002E22D1"/>
    <w:rsid w:val="002E2738"/>
    <w:rsid w:val="002E2FB3"/>
    <w:rsid w:val="002E44B9"/>
    <w:rsid w:val="002E636B"/>
    <w:rsid w:val="002E64EB"/>
    <w:rsid w:val="002F01D9"/>
    <w:rsid w:val="002F2DCB"/>
    <w:rsid w:val="003060EA"/>
    <w:rsid w:val="0030746D"/>
    <w:rsid w:val="003105A7"/>
    <w:rsid w:val="0031069F"/>
    <w:rsid w:val="003137A1"/>
    <w:rsid w:val="003154D2"/>
    <w:rsid w:val="003165F5"/>
    <w:rsid w:val="003175DE"/>
    <w:rsid w:val="00320962"/>
    <w:rsid w:val="00321A76"/>
    <w:rsid w:val="00324696"/>
    <w:rsid w:val="0032754D"/>
    <w:rsid w:val="00330C5A"/>
    <w:rsid w:val="00331141"/>
    <w:rsid w:val="003318D5"/>
    <w:rsid w:val="00332186"/>
    <w:rsid w:val="0033347C"/>
    <w:rsid w:val="00333969"/>
    <w:rsid w:val="00334A38"/>
    <w:rsid w:val="00336126"/>
    <w:rsid w:val="00336BBC"/>
    <w:rsid w:val="00341B2A"/>
    <w:rsid w:val="003437A4"/>
    <w:rsid w:val="00344D8F"/>
    <w:rsid w:val="0034658A"/>
    <w:rsid w:val="00346AFF"/>
    <w:rsid w:val="00346FAB"/>
    <w:rsid w:val="003514CC"/>
    <w:rsid w:val="00351AD4"/>
    <w:rsid w:val="003522CE"/>
    <w:rsid w:val="00353575"/>
    <w:rsid w:val="003578F3"/>
    <w:rsid w:val="00357CDA"/>
    <w:rsid w:val="003619C7"/>
    <w:rsid w:val="00362A2E"/>
    <w:rsid w:val="0036498E"/>
    <w:rsid w:val="00365F57"/>
    <w:rsid w:val="00366A68"/>
    <w:rsid w:val="00371A13"/>
    <w:rsid w:val="00371B4A"/>
    <w:rsid w:val="003740CA"/>
    <w:rsid w:val="00375176"/>
    <w:rsid w:val="00376D02"/>
    <w:rsid w:val="00384240"/>
    <w:rsid w:val="00384991"/>
    <w:rsid w:val="003863B4"/>
    <w:rsid w:val="00391C26"/>
    <w:rsid w:val="003920BC"/>
    <w:rsid w:val="003928D3"/>
    <w:rsid w:val="003948AD"/>
    <w:rsid w:val="003951DA"/>
    <w:rsid w:val="00397A89"/>
    <w:rsid w:val="003A10DA"/>
    <w:rsid w:val="003A483F"/>
    <w:rsid w:val="003A69CE"/>
    <w:rsid w:val="003B2CB0"/>
    <w:rsid w:val="003B4E07"/>
    <w:rsid w:val="003C2951"/>
    <w:rsid w:val="003C31A2"/>
    <w:rsid w:val="003C41B5"/>
    <w:rsid w:val="003C478A"/>
    <w:rsid w:val="003D6A46"/>
    <w:rsid w:val="003E2E0F"/>
    <w:rsid w:val="003E46E3"/>
    <w:rsid w:val="003F08A2"/>
    <w:rsid w:val="003F0EE4"/>
    <w:rsid w:val="003F2429"/>
    <w:rsid w:val="003F2801"/>
    <w:rsid w:val="003F71C8"/>
    <w:rsid w:val="004034F5"/>
    <w:rsid w:val="00403501"/>
    <w:rsid w:val="00403EEA"/>
    <w:rsid w:val="0040506D"/>
    <w:rsid w:val="004054DD"/>
    <w:rsid w:val="00405965"/>
    <w:rsid w:val="00406B2C"/>
    <w:rsid w:val="00407A76"/>
    <w:rsid w:val="004125E1"/>
    <w:rsid w:val="004136F1"/>
    <w:rsid w:val="00413929"/>
    <w:rsid w:val="00414321"/>
    <w:rsid w:val="00415142"/>
    <w:rsid w:val="00416D43"/>
    <w:rsid w:val="00420303"/>
    <w:rsid w:val="0042097C"/>
    <w:rsid w:val="00430C5D"/>
    <w:rsid w:val="00441794"/>
    <w:rsid w:val="00443310"/>
    <w:rsid w:val="00443972"/>
    <w:rsid w:val="00445BD8"/>
    <w:rsid w:val="004465A4"/>
    <w:rsid w:val="00450842"/>
    <w:rsid w:val="00450F35"/>
    <w:rsid w:val="004513EA"/>
    <w:rsid w:val="00452E90"/>
    <w:rsid w:val="004537CB"/>
    <w:rsid w:val="00453E5B"/>
    <w:rsid w:val="004558F1"/>
    <w:rsid w:val="00455AA6"/>
    <w:rsid w:val="00462C02"/>
    <w:rsid w:val="004630A9"/>
    <w:rsid w:val="004644BB"/>
    <w:rsid w:val="004678F0"/>
    <w:rsid w:val="004679FE"/>
    <w:rsid w:val="00467D6D"/>
    <w:rsid w:val="00484148"/>
    <w:rsid w:val="00487FC5"/>
    <w:rsid w:val="00494C29"/>
    <w:rsid w:val="004A29D4"/>
    <w:rsid w:val="004A3758"/>
    <w:rsid w:val="004A3ACA"/>
    <w:rsid w:val="004A3CC8"/>
    <w:rsid w:val="004A3DBD"/>
    <w:rsid w:val="004A675B"/>
    <w:rsid w:val="004B15A7"/>
    <w:rsid w:val="004B4A44"/>
    <w:rsid w:val="004B718F"/>
    <w:rsid w:val="004B7B2E"/>
    <w:rsid w:val="004C15A6"/>
    <w:rsid w:val="004C2A10"/>
    <w:rsid w:val="004C38DA"/>
    <w:rsid w:val="004C5AE7"/>
    <w:rsid w:val="004C5B7F"/>
    <w:rsid w:val="004C7501"/>
    <w:rsid w:val="004D02BD"/>
    <w:rsid w:val="004D1119"/>
    <w:rsid w:val="004D5355"/>
    <w:rsid w:val="004D56AC"/>
    <w:rsid w:val="004D7432"/>
    <w:rsid w:val="004E09B3"/>
    <w:rsid w:val="004E3581"/>
    <w:rsid w:val="004E3E00"/>
    <w:rsid w:val="004E4FFD"/>
    <w:rsid w:val="004E5BAF"/>
    <w:rsid w:val="004E6F56"/>
    <w:rsid w:val="004F0715"/>
    <w:rsid w:val="004F0F46"/>
    <w:rsid w:val="004F2D67"/>
    <w:rsid w:val="004F5646"/>
    <w:rsid w:val="004F7D17"/>
    <w:rsid w:val="005003B2"/>
    <w:rsid w:val="00501117"/>
    <w:rsid w:val="005025F7"/>
    <w:rsid w:val="005027E2"/>
    <w:rsid w:val="00504573"/>
    <w:rsid w:val="005047B4"/>
    <w:rsid w:val="00504F9C"/>
    <w:rsid w:val="0050628A"/>
    <w:rsid w:val="00510EF3"/>
    <w:rsid w:val="00511CE6"/>
    <w:rsid w:val="00513C4E"/>
    <w:rsid w:val="0051424D"/>
    <w:rsid w:val="00522846"/>
    <w:rsid w:val="0052459F"/>
    <w:rsid w:val="00525DB7"/>
    <w:rsid w:val="005266B3"/>
    <w:rsid w:val="00527CA5"/>
    <w:rsid w:val="00530AD4"/>
    <w:rsid w:val="005313FE"/>
    <w:rsid w:val="005327D5"/>
    <w:rsid w:val="00532CD6"/>
    <w:rsid w:val="00533FD6"/>
    <w:rsid w:val="00534DCF"/>
    <w:rsid w:val="0054492D"/>
    <w:rsid w:val="00544CA6"/>
    <w:rsid w:val="00544EBD"/>
    <w:rsid w:val="00551852"/>
    <w:rsid w:val="00551A0B"/>
    <w:rsid w:val="0055404E"/>
    <w:rsid w:val="00555A98"/>
    <w:rsid w:val="005578DD"/>
    <w:rsid w:val="005579A3"/>
    <w:rsid w:val="00561606"/>
    <w:rsid w:val="00563E96"/>
    <w:rsid w:val="005656FC"/>
    <w:rsid w:val="00565C1A"/>
    <w:rsid w:val="00572389"/>
    <w:rsid w:val="0057450F"/>
    <w:rsid w:val="00581E22"/>
    <w:rsid w:val="00585E73"/>
    <w:rsid w:val="00586731"/>
    <w:rsid w:val="00586D28"/>
    <w:rsid w:val="00590CB4"/>
    <w:rsid w:val="00590F6C"/>
    <w:rsid w:val="00593057"/>
    <w:rsid w:val="00597EA0"/>
    <w:rsid w:val="005A10C4"/>
    <w:rsid w:val="005A17FF"/>
    <w:rsid w:val="005A1C0B"/>
    <w:rsid w:val="005A312B"/>
    <w:rsid w:val="005A56F5"/>
    <w:rsid w:val="005A67BF"/>
    <w:rsid w:val="005A6934"/>
    <w:rsid w:val="005B21C4"/>
    <w:rsid w:val="005B25EE"/>
    <w:rsid w:val="005B7CCA"/>
    <w:rsid w:val="005C54CB"/>
    <w:rsid w:val="005D6A17"/>
    <w:rsid w:val="005E171D"/>
    <w:rsid w:val="005E2E13"/>
    <w:rsid w:val="005E4023"/>
    <w:rsid w:val="005E4B4A"/>
    <w:rsid w:val="005E7995"/>
    <w:rsid w:val="005F0439"/>
    <w:rsid w:val="005F29EF"/>
    <w:rsid w:val="00601EA7"/>
    <w:rsid w:val="006031C2"/>
    <w:rsid w:val="006037FA"/>
    <w:rsid w:val="006040C7"/>
    <w:rsid w:val="0060495F"/>
    <w:rsid w:val="00611573"/>
    <w:rsid w:val="00612C98"/>
    <w:rsid w:val="00612D1C"/>
    <w:rsid w:val="00614309"/>
    <w:rsid w:val="006177A2"/>
    <w:rsid w:val="00622427"/>
    <w:rsid w:val="00631AD6"/>
    <w:rsid w:val="00631F5A"/>
    <w:rsid w:val="0063213B"/>
    <w:rsid w:val="00635B7E"/>
    <w:rsid w:val="00641CDE"/>
    <w:rsid w:val="00643856"/>
    <w:rsid w:val="006461A9"/>
    <w:rsid w:val="0064657F"/>
    <w:rsid w:val="006525EA"/>
    <w:rsid w:val="00652EB3"/>
    <w:rsid w:val="006545EE"/>
    <w:rsid w:val="006550BB"/>
    <w:rsid w:val="00655BB6"/>
    <w:rsid w:val="00657448"/>
    <w:rsid w:val="006627FB"/>
    <w:rsid w:val="00663C64"/>
    <w:rsid w:val="0066505D"/>
    <w:rsid w:val="00666E6B"/>
    <w:rsid w:val="00670430"/>
    <w:rsid w:val="00670E6D"/>
    <w:rsid w:val="006776B6"/>
    <w:rsid w:val="00683CB2"/>
    <w:rsid w:val="00685285"/>
    <w:rsid w:val="00687329"/>
    <w:rsid w:val="00687C88"/>
    <w:rsid w:val="00692F6C"/>
    <w:rsid w:val="00695A19"/>
    <w:rsid w:val="00696AFF"/>
    <w:rsid w:val="006A67A9"/>
    <w:rsid w:val="006A6FA2"/>
    <w:rsid w:val="006B2795"/>
    <w:rsid w:val="006B2D36"/>
    <w:rsid w:val="006B2DBF"/>
    <w:rsid w:val="006B5BAB"/>
    <w:rsid w:val="006B6416"/>
    <w:rsid w:val="006B682F"/>
    <w:rsid w:val="006B6B58"/>
    <w:rsid w:val="006B6F71"/>
    <w:rsid w:val="006C01BE"/>
    <w:rsid w:val="006C5072"/>
    <w:rsid w:val="006C612D"/>
    <w:rsid w:val="006D0391"/>
    <w:rsid w:val="006D0B76"/>
    <w:rsid w:val="006D63A7"/>
    <w:rsid w:val="006D7BA8"/>
    <w:rsid w:val="006E1CD4"/>
    <w:rsid w:val="006E2F07"/>
    <w:rsid w:val="006E6505"/>
    <w:rsid w:val="006E7376"/>
    <w:rsid w:val="006E73D7"/>
    <w:rsid w:val="006E7AD0"/>
    <w:rsid w:val="006F567B"/>
    <w:rsid w:val="00710B7B"/>
    <w:rsid w:val="00710CB6"/>
    <w:rsid w:val="00715CF3"/>
    <w:rsid w:val="007170A5"/>
    <w:rsid w:val="00723CFC"/>
    <w:rsid w:val="00723EED"/>
    <w:rsid w:val="00726F12"/>
    <w:rsid w:val="00733434"/>
    <w:rsid w:val="00734086"/>
    <w:rsid w:val="007345F5"/>
    <w:rsid w:val="007348CD"/>
    <w:rsid w:val="00734BAE"/>
    <w:rsid w:val="00735067"/>
    <w:rsid w:val="0074011A"/>
    <w:rsid w:val="00740756"/>
    <w:rsid w:val="00740985"/>
    <w:rsid w:val="00741110"/>
    <w:rsid w:val="00741E52"/>
    <w:rsid w:val="00747A0E"/>
    <w:rsid w:val="0075517E"/>
    <w:rsid w:val="00755CD5"/>
    <w:rsid w:val="00760425"/>
    <w:rsid w:val="00761F7D"/>
    <w:rsid w:val="00763F8E"/>
    <w:rsid w:val="00764004"/>
    <w:rsid w:val="00764451"/>
    <w:rsid w:val="007652DB"/>
    <w:rsid w:val="00765416"/>
    <w:rsid w:val="0076587A"/>
    <w:rsid w:val="00771717"/>
    <w:rsid w:val="00773067"/>
    <w:rsid w:val="00773D3A"/>
    <w:rsid w:val="0077532F"/>
    <w:rsid w:val="00775358"/>
    <w:rsid w:val="00776C55"/>
    <w:rsid w:val="00776D49"/>
    <w:rsid w:val="00784C47"/>
    <w:rsid w:val="007922B9"/>
    <w:rsid w:val="00795F16"/>
    <w:rsid w:val="007A0663"/>
    <w:rsid w:val="007A64A7"/>
    <w:rsid w:val="007A72AA"/>
    <w:rsid w:val="007B52CC"/>
    <w:rsid w:val="007C6085"/>
    <w:rsid w:val="007D029D"/>
    <w:rsid w:val="007D12F7"/>
    <w:rsid w:val="007D25F5"/>
    <w:rsid w:val="007D45BA"/>
    <w:rsid w:val="007D4C9B"/>
    <w:rsid w:val="007D4ED0"/>
    <w:rsid w:val="007D4F32"/>
    <w:rsid w:val="007D5886"/>
    <w:rsid w:val="007E228B"/>
    <w:rsid w:val="007E5060"/>
    <w:rsid w:val="007E659B"/>
    <w:rsid w:val="007E6B32"/>
    <w:rsid w:val="007F0BE1"/>
    <w:rsid w:val="007F18DA"/>
    <w:rsid w:val="007F1B0C"/>
    <w:rsid w:val="007F1CA8"/>
    <w:rsid w:val="007F2611"/>
    <w:rsid w:val="007F277E"/>
    <w:rsid w:val="008009F5"/>
    <w:rsid w:val="00800FF2"/>
    <w:rsid w:val="00801EF8"/>
    <w:rsid w:val="00803502"/>
    <w:rsid w:val="00803F25"/>
    <w:rsid w:val="008060E8"/>
    <w:rsid w:val="00807BF7"/>
    <w:rsid w:val="0081082C"/>
    <w:rsid w:val="008124D9"/>
    <w:rsid w:val="00812517"/>
    <w:rsid w:val="008139CC"/>
    <w:rsid w:val="008200F7"/>
    <w:rsid w:val="008262F1"/>
    <w:rsid w:val="00831759"/>
    <w:rsid w:val="00833489"/>
    <w:rsid w:val="0083787E"/>
    <w:rsid w:val="0084164B"/>
    <w:rsid w:val="00841B48"/>
    <w:rsid w:val="00842943"/>
    <w:rsid w:val="00843F98"/>
    <w:rsid w:val="00844E49"/>
    <w:rsid w:val="00850E5C"/>
    <w:rsid w:val="00852D78"/>
    <w:rsid w:val="008617AB"/>
    <w:rsid w:val="0086243F"/>
    <w:rsid w:val="0086300A"/>
    <w:rsid w:val="008630CF"/>
    <w:rsid w:val="008678B8"/>
    <w:rsid w:val="00870953"/>
    <w:rsid w:val="00875929"/>
    <w:rsid w:val="00877805"/>
    <w:rsid w:val="008819CE"/>
    <w:rsid w:val="00884A12"/>
    <w:rsid w:val="00885CAB"/>
    <w:rsid w:val="0088747A"/>
    <w:rsid w:val="0088766E"/>
    <w:rsid w:val="00887A76"/>
    <w:rsid w:val="00891633"/>
    <w:rsid w:val="008A0BD4"/>
    <w:rsid w:val="008A17BF"/>
    <w:rsid w:val="008A45F9"/>
    <w:rsid w:val="008A4BAD"/>
    <w:rsid w:val="008A6395"/>
    <w:rsid w:val="008A6E0F"/>
    <w:rsid w:val="008B1936"/>
    <w:rsid w:val="008C0342"/>
    <w:rsid w:val="008C0BC5"/>
    <w:rsid w:val="008C7556"/>
    <w:rsid w:val="008D187C"/>
    <w:rsid w:val="008D3F7B"/>
    <w:rsid w:val="008D6A29"/>
    <w:rsid w:val="008E2521"/>
    <w:rsid w:val="008E5E69"/>
    <w:rsid w:val="008F3C10"/>
    <w:rsid w:val="008F50A6"/>
    <w:rsid w:val="008F5D97"/>
    <w:rsid w:val="008F68C8"/>
    <w:rsid w:val="009002CD"/>
    <w:rsid w:val="00901F77"/>
    <w:rsid w:val="009022B1"/>
    <w:rsid w:val="009071D0"/>
    <w:rsid w:val="0090738D"/>
    <w:rsid w:val="00910A11"/>
    <w:rsid w:val="009118FA"/>
    <w:rsid w:val="009131CE"/>
    <w:rsid w:val="0091506E"/>
    <w:rsid w:val="00915599"/>
    <w:rsid w:val="009166CE"/>
    <w:rsid w:val="00917141"/>
    <w:rsid w:val="00922342"/>
    <w:rsid w:val="00922808"/>
    <w:rsid w:val="00926FDA"/>
    <w:rsid w:val="0092719F"/>
    <w:rsid w:val="00927BEC"/>
    <w:rsid w:val="00932355"/>
    <w:rsid w:val="00933B37"/>
    <w:rsid w:val="009349C7"/>
    <w:rsid w:val="0093618A"/>
    <w:rsid w:val="00941E85"/>
    <w:rsid w:val="0094452B"/>
    <w:rsid w:val="00945368"/>
    <w:rsid w:val="00946CCB"/>
    <w:rsid w:val="009520C4"/>
    <w:rsid w:val="00956AA4"/>
    <w:rsid w:val="00956DBC"/>
    <w:rsid w:val="00960E45"/>
    <w:rsid w:val="00962E54"/>
    <w:rsid w:val="00963F56"/>
    <w:rsid w:val="00964DD7"/>
    <w:rsid w:val="0096564D"/>
    <w:rsid w:val="009707FF"/>
    <w:rsid w:val="00972519"/>
    <w:rsid w:val="009817C7"/>
    <w:rsid w:val="00981E6D"/>
    <w:rsid w:val="00984A76"/>
    <w:rsid w:val="00984DD6"/>
    <w:rsid w:val="00986398"/>
    <w:rsid w:val="00986E5D"/>
    <w:rsid w:val="00987889"/>
    <w:rsid w:val="00987F92"/>
    <w:rsid w:val="00993539"/>
    <w:rsid w:val="00993B0B"/>
    <w:rsid w:val="0099432F"/>
    <w:rsid w:val="00996181"/>
    <w:rsid w:val="009A34A0"/>
    <w:rsid w:val="009B3272"/>
    <w:rsid w:val="009B4137"/>
    <w:rsid w:val="009B4841"/>
    <w:rsid w:val="009B7848"/>
    <w:rsid w:val="009C00F6"/>
    <w:rsid w:val="009C1C7C"/>
    <w:rsid w:val="009C2610"/>
    <w:rsid w:val="009C4A55"/>
    <w:rsid w:val="009C4FA6"/>
    <w:rsid w:val="009C5032"/>
    <w:rsid w:val="009C7F3A"/>
    <w:rsid w:val="009D0DBC"/>
    <w:rsid w:val="009D0EAE"/>
    <w:rsid w:val="009D321E"/>
    <w:rsid w:val="009D48A7"/>
    <w:rsid w:val="009D5FA5"/>
    <w:rsid w:val="009D68C7"/>
    <w:rsid w:val="009E1F16"/>
    <w:rsid w:val="009E22DD"/>
    <w:rsid w:val="009E5DAE"/>
    <w:rsid w:val="00A04AE5"/>
    <w:rsid w:val="00A067E4"/>
    <w:rsid w:val="00A07655"/>
    <w:rsid w:val="00A1191A"/>
    <w:rsid w:val="00A12618"/>
    <w:rsid w:val="00A17089"/>
    <w:rsid w:val="00A17C68"/>
    <w:rsid w:val="00A2025C"/>
    <w:rsid w:val="00A21221"/>
    <w:rsid w:val="00A2660A"/>
    <w:rsid w:val="00A27B67"/>
    <w:rsid w:val="00A3165E"/>
    <w:rsid w:val="00A33180"/>
    <w:rsid w:val="00A334DE"/>
    <w:rsid w:val="00A354E9"/>
    <w:rsid w:val="00A363F9"/>
    <w:rsid w:val="00A37B41"/>
    <w:rsid w:val="00A4300D"/>
    <w:rsid w:val="00A4346D"/>
    <w:rsid w:val="00A465FE"/>
    <w:rsid w:val="00A46F2C"/>
    <w:rsid w:val="00A60954"/>
    <w:rsid w:val="00A61D96"/>
    <w:rsid w:val="00A64879"/>
    <w:rsid w:val="00A66380"/>
    <w:rsid w:val="00A67E7F"/>
    <w:rsid w:val="00A7150D"/>
    <w:rsid w:val="00A723E4"/>
    <w:rsid w:val="00A7369C"/>
    <w:rsid w:val="00A739BD"/>
    <w:rsid w:val="00A7515E"/>
    <w:rsid w:val="00A77365"/>
    <w:rsid w:val="00A80266"/>
    <w:rsid w:val="00A84193"/>
    <w:rsid w:val="00A863A6"/>
    <w:rsid w:val="00A8652E"/>
    <w:rsid w:val="00A86FBD"/>
    <w:rsid w:val="00A87F77"/>
    <w:rsid w:val="00A912B2"/>
    <w:rsid w:val="00A91653"/>
    <w:rsid w:val="00A937CC"/>
    <w:rsid w:val="00A94026"/>
    <w:rsid w:val="00A95432"/>
    <w:rsid w:val="00A95AEE"/>
    <w:rsid w:val="00A97FBA"/>
    <w:rsid w:val="00AA1870"/>
    <w:rsid w:val="00AA3344"/>
    <w:rsid w:val="00AA3748"/>
    <w:rsid w:val="00AA5E3C"/>
    <w:rsid w:val="00AA7A73"/>
    <w:rsid w:val="00AC28FE"/>
    <w:rsid w:val="00AC323E"/>
    <w:rsid w:val="00AC32DB"/>
    <w:rsid w:val="00AC4EC5"/>
    <w:rsid w:val="00AC60DC"/>
    <w:rsid w:val="00AD2135"/>
    <w:rsid w:val="00AD56AC"/>
    <w:rsid w:val="00AD6586"/>
    <w:rsid w:val="00AE29AF"/>
    <w:rsid w:val="00AE422F"/>
    <w:rsid w:val="00AF0BAD"/>
    <w:rsid w:val="00AF2384"/>
    <w:rsid w:val="00AF4406"/>
    <w:rsid w:val="00AF70F4"/>
    <w:rsid w:val="00B0132E"/>
    <w:rsid w:val="00B01B27"/>
    <w:rsid w:val="00B03513"/>
    <w:rsid w:val="00B07B76"/>
    <w:rsid w:val="00B1323A"/>
    <w:rsid w:val="00B14BF0"/>
    <w:rsid w:val="00B16985"/>
    <w:rsid w:val="00B22FFB"/>
    <w:rsid w:val="00B26932"/>
    <w:rsid w:val="00B301F8"/>
    <w:rsid w:val="00B30686"/>
    <w:rsid w:val="00B32FCA"/>
    <w:rsid w:val="00B436BD"/>
    <w:rsid w:val="00B464CD"/>
    <w:rsid w:val="00B46ED2"/>
    <w:rsid w:val="00B47129"/>
    <w:rsid w:val="00B47697"/>
    <w:rsid w:val="00B5359B"/>
    <w:rsid w:val="00B53CCF"/>
    <w:rsid w:val="00B553D7"/>
    <w:rsid w:val="00B5553F"/>
    <w:rsid w:val="00B559F8"/>
    <w:rsid w:val="00B57115"/>
    <w:rsid w:val="00B61CCA"/>
    <w:rsid w:val="00B62242"/>
    <w:rsid w:val="00B62C1A"/>
    <w:rsid w:val="00B637A7"/>
    <w:rsid w:val="00B63E82"/>
    <w:rsid w:val="00B64819"/>
    <w:rsid w:val="00B653B5"/>
    <w:rsid w:val="00B6701F"/>
    <w:rsid w:val="00B70344"/>
    <w:rsid w:val="00B705D7"/>
    <w:rsid w:val="00B733FE"/>
    <w:rsid w:val="00B736D8"/>
    <w:rsid w:val="00B74537"/>
    <w:rsid w:val="00B769BB"/>
    <w:rsid w:val="00B77173"/>
    <w:rsid w:val="00B8122C"/>
    <w:rsid w:val="00B818EA"/>
    <w:rsid w:val="00B823E7"/>
    <w:rsid w:val="00B9083E"/>
    <w:rsid w:val="00B92DC9"/>
    <w:rsid w:val="00B92F4A"/>
    <w:rsid w:val="00B94F09"/>
    <w:rsid w:val="00BA04CE"/>
    <w:rsid w:val="00BA73E9"/>
    <w:rsid w:val="00BA769A"/>
    <w:rsid w:val="00BB38DA"/>
    <w:rsid w:val="00BB399E"/>
    <w:rsid w:val="00BB7280"/>
    <w:rsid w:val="00BC1B52"/>
    <w:rsid w:val="00BC2DD2"/>
    <w:rsid w:val="00BD4D25"/>
    <w:rsid w:val="00BE2D07"/>
    <w:rsid w:val="00BE3023"/>
    <w:rsid w:val="00BE528E"/>
    <w:rsid w:val="00BE68BF"/>
    <w:rsid w:val="00BE721F"/>
    <w:rsid w:val="00BF0CA0"/>
    <w:rsid w:val="00BF12CC"/>
    <w:rsid w:val="00BF1C75"/>
    <w:rsid w:val="00BF3F41"/>
    <w:rsid w:val="00BF4FA6"/>
    <w:rsid w:val="00C00AA4"/>
    <w:rsid w:val="00C01D63"/>
    <w:rsid w:val="00C04157"/>
    <w:rsid w:val="00C06169"/>
    <w:rsid w:val="00C107E3"/>
    <w:rsid w:val="00C12730"/>
    <w:rsid w:val="00C128C0"/>
    <w:rsid w:val="00C16537"/>
    <w:rsid w:val="00C207E9"/>
    <w:rsid w:val="00C20A83"/>
    <w:rsid w:val="00C2121C"/>
    <w:rsid w:val="00C21364"/>
    <w:rsid w:val="00C22068"/>
    <w:rsid w:val="00C25E94"/>
    <w:rsid w:val="00C2785F"/>
    <w:rsid w:val="00C27A62"/>
    <w:rsid w:val="00C346A5"/>
    <w:rsid w:val="00C35ACA"/>
    <w:rsid w:val="00C4613F"/>
    <w:rsid w:val="00C469D8"/>
    <w:rsid w:val="00C51859"/>
    <w:rsid w:val="00C52DA8"/>
    <w:rsid w:val="00C54F4D"/>
    <w:rsid w:val="00C560F0"/>
    <w:rsid w:val="00C56BC7"/>
    <w:rsid w:val="00C63B8A"/>
    <w:rsid w:val="00C66D37"/>
    <w:rsid w:val="00C67078"/>
    <w:rsid w:val="00C6737A"/>
    <w:rsid w:val="00C67EB0"/>
    <w:rsid w:val="00C707BE"/>
    <w:rsid w:val="00C70B16"/>
    <w:rsid w:val="00C717FA"/>
    <w:rsid w:val="00C737A5"/>
    <w:rsid w:val="00C8042D"/>
    <w:rsid w:val="00C81A9D"/>
    <w:rsid w:val="00C81ED4"/>
    <w:rsid w:val="00C8284D"/>
    <w:rsid w:val="00C83200"/>
    <w:rsid w:val="00C84F74"/>
    <w:rsid w:val="00C876E2"/>
    <w:rsid w:val="00C91083"/>
    <w:rsid w:val="00C91B21"/>
    <w:rsid w:val="00C93766"/>
    <w:rsid w:val="00C938EA"/>
    <w:rsid w:val="00C95FD9"/>
    <w:rsid w:val="00C969BC"/>
    <w:rsid w:val="00C97138"/>
    <w:rsid w:val="00CA0B56"/>
    <w:rsid w:val="00CA1F23"/>
    <w:rsid w:val="00CA1F39"/>
    <w:rsid w:val="00CA3E49"/>
    <w:rsid w:val="00CA48C1"/>
    <w:rsid w:val="00CA54AE"/>
    <w:rsid w:val="00CB08B0"/>
    <w:rsid w:val="00CB1735"/>
    <w:rsid w:val="00CB2E19"/>
    <w:rsid w:val="00CB46E8"/>
    <w:rsid w:val="00CB54DA"/>
    <w:rsid w:val="00CB557E"/>
    <w:rsid w:val="00CC0ED6"/>
    <w:rsid w:val="00CC37B9"/>
    <w:rsid w:val="00CD2080"/>
    <w:rsid w:val="00CD2258"/>
    <w:rsid w:val="00CD487B"/>
    <w:rsid w:val="00CE0B5C"/>
    <w:rsid w:val="00CE26C1"/>
    <w:rsid w:val="00CE3F98"/>
    <w:rsid w:val="00CE40BB"/>
    <w:rsid w:val="00CF0BD2"/>
    <w:rsid w:val="00CF0C3B"/>
    <w:rsid w:val="00CF147F"/>
    <w:rsid w:val="00CF4B6D"/>
    <w:rsid w:val="00CF682B"/>
    <w:rsid w:val="00D00014"/>
    <w:rsid w:val="00D031DB"/>
    <w:rsid w:val="00D04BB6"/>
    <w:rsid w:val="00D0568C"/>
    <w:rsid w:val="00D05B5C"/>
    <w:rsid w:val="00D07FCD"/>
    <w:rsid w:val="00D12C8B"/>
    <w:rsid w:val="00D136BF"/>
    <w:rsid w:val="00D13D80"/>
    <w:rsid w:val="00D153D7"/>
    <w:rsid w:val="00D16C5F"/>
    <w:rsid w:val="00D212FD"/>
    <w:rsid w:val="00D21AA1"/>
    <w:rsid w:val="00D25012"/>
    <w:rsid w:val="00D26450"/>
    <w:rsid w:val="00D27779"/>
    <w:rsid w:val="00D32207"/>
    <w:rsid w:val="00D32451"/>
    <w:rsid w:val="00D33D4B"/>
    <w:rsid w:val="00D34F5C"/>
    <w:rsid w:val="00D415A7"/>
    <w:rsid w:val="00D426A8"/>
    <w:rsid w:val="00D43435"/>
    <w:rsid w:val="00D450BA"/>
    <w:rsid w:val="00D47386"/>
    <w:rsid w:val="00D5115E"/>
    <w:rsid w:val="00D54694"/>
    <w:rsid w:val="00D55DFB"/>
    <w:rsid w:val="00D622D6"/>
    <w:rsid w:val="00D632DD"/>
    <w:rsid w:val="00D63AEC"/>
    <w:rsid w:val="00D714F3"/>
    <w:rsid w:val="00D73E9A"/>
    <w:rsid w:val="00D763E6"/>
    <w:rsid w:val="00D76925"/>
    <w:rsid w:val="00D76F7D"/>
    <w:rsid w:val="00D8310D"/>
    <w:rsid w:val="00D84DD6"/>
    <w:rsid w:val="00D851F4"/>
    <w:rsid w:val="00D86F71"/>
    <w:rsid w:val="00D87955"/>
    <w:rsid w:val="00D9181D"/>
    <w:rsid w:val="00D92AA2"/>
    <w:rsid w:val="00D93959"/>
    <w:rsid w:val="00D94B16"/>
    <w:rsid w:val="00DA34EF"/>
    <w:rsid w:val="00DA5DC4"/>
    <w:rsid w:val="00DB6287"/>
    <w:rsid w:val="00DC0283"/>
    <w:rsid w:val="00DC1912"/>
    <w:rsid w:val="00DC6228"/>
    <w:rsid w:val="00DD0157"/>
    <w:rsid w:val="00DD0DE9"/>
    <w:rsid w:val="00DD1EF1"/>
    <w:rsid w:val="00DD6F75"/>
    <w:rsid w:val="00DE3CF8"/>
    <w:rsid w:val="00DE47CE"/>
    <w:rsid w:val="00DE55A3"/>
    <w:rsid w:val="00DE7EE6"/>
    <w:rsid w:val="00DF27EB"/>
    <w:rsid w:val="00DF6561"/>
    <w:rsid w:val="00E00ED1"/>
    <w:rsid w:val="00E0282B"/>
    <w:rsid w:val="00E040B7"/>
    <w:rsid w:val="00E04478"/>
    <w:rsid w:val="00E04C73"/>
    <w:rsid w:val="00E05134"/>
    <w:rsid w:val="00E1095E"/>
    <w:rsid w:val="00E13631"/>
    <w:rsid w:val="00E14276"/>
    <w:rsid w:val="00E177FB"/>
    <w:rsid w:val="00E17BEF"/>
    <w:rsid w:val="00E20AAD"/>
    <w:rsid w:val="00E27884"/>
    <w:rsid w:val="00E32F5D"/>
    <w:rsid w:val="00E330A8"/>
    <w:rsid w:val="00E3508A"/>
    <w:rsid w:val="00E36C41"/>
    <w:rsid w:val="00E4173D"/>
    <w:rsid w:val="00E42FA2"/>
    <w:rsid w:val="00E43CB7"/>
    <w:rsid w:val="00E44674"/>
    <w:rsid w:val="00E45E56"/>
    <w:rsid w:val="00E4655C"/>
    <w:rsid w:val="00E55D5A"/>
    <w:rsid w:val="00E56EE2"/>
    <w:rsid w:val="00E605D4"/>
    <w:rsid w:val="00E606FC"/>
    <w:rsid w:val="00E640B6"/>
    <w:rsid w:val="00E66BAF"/>
    <w:rsid w:val="00E6724F"/>
    <w:rsid w:val="00E67361"/>
    <w:rsid w:val="00E67C1F"/>
    <w:rsid w:val="00E72178"/>
    <w:rsid w:val="00E74BD3"/>
    <w:rsid w:val="00E7686C"/>
    <w:rsid w:val="00E77C89"/>
    <w:rsid w:val="00E93DEE"/>
    <w:rsid w:val="00E9413C"/>
    <w:rsid w:val="00E942FC"/>
    <w:rsid w:val="00E94D7C"/>
    <w:rsid w:val="00E966BD"/>
    <w:rsid w:val="00E97DA6"/>
    <w:rsid w:val="00EA02AC"/>
    <w:rsid w:val="00EA1CDF"/>
    <w:rsid w:val="00EB04A2"/>
    <w:rsid w:val="00EB11F3"/>
    <w:rsid w:val="00EB2924"/>
    <w:rsid w:val="00EB3C16"/>
    <w:rsid w:val="00EB3DA4"/>
    <w:rsid w:val="00EB4602"/>
    <w:rsid w:val="00EB586A"/>
    <w:rsid w:val="00EB649F"/>
    <w:rsid w:val="00EB7243"/>
    <w:rsid w:val="00EC0370"/>
    <w:rsid w:val="00EC3A9C"/>
    <w:rsid w:val="00EC436E"/>
    <w:rsid w:val="00EC439A"/>
    <w:rsid w:val="00EC5560"/>
    <w:rsid w:val="00EC59D0"/>
    <w:rsid w:val="00EC5A60"/>
    <w:rsid w:val="00EC6AA2"/>
    <w:rsid w:val="00ED10E2"/>
    <w:rsid w:val="00ED11CC"/>
    <w:rsid w:val="00ED3598"/>
    <w:rsid w:val="00ED3BA1"/>
    <w:rsid w:val="00ED3D1B"/>
    <w:rsid w:val="00ED60B5"/>
    <w:rsid w:val="00ED62BC"/>
    <w:rsid w:val="00ED7E19"/>
    <w:rsid w:val="00EE180F"/>
    <w:rsid w:val="00EE275D"/>
    <w:rsid w:val="00EE3250"/>
    <w:rsid w:val="00EE36F1"/>
    <w:rsid w:val="00EE5690"/>
    <w:rsid w:val="00EE6048"/>
    <w:rsid w:val="00EE79C8"/>
    <w:rsid w:val="00EE7A7B"/>
    <w:rsid w:val="00EF29CB"/>
    <w:rsid w:val="00EF3358"/>
    <w:rsid w:val="00EF345B"/>
    <w:rsid w:val="00EF5E21"/>
    <w:rsid w:val="00EF682D"/>
    <w:rsid w:val="00F00246"/>
    <w:rsid w:val="00F00D41"/>
    <w:rsid w:val="00F0162E"/>
    <w:rsid w:val="00F0486C"/>
    <w:rsid w:val="00F05A67"/>
    <w:rsid w:val="00F05B1C"/>
    <w:rsid w:val="00F06648"/>
    <w:rsid w:val="00F17ED1"/>
    <w:rsid w:val="00F2665B"/>
    <w:rsid w:val="00F2770D"/>
    <w:rsid w:val="00F3171C"/>
    <w:rsid w:val="00F32F51"/>
    <w:rsid w:val="00F42806"/>
    <w:rsid w:val="00F52446"/>
    <w:rsid w:val="00F551E9"/>
    <w:rsid w:val="00F5728B"/>
    <w:rsid w:val="00F57BBD"/>
    <w:rsid w:val="00F633E5"/>
    <w:rsid w:val="00F71568"/>
    <w:rsid w:val="00F71664"/>
    <w:rsid w:val="00F72E35"/>
    <w:rsid w:val="00F7330B"/>
    <w:rsid w:val="00F73A79"/>
    <w:rsid w:val="00F777B8"/>
    <w:rsid w:val="00F8036B"/>
    <w:rsid w:val="00F80596"/>
    <w:rsid w:val="00F85589"/>
    <w:rsid w:val="00F969E4"/>
    <w:rsid w:val="00FA2F02"/>
    <w:rsid w:val="00FB0628"/>
    <w:rsid w:val="00FB0CF3"/>
    <w:rsid w:val="00FB392B"/>
    <w:rsid w:val="00FD4478"/>
    <w:rsid w:val="00FD5D62"/>
    <w:rsid w:val="00FE5E38"/>
    <w:rsid w:val="00FF1C2C"/>
    <w:rsid w:val="00FF2F52"/>
    <w:rsid w:val="00FF41E0"/>
    <w:rsid w:val="00FF4C93"/>
    <w:rsid w:val="00FF6223"/>
    <w:rsid w:val="01C038BE"/>
    <w:rsid w:val="05113EE7"/>
    <w:rsid w:val="14974927"/>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60E4C629"/>
  <w15:docId w15:val="{ABED373B-F496-4FF7-A4C5-79B4E7FA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0266"/>
    <w:pPr>
      <w:spacing w:before="240" w:after="280" w:line="240" w:lineRule="auto"/>
      <w:jc w:val="both"/>
    </w:pPr>
    <w:rPr>
      <w:rFonts w:asciiTheme="majorHAnsi" w:eastAsiaTheme="minorEastAsia" w:hAnsiTheme="majorHAnsi" w:cstheme="minorBidi"/>
      <w:sz w:val="24"/>
      <w:lang w:eastAsia="zh-CN"/>
    </w:rPr>
  </w:style>
  <w:style w:type="paragraph" w:styleId="Rubrik1">
    <w:name w:val="heading 1"/>
    <w:basedOn w:val="Normal"/>
    <w:next w:val="Normal"/>
    <w:link w:val="Rubrik1Char"/>
    <w:qFormat/>
    <w:rsid w:val="00C91083"/>
    <w:pPr>
      <w:keepNext/>
      <w:keepLines/>
      <w:spacing w:after="0"/>
      <w:jc w:val="center"/>
      <w:outlineLvl w:val="0"/>
    </w:pPr>
    <w:rPr>
      <w:rFonts w:eastAsiaTheme="majorEastAsia" w:cstheme="majorBidi"/>
      <w:b/>
      <w:color w:val="258785"/>
      <w:sz w:val="52"/>
      <w:szCs w:val="32"/>
    </w:rPr>
  </w:style>
  <w:style w:type="paragraph" w:styleId="Rubrik2">
    <w:name w:val="heading 2"/>
    <w:basedOn w:val="Normal"/>
    <w:next w:val="Normal"/>
    <w:link w:val="Rubrik2Char"/>
    <w:unhideWhenUsed/>
    <w:qFormat/>
    <w:rsid w:val="00414321"/>
    <w:pPr>
      <w:keepNext/>
      <w:keepLines/>
      <w:spacing w:before="400" w:after="360"/>
      <w:outlineLvl w:val="1"/>
    </w:pPr>
    <w:rPr>
      <w:rFonts w:eastAsiaTheme="majorEastAsia" w:cstheme="majorBidi"/>
      <w:b/>
      <w:color w:val="258785"/>
      <w:sz w:val="28"/>
      <w:szCs w:val="26"/>
    </w:rPr>
  </w:style>
  <w:style w:type="paragraph" w:styleId="Rubrik3">
    <w:name w:val="heading 3"/>
    <w:basedOn w:val="Normal"/>
    <w:next w:val="Normal"/>
    <w:link w:val="Rubrik3Char"/>
    <w:unhideWhenUsed/>
    <w:qFormat/>
    <w:rsid w:val="00344D8F"/>
    <w:pPr>
      <w:keepNext/>
      <w:keepLines/>
      <w:spacing w:before="280" w:after="240"/>
      <w:outlineLvl w:val="2"/>
    </w:pPr>
    <w:rPr>
      <w:rFonts w:eastAsiaTheme="majorEastAsia" w:cstheme="majorBidi"/>
      <w:color w:val="258785"/>
      <w:sz w:val="26"/>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qFormat/>
    <w:pPr>
      <w:tabs>
        <w:tab w:val="center" w:pos="4153"/>
        <w:tab w:val="right" w:pos="8306"/>
      </w:tabs>
      <w:snapToGrid w:val="0"/>
    </w:pPr>
    <w:rPr>
      <w:sz w:val="18"/>
      <w:szCs w:val="18"/>
    </w:rPr>
  </w:style>
  <w:style w:type="paragraph" w:styleId="Sidhuvud">
    <w:name w:val="header"/>
    <w:basedOn w:val="Normal"/>
    <w:link w:val="SidhuvudChar"/>
    <w:uiPriority w:val="99"/>
    <w:qFormat/>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qFormat/>
    <w:rsid w:val="00C91083"/>
    <w:rPr>
      <w:rFonts w:asciiTheme="majorHAnsi" w:eastAsiaTheme="majorEastAsia" w:hAnsiTheme="majorHAnsi" w:cstheme="majorBidi"/>
      <w:b/>
      <w:color w:val="258785"/>
      <w:sz w:val="52"/>
      <w:szCs w:val="32"/>
      <w:lang w:eastAsia="zh-CN"/>
    </w:rPr>
  </w:style>
  <w:style w:type="character" w:customStyle="1" w:styleId="Rubrik2Char">
    <w:name w:val="Rubrik 2 Char"/>
    <w:basedOn w:val="Standardstycketeckensnitt"/>
    <w:link w:val="Rubrik2"/>
    <w:qFormat/>
    <w:rsid w:val="00414321"/>
    <w:rPr>
      <w:rFonts w:asciiTheme="majorHAnsi" w:eastAsiaTheme="majorEastAsia" w:hAnsiTheme="majorHAnsi" w:cstheme="majorBidi"/>
      <w:b/>
      <w:color w:val="258785"/>
      <w:sz w:val="28"/>
      <w:szCs w:val="26"/>
      <w:lang w:eastAsia="zh-CN"/>
    </w:rPr>
  </w:style>
  <w:style w:type="character" w:customStyle="1" w:styleId="Rubrik3Char">
    <w:name w:val="Rubrik 3 Char"/>
    <w:basedOn w:val="Standardstycketeckensnitt"/>
    <w:link w:val="Rubrik3"/>
    <w:rsid w:val="00344D8F"/>
    <w:rPr>
      <w:rFonts w:asciiTheme="majorHAnsi" w:eastAsiaTheme="majorEastAsia" w:hAnsiTheme="majorHAnsi" w:cstheme="majorBidi"/>
      <w:color w:val="258785"/>
      <w:sz w:val="26"/>
      <w:szCs w:val="24"/>
      <w:lang w:eastAsia="zh-CN"/>
    </w:rPr>
  </w:style>
  <w:style w:type="paragraph" w:styleId="Liststycke">
    <w:name w:val="List Paragraph"/>
    <w:basedOn w:val="Normal"/>
    <w:uiPriority w:val="34"/>
    <w:qFormat/>
    <w:pPr>
      <w:ind w:left="720"/>
      <w:contextualSpacing/>
    </w:pPr>
  </w:style>
  <w:style w:type="paragraph" w:customStyle="1" w:styleId="Pa13">
    <w:name w:val="Pa13"/>
    <w:basedOn w:val="Normal"/>
    <w:next w:val="Normal"/>
    <w:uiPriority w:val="99"/>
    <w:rsid w:val="00941E85"/>
    <w:pPr>
      <w:autoSpaceDE w:val="0"/>
      <w:autoSpaceDN w:val="0"/>
      <w:adjustRightInd w:val="0"/>
      <w:spacing w:after="0" w:line="187" w:lineRule="atLeast"/>
      <w:jc w:val="left"/>
    </w:pPr>
    <w:rPr>
      <w:rFonts w:ascii="FrutigerNextLT Light" w:eastAsiaTheme="minorHAnsi" w:hAnsi="FrutigerNextLT Light"/>
      <w:szCs w:val="24"/>
      <w:lang w:eastAsia="en-US"/>
    </w:rPr>
  </w:style>
  <w:style w:type="paragraph" w:customStyle="1" w:styleId="Pa19">
    <w:name w:val="Pa19"/>
    <w:basedOn w:val="Normal"/>
    <w:next w:val="Normal"/>
    <w:uiPriority w:val="99"/>
    <w:rsid w:val="00941E85"/>
    <w:pPr>
      <w:autoSpaceDE w:val="0"/>
      <w:autoSpaceDN w:val="0"/>
      <w:adjustRightInd w:val="0"/>
      <w:spacing w:after="0" w:line="187" w:lineRule="atLeast"/>
      <w:jc w:val="left"/>
    </w:pPr>
    <w:rPr>
      <w:rFonts w:ascii="FrutigerNextLT Light" w:eastAsiaTheme="minorHAnsi" w:hAnsi="FrutigerNextLT Light"/>
      <w:szCs w:val="24"/>
      <w:lang w:eastAsia="en-US"/>
    </w:rPr>
  </w:style>
  <w:style w:type="character" w:customStyle="1" w:styleId="A13">
    <w:name w:val="A13"/>
    <w:uiPriority w:val="99"/>
    <w:rsid w:val="00941E85"/>
    <w:rPr>
      <w:rFonts w:ascii="Wingdings 3" w:hAnsi="Wingdings 3" w:cs="Wingdings 3"/>
      <w:color w:val="000000"/>
      <w:sz w:val="16"/>
      <w:szCs w:val="16"/>
    </w:rPr>
  </w:style>
  <w:style w:type="paragraph" w:customStyle="1" w:styleId="Pa30">
    <w:name w:val="Pa30"/>
    <w:basedOn w:val="Normal"/>
    <w:next w:val="Normal"/>
    <w:uiPriority w:val="99"/>
    <w:rsid w:val="00941E85"/>
    <w:pPr>
      <w:autoSpaceDE w:val="0"/>
      <w:autoSpaceDN w:val="0"/>
      <w:adjustRightInd w:val="0"/>
      <w:spacing w:after="0" w:line="187" w:lineRule="atLeast"/>
      <w:jc w:val="left"/>
    </w:pPr>
    <w:rPr>
      <w:rFonts w:ascii="FrutigerNextLT Light" w:eastAsiaTheme="minorHAnsi" w:hAnsi="FrutigerNextLT Light"/>
      <w:szCs w:val="24"/>
      <w:lang w:eastAsia="en-US"/>
    </w:rPr>
  </w:style>
  <w:style w:type="paragraph" w:styleId="Litteraturfrteckning">
    <w:name w:val="Bibliography"/>
    <w:basedOn w:val="Normal"/>
    <w:next w:val="Normal"/>
    <w:uiPriority w:val="37"/>
    <w:unhideWhenUsed/>
    <w:rsid w:val="00941E85"/>
    <w:pPr>
      <w:jc w:val="left"/>
    </w:pPr>
    <w:rPr>
      <w:rFonts w:asciiTheme="minorHAnsi" w:eastAsiaTheme="minorHAnsi" w:hAnsiTheme="minorHAnsi"/>
      <w:sz w:val="22"/>
      <w:szCs w:val="22"/>
      <w:lang w:val="sv-SE" w:eastAsia="en-US"/>
    </w:rPr>
  </w:style>
  <w:style w:type="paragraph" w:styleId="Innehllsfrteckningsrubrik">
    <w:name w:val="TOC Heading"/>
    <w:basedOn w:val="Rubrik1"/>
    <w:next w:val="Normal"/>
    <w:uiPriority w:val="39"/>
    <w:unhideWhenUsed/>
    <w:qFormat/>
    <w:rsid w:val="0013160F"/>
    <w:pPr>
      <w:jc w:val="left"/>
      <w:outlineLvl w:val="9"/>
    </w:pPr>
    <w:rPr>
      <w:b w:val="0"/>
      <w:color w:val="2E74B5" w:themeColor="accent1" w:themeShade="BF"/>
      <w:sz w:val="32"/>
      <w:lang w:eastAsia="en-US"/>
    </w:rPr>
  </w:style>
  <w:style w:type="paragraph" w:styleId="Innehll1">
    <w:name w:val="toc 1"/>
    <w:basedOn w:val="Normal"/>
    <w:next w:val="Normal"/>
    <w:autoRedefine/>
    <w:uiPriority w:val="39"/>
    <w:rsid w:val="0013160F"/>
    <w:pPr>
      <w:spacing w:after="100"/>
    </w:pPr>
  </w:style>
  <w:style w:type="paragraph" w:styleId="Innehll2">
    <w:name w:val="toc 2"/>
    <w:basedOn w:val="Normal"/>
    <w:next w:val="Normal"/>
    <w:autoRedefine/>
    <w:uiPriority w:val="39"/>
    <w:rsid w:val="0013160F"/>
    <w:pPr>
      <w:spacing w:after="100"/>
      <w:ind w:left="240"/>
    </w:pPr>
  </w:style>
  <w:style w:type="paragraph" w:styleId="Innehll3">
    <w:name w:val="toc 3"/>
    <w:basedOn w:val="Normal"/>
    <w:next w:val="Normal"/>
    <w:autoRedefine/>
    <w:uiPriority w:val="39"/>
    <w:rsid w:val="0013160F"/>
    <w:pPr>
      <w:spacing w:after="100"/>
      <w:ind w:left="480"/>
    </w:pPr>
  </w:style>
  <w:style w:type="character" w:customStyle="1" w:styleId="SidfotChar">
    <w:name w:val="Sidfot Char"/>
    <w:basedOn w:val="Standardstycketeckensnitt"/>
    <w:link w:val="Sidfot"/>
    <w:uiPriority w:val="99"/>
    <w:rsid w:val="00C91B21"/>
    <w:rPr>
      <w:rFonts w:asciiTheme="majorHAnsi" w:eastAsiaTheme="minorEastAsia" w:hAnsiTheme="majorHAnsi" w:cstheme="minorBidi"/>
      <w:sz w:val="18"/>
      <w:szCs w:val="18"/>
      <w:lang w:eastAsia="zh-CN"/>
    </w:rPr>
  </w:style>
  <w:style w:type="character" w:customStyle="1" w:styleId="SidhuvudChar">
    <w:name w:val="Sidhuvud Char"/>
    <w:basedOn w:val="Standardstycketeckensnitt"/>
    <w:link w:val="Sidhuvud"/>
    <w:uiPriority w:val="99"/>
    <w:rsid w:val="00040159"/>
    <w:rPr>
      <w:rFonts w:asciiTheme="majorHAnsi" w:eastAsiaTheme="minorEastAsia" w:hAnsiTheme="majorHAnsi" w:cstheme="minorBidi"/>
      <w:sz w:val="18"/>
      <w:szCs w:val="18"/>
      <w:lang w:eastAsia="zh-CN"/>
    </w:rPr>
  </w:style>
  <w:style w:type="paragraph" w:customStyle="1" w:styleId="Pa15">
    <w:name w:val="Pa15"/>
    <w:basedOn w:val="Normal"/>
    <w:next w:val="Normal"/>
    <w:uiPriority w:val="99"/>
    <w:rsid w:val="000B4B22"/>
    <w:pPr>
      <w:autoSpaceDE w:val="0"/>
      <w:autoSpaceDN w:val="0"/>
      <w:adjustRightInd w:val="0"/>
      <w:spacing w:after="0" w:line="171" w:lineRule="atLeast"/>
      <w:jc w:val="left"/>
    </w:pPr>
    <w:rPr>
      <w:rFonts w:ascii="FrutigerNextLT Regular" w:eastAsiaTheme="minorHAnsi" w:hAnsi="FrutigerNextLT Regular"/>
      <w:szCs w:val="24"/>
      <w:lang w:eastAsia="en-US"/>
    </w:rPr>
  </w:style>
  <w:style w:type="paragraph" w:customStyle="1" w:styleId="Default">
    <w:name w:val="Default"/>
    <w:rsid w:val="00EF5E21"/>
    <w:pPr>
      <w:autoSpaceDE w:val="0"/>
      <w:autoSpaceDN w:val="0"/>
      <w:adjustRightInd w:val="0"/>
      <w:spacing w:after="0" w:line="240" w:lineRule="auto"/>
    </w:pPr>
    <w:rPr>
      <w:rFonts w:ascii="Arial" w:hAnsi="Arial" w:cs="Arial"/>
      <w:color w:val="000000"/>
      <w:sz w:val="24"/>
      <w:szCs w:val="24"/>
    </w:rPr>
  </w:style>
  <w:style w:type="character" w:styleId="Kommentarsreferens">
    <w:name w:val="annotation reference"/>
    <w:basedOn w:val="Standardstycketeckensnitt"/>
    <w:rsid w:val="0017130C"/>
    <w:rPr>
      <w:sz w:val="16"/>
      <w:szCs w:val="16"/>
    </w:rPr>
  </w:style>
  <w:style w:type="paragraph" w:styleId="Kommentarer">
    <w:name w:val="annotation text"/>
    <w:basedOn w:val="Normal"/>
    <w:link w:val="KommentarerChar"/>
    <w:rsid w:val="0017130C"/>
    <w:rPr>
      <w:sz w:val="20"/>
    </w:rPr>
  </w:style>
  <w:style w:type="character" w:customStyle="1" w:styleId="KommentarerChar">
    <w:name w:val="Kommentarer Char"/>
    <w:basedOn w:val="Standardstycketeckensnitt"/>
    <w:link w:val="Kommentarer"/>
    <w:rsid w:val="0017130C"/>
    <w:rPr>
      <w:rFonts w:asciiTheme="majorHAnsi" w:eastAsiaTheme="minorEastAsia" w:hAnsiTheme="majorHAnsi" w:cstheme="minorBidi"/>
      <w:lang w:eastAsia="zh-CN"/>
    </w:rPr>
  </w:style>
  <w:style w:type="paragraph" w:styleId="Kommentarsmne">
    <w:name w:val="annotation subject"/>
    <w:basedOn w:val="Kommentarer"/>
    <w:next w:val="Kommentarer"/>
    <w:link w:val="KommentarsmneChar"/>
    <w:rsid w:val="0017130C"/>
    <w:rPr>
      <w:b/>
      <w:bCs/>
    </w:rPr>
  </w:style>
  <w:style w:type="character" w:customStyle="1" w:styleId="KommentarsmneChar">
    <w:name w:val="Kommentarsämne Char"/>
    <w:basedOn w:val="KommentarerChar"/>
    <w:link w:val="Kommentarsmne"/>
    <w:rsid w:val="0017130C"/>
    <w:rPr>
      <w:rFonts w:asciiTheme="majorHAnsi" w:eastAsiaTheme="minorEastAsia" w:hAnsiTheme="majorHAnsi" w:cstheme="minorBidi"/>
      <w:b/>
      <w:bCs/>
      <w:lang w:eastAsia="zh-CN"/>
    </w:rPr>
  </w:style>
  <w:style w:type="paragraph" w:styleId="Ballongtext">
    <w:name w:val="Balloon Text"/>
    <w:basedOn w:val="Normal"/>
    <w:link w:val="BallongtextChar"/>
    <w:rsid w:val="0017130C"/>
    <w:pPr>
      <w:spacing w:after="0"/>
    </w:pPr>
    <w:rPr>
      <w:rFonts w:ascii="Segoe UI" w:hAnsi="Segoe UI" w:cs="Segoe UI"/>
      <w:sz w:val="18"/>
      <w:szCs w:val="18"/>
    </w:rPr>
  </w:style>
  <w:style w:type="character" w:customStyle="1" w:styleId="BallongtextChar">
    <w:name w:val="Ballongtext Char"/>
    <w:basedOn w:val="Standardstycketeckensnitt"/>
    <w:link w:val="Ballongtext"/>
    <w:rsid w:val="0017130C"/>
    <w:rPr>
      <w:rFonts w:ascii="Segoe UI" w:eastAsiaTheme="minorEastAsia" w:hAnsi="Segoe UI" w:cs="Segoe UI"/>
      <w:sz w:val="18"/>
      <w:szCs w:val="18"/>
      <w:lang w:eastAsia="zh-CN"/>
    </w:rPr>
  </w:style>
  <w:style w:type="paragraph" w:styleId="Beskrivning">
    <w:name w:val="caption"/>
    <w:basedOn w:val="Normal"/>
    <w:next w:val="Normal"/>
    <w:unhideWhenUsed/>
    <w:qFormat/>
    <w:rsid w:val="006D0B76"/>
    <w:pPr>
      <w:spacing w:after="200"/>
    </w:pPr>
    <w:rPr>
      <w:i/>
      <w:iCs/>
      <w:color w:val="44546A" w:themeColor="text2"/>
      <w:sz w:val="18"/>
      <w:szCs w:val="18"/>
    </w:rPr>
  </w:style>
  <w:style w:type="character" w:styleId="Olstomnmnande">
    <w:name w:val="Unresolved Mention"/>
    <w:basedOn w:val="Standardstycketeckensnitt"/>
    <w:uiPriority w:val="99"/>
    <w:semiHidden/>
    <w:unhideWhenUsed/>
    <w:rsid w:val="006461A9"/>
    <w:rPr>
      <w:color w:val="605E5C"/>
      <w:shd w:val="clear" w:color="auto" w:fill="E1DFDD"/>
    </w:rPr>
  </w:style>
  <w:style w:type="paragraph" w:styleId="Normalwebb">
    <w:name w:val="Normal (Web)"/>
    <w:basedOn w:val="Normal"/>
    <w:uiPriority w:val="99"/>
    <w:unhideWhenUsed/>
    <w:rsid w:val="00926FDA"/>
    <w:pPr>
      <w:spacing w:before="0" w:after="0"/>
      <w:jc w:val="left"/>
    </w:pPr>
    <w:rPr>
      <w:rFonts w:ascii="Calibri" w:eastAsiaTheme="minorHAnsi" w:hAnsi="Calibri" w:cs="Calibri"/>
      <w:sz w:val="22"/>
      <w:szCs w:val="22"/>
      <w:lang w:eastAsia="en-US"/>
    </w:rPr>
  </w:style>
  <w:style w:type="character" w:styleId="Stark">
    <w:name w:val="Strong"/>
    <w:basedOn w:val="Standardstycketeckensnitt"/>
    <w:uiPriority w:val="22"/>
    <w:qFormat/>
    <w:rsid w:val="00926F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400528">
      <w:bodyDiv w:val="1"/>
      <w:marLeft w:val="0"/>
      <w:marRight w:val="0"/>
      <w:marTop w:val="0"/>
      <w:marBottom w:val="0"/>
      <w:divBdr>
        <w:top w:val="none" w:sz="0" w:space="0" w:color="auto"/>
        <w:left w:val="none" w:sz="0" w:space="0" w:color="auto"/>
        <w:bottom w:val="none" w:sz="0" w:space="0" w:color="auto"/>
        <w:right w:val="none" w:sz="0" w:space="0" w:color="auto"/>
      </w:divBdr>
    </w:div>
    <w:div w:id="261037358">
      <w:bodyDiv w:val="1"/>
      <w:marLeft w:val="0"/>
      <w:marRight w:val="0"/>
      <w:marTop w:val="0"/>
      <w:marBottom w:val="0"/>
      <w:divBdr>
        <w:top w:val="none" w:sz="0" w:space="0" w:color="auto"/>
        <w:left w:val="none" w:sz="0" w:space="0" w:color="auto"/>
        <w:bottom w:val="none" w:sz="0" w:space="0" w:color="auto"/>
        <w:right w:val="none" w:sz="0" w:space="0" w:color="auto"/>
      </w:divBdr>
      <w:divsChild>
        <w:div w:id="304092545">
          <w:marLeft w:val="547"/>
          <w:marRight w:val="0"/>
          <w:marTop w:val="0"/>
          <w:marBottom w:val="0"/>
          <w:divBdr>
            <w:top w:val="none" w:sz="0" w:space="0" w:color="auto"/>
            <w:left w:val="none" w:sz="0" w:space="0" w:color="auto"/>
            <w:bottom w:val="none" w:sz="0" w:space="0" w:color="auto"/>
            <w:right w:val="none" w:sz="0" w:space="0" w:color="auto"/>
          </w:divBdr>
        </w:div>
      </w:divsChild>
    </w:div>
    <w:div w:id="271597184">
      <w:bodyDiv w:val="1"/>
      <w:marLeft w:val="0"/>
      <w:marRight w:val="0"/>
      <w:marTop w:val="0"/>
      <w:marBottom w:val="0"/>
      <w:divBdr>
        <w:top w:val="none" w:sz="0" w:space="0" w:color="auto"/>
        <w:left w:val="none" w:sz="0" w:space="0" w:color="auto"/>
        <w:bottom w:val="none" w:sz="0" w:space="0" w:color="auto"/>
        <w:right w:val="none" w:sz="0" w:space="0" w:color="auto"/>
      </w:divBdr>
    </w:div>
    <w:div w:id="312025598">
      <w:bodyDiv w:val="1"/>
      <w:marLeft w:val="0"/>
      <w:marRight w:val="0"/>
      <w:marTop w:val="0"/>
      <w:marBottom w:val="0"/>
      <w:divBdr>
        <w:top w:val="none" w:sz="0" w:space="0" w:color="auto"/>
        <w:left w:val="none" w:sz="0" w:space="0" w:color="auto"/>
        <w:bottom w:val="none" w:sz="0" w:space="0" w:color="auto"/>
        <w:right w:val="none" w:sz="0" w:space="0" w:color="auto"/>
      </w:divBdr>
    </w:div>
    <w:div w:id="549154475">
      <w:bodyDiv w:val="1"/>
      <w:marLeft w:val="0"/>
      <w:marRight w:val="0"/>
      <w:marTop w:val="0"/>
      <w:marBottom w:val="0"/>
      <w:divBdr>
        <w:top w:val="none" w:sz="0" w:space="0" w:color="auto"/>
        <w:left w:val="none" w:sz="0" w:space="0" w:color="auto"/>
        <w:bottom w:val="none" w:sz="0" w:space="0" w:color="auto"/>
        <w:right w:val="none" w:sz="0" w:space="0" w:color="auto"/>
      </w:divBdr>
      <w:divsChild>
        <w:div w:id="1996953222">
          <w:marLeft w:val="547"/>
          <w:marRight w:val="0"/>
          <w:marTop w:val="0"/>
          <w:marBottom w:val="0"/>
          <w:divBdr>
            <w:top w:val="none" w:sz="0" w:space="0" w:color="auto"/>
            <w:left w:val="none" w:sz="0" w:space="0" w:color="auto"/>
            <w:bottom w:val="none" w:sz="0" w:space="0" w:color="auto"/>
            <w:right w:val="none" w:sz="0" w:space="0" w:color="auto"/>
          </w:divBdr>
        </w:div>
      </w:divsChild>
    </w:div>
    <w:div w:id="681514556">
      <w:bodyDiv w:val="1"/>
      <w:marLeft w:val="0"/>
      <w:marRight w:val="0"/>
      <w:marTop w:val="0"/>
      <w:marBottom w:val="0"/>
      <w:divBdr>
        <w:top w:val="none" w:sz="0" w:space="0" w:color="auto"/>
        <w:left w:val="none" w:sz="0" w:space="0" w:color="auto"/>
        <w:bottom w:val="none" w:sz="0" w:space="0" w:color="auto"/>
        <w:right w:val="none" w:sz="0" w:space="0" w:color="auto"/>
      </w:divBdr>
      <w:divsChild>
        <w:div w:id="2028016305">
          <w:marLeft w:val="547"/>
          <w:marRight w:val="0"/>
          <w:marTop w:val="0"/>
          <w:marBottom w:val="0"/>
          <w:divBdr>
            <w:top w:val="none" w:sz="0" w:space="0" w:color="auto"/>
            <w:left w:val="none" w:sz="0" w:space="0" w:color="auto"/>
            <w:bottom w:val="none" w:sz="0" w:space="0" w:color="auto"/>
            <w:right w:val="none" w:sz="0" w:space="0" w:color="auto"/>
          </w:divBdr>
        </w:div>
      </w:divsChild>
    </w:div>
    <w:div w:id="985012982">
      <w:bodyDiv w:val="1"/>
      <w:marLeft w:val="0"/>
      <w:marRight w:val="0"/>
      <w:marTop w:val="0"/>
      <w:marBottom w:val="0"/>
      <w:divBdr>
        <w:top w:val="none" w:sz="0" w:space="0" w:color="auto"/>
        <w:left w:val="none" w:sz="0" w:space="0" w:color="auto"/>
        <w:bottom w:val="none" w:sz="0" w:space="0" w:color="auto"/>
        <w:right w:val="none" w:sz="0" w:space="0" w:color="auto"/>
      </w:divBdr>
    </w:div>
    <w:div w:id="1151367117">
      <w:bodyDiv w:val="1"/>
      <w:marLeft w:val="0"/>
      <w:marRight w:val="0"/>
      <w:marTop w:val="0"/>
      <w:marBottom w:val="0"/>
      <w:divBdr>
        <w:top w:val="none" w:sz="0" w:space="0" w:color="auto"/>
        <w:left w:val="none" w:sz="0" w:space="0" w:color="auto"/>
        <w:bottom w:val="none" w:sz="0" w:space="0" w:color="auto"/>
        <w:right w:val="none" w:sz="0" w:space="0" w:color="auto"/>
      </w:divBdr>
    </w:div>
    <w:div w:id="1652294658">
      <w:bodyDiv w:val="1"/>
      <w:marLeft w:val="0"/>
      <w:marRight w:val="0"/>
      <w:marTop w:val="0"/>
      <w:marBottom w:val="0"/>
      <w:divBdr>
        <w:top w:val="none" w:sz="0" w:space="0" w:color="auto"/>
        <w:left w:val="none" w:sz="0" w:space="0" w:color="auto"/>
        <w:bottom w:val="none" w:sz="0" w:space="0" w:color="auto"/>
        <w:right w:val="none" w:sz="0" w:space="0" w:color="auto"/>
      </w:divBdr>
      <w:divsChild>
        <w:div w:id="124273444">
          <w:marLeft w:val="547"/>
          <w:marRight w:val="0"/>
          <w:marTop w:val="0"/>
          <w:marBottom w:val="0"/>
          <w:divBdr>
            <w:top w:val="none" w:sz="0" w:space="0" w:color="auto"/>
            <w:left w:val="none" w:sz="0" w:space="0" w:color="auto"/>
            <w:bottom w:val="none" w:sz="0" w:space="0" w:color="auto"/>
            <w:right w:val="none" w:sz="0" w:space="0" w:color="auto"/>
          </w:divBdr>
        </w:div>
        <w:div w:id="2015693009">
          <w:marLeft w:val="547"/>
          <w:marRight w:val="0"/>
          <w:marTop w:val="0"/>
          <w:marBottom w:val="0"/>
          <w:divBdr>
            <w:top w:val="none" w:sz="0" w:space="0" w:color="auto"/>
            <w:left w:val="none" w:sz="0" w:space="0" w:color="auto"/>
            <w:bottom w:val="none" w:sz="0" w:space="0" w:color="auto"/>
            <w:right w:val="none" w:sz="0" w:space="0" w:color="auto"/>
          </w:divBdr>
        </w:div>
        <w:div w:id="1322734466">
          <w:marLeft w:val="547"/>
          <w:marRight w:val="0"/>
          <w:marTop w:val="0"/>
          <w:marBottom w:val="0"/>
          <w:divBdr>
            <w:top w:val="none" w:sz="0" w:space="0" w:color="auto"/>
            <w:left w:val="none" w:sz="0" w:space="0" w:color="auto"/>
            <w:bottom w:val="none" w:sz="0" w:space="0" w:color="auto"/>
            <w:right w:val="none" w:sz="0" w:space="0" w:color="auto"/>
          </w:divBdr>
        </w:div>
        <w:div w:id="1245989634">
          <w:marLeft w:val="547"/>
          <w:marRight w:val="0"/>
          <w:marTop w:val="0"/>
          <w:marBottom w:val="0"/>
          <w:divBdr>
            <w:top w:val="none" w:sz="0" w:space="0" w:color="auto"/>
            <w:left w:val="none" w:sz="0" w:space="0" w:color="auto"/>
            <w:bottom w:val="none" w:sz="0" w:space="0" w:color="auto"/>
            <w:right w:val="none" w:sz="0" w:space="0" w:color="auto"/>
          </w:divBdr>
        </w:div>
        <w:div w:id="130877055">
          <w:marLeft w:val="547"/>
          <w:marRight w:val="0"/>
          <w:marTop w:val="0"/>
          <w:marBottom w:val="0"/>
          <w:divBdr>
            <w:top w:val="none" w:sz="0" w:space="0" w:color="auto"/>
            <w:left w:val="none" w:sz="0" w:space="0" w:color="auto"/>
            <w:bottom w:val="none" w:sz="0" w:space="0" w:color="auto"/>
            <w:right w:val="none" w:sz="0" w:space="0" w:color="auto"/>
          </w:divBdr>
        </w:div>
        <w:div w:id="1989089521">
          <w:marLeft w:val="547"/>
          <w:marRight w:val="0"/>
          <w:marTop w:val="0"/>
          <w:marBottom w:val="0"/>
          <w:divBdr>
            <w:top w:val="none" w:sz="0" w:space="0" w:color="auto"/>
            <w:left w:val="none" w:sz="0" w:space="0" w:color="auto"/>
            <w:bottom w:val="none" w:sz="0" w:space="0" w:color="auto"/>
            <w:right w:val="none" w:sz="0" w:space="0" w:color="auto"/>
          </w:divBdr>
        </w:div>
        <w:div w:id="1544245780">
          <w:marLeft w:val="547"/>
          <w:marRight w:val="0"/>
          <w:marTop w:val="0"/>
          <w:marBottom w:val="0"/>
          <w:divBdr>
            <w:top w:val="none" w:sz="0" w:space="0" w:color="auto"/>
            <w:left w:val="none" w:sz="0" w:space="0" w:color="auto"/>
            <w:bottom w:val="none" w:sz="0" w:space="0" w:color="auto"/>
            <w:right w:val="none" w:sz="0" w:space="0" w:color="auto"/>
          </w:divBdr>
        </w:div>
      </w:divsChild>
    </w:div>
    <w:div w:id="1677146616">
      <w:bodyDiv w:val="1"/>
      <w:marLeft w:val="0"/>
      <w:marRight w:val="0"/>
      <w:marTop w:val="0"/>
      <w:marBottom w:val="0"/>
      <w:divBdr>
        <w:top w:val="none" w:sz="0" w:space="0" w:color="auto"/>
        <w:left w:val="none" w:sz="0" w:space="0" w:color="auto"/>
        <w:bottom w:val="none" w:sz="0" w:space="0" w:color="auto"/>
        <w:right w:val="none" w:sz="0" w:space="0" w:color="auto"/>
      </w:divBdr>
    </w:div>
    <w:div w:id="1677537443">
      <w:bodyDiv w:val="1"/>
      <w:marLeft w:val="0"/>
      <w:marRight w:val="0"/>
      <w:marTop w:val="0"/>
      <w:marBottom w:val="0"/>
      <w:divBdr>
        <w:top w:val="none" w:sz="0" w:space="0" w:color="auto"/>
        <w:left w:val="none" w:sz="0" w:space="0" w:color="auto"/>
        <w:bottom w:val="none" w:sz="0" w:space="0" w:color="auto"/>
        <w:right w:val="none" w:sz="0" w:space="0" w:color="auto"/>
      </w:divBdr>
    </w:div>
    <w:div w:id="1827554003">
      <w:bodyDiv w:val="1"/>
      <w:marLeft w:val="0"/>
      <w:marRight w:val="0"/>
      <w:marTop w:val="0"/>
      <w:marBottom w:val="0"/>
      <w:divBdr>
        <w:top w:val="none" w:sz="0" w:space="0" w:color="auto"/>
        <w:left w:val="none" w:sz="0" w:space="0" w:color="auto"/>
        <w:bottom w:val="none" w:sz="0" w:space="0" w:color="auto"/>
        <w:right w:val="none" w:sz="0" w:space="0" w:color="auto"/>
      </w:divBdr>
    </w:div>
    <w:div w:id="1990818700">
      <w:bodyDiv w:val="1"/>
      <w:marLeft w:val="0"/>
      <w:marRight w:val="0"/>
      <w:marTop w:val="0"/>
      <w:marBottom w:val="0"/>
      <w:divBdr>
        <w:top w:val="none" w:sz="0" w:space="0" w:color="auto"/>
        <w:left w:val="none" w:sz="0" w:space="0" w:color="auto"/>
        <w:bottom w:val="none" w:sz="0" w:space="0" w:color="auto"/>
        <w:right w:val="none" w:sz="0" w:space="0" w:color="auto"/>
      </w:divBdr>
    </w:div>
    <w:div w:id="2010253572">
      <w:bodyDiv w:val="1"/>
      <w:marLeft w:val="0"/>
      <w:marRight w:val="0"/>
      <w:marTop w:val="0"/>
      <w:marBottom w:val="0"/>
      <w:divBdr>
        <w:top w:val="none" w:sz="0" w:space="0" w:color="auto"/>
        <w:left w:val="none" w:sz="0" w:space="0" w:color="auto"/>
        <w:bottom w:val="none" w:sz="0" w:space="0" w:color="auto"/>
        <w:right w:val="none" w:sz="0" w:space="0" w:color="auto"/>
      </w:divBdr>
    </w:div>
    <w:div w:id="2021616057">
      <w:bodyDiv w:val="1"/>
      <w:marLeft w:val="0"/>
      <w:marRight w:val="0"/>
      <w:marTop w:val="0"/>
      <w:marBottom w:val="0"/>
      <w:divBdr>
        <w:top w:val="none" w:sz="0" w:space="0" w:color="auto"/>
        <w:left w:val="none" w:sz="0" w:space="0" w:color="auto"/>
        <w:bottom w:val="none" w:sz="0" w:space="0" w:color="auto"/>
        <w:right w:val="none" w:sz="0" w:space="0" w:color="auto"/>
      </w:divBdr>
    </w:div>
    <w:div w:id="2091656866">
      <w:bodyDiv w:val="1"/>
      <w:marLeft w:val="0"/>
      <w:marRight w:val="0"/>
      <w:marTop w:val="0"/>
      <w:marBottom w:val="0"/>
      <w:divBdr>
        <w:top w:val="none" w:sz="0" w:space="0" w:color="auto"/>
        <w:left w:val="none" w:sz="0" w:space="0" w:color="auto"/>
        <w:bottom w:val="none" w:sz="0" w:space="0" w:color="auto"/>
        <w:right w:val="none" w:sz="0" w:space="0" w:color="auto"/>
      </w:divBdr>
      <w:divsChild>
        <w:div w:id="1185823391">
          <w:marLeft w:val="547"/>
          <w:marRight w:val="0"/>
          <w:marTop w:val="0"/>
          <w:marBottom w:val="0"/>
          <w:divBdr>
            <w:top w:val="none" w:sz="0" w:space="0" w:color="auto"/>
            <w:left w:val="none" w:sz="0" w:space="0" w:color="auto"/>
            <w:bottom w:val="none" w:sz="0" w:space="0" w:color="auto"/>
            <w:right w:val="none" w:sz="0" w:space="0" w:color="auto"/>
          </w:divBdr>
        </w:div>
      </w:divsChild>
    </w:div>
    <w:div w:id="2132704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footer" Target="footer4.xml"/><Relationship Id="rId63" Type="http://schemas.openxmlformats.org/officeDocument/2006/relationships/diagramData" Target="diagrams/data4.xml"/><Relationship Id="rId68" Type="http://schemas.openxmlformats.org/officeDocument/2006/relationships/diagramData" Target="diagrams/data5.xml"/><Relationship Id="rId84" Type="http://schemas.openxmlformats.org/officeDocument/2006/relationships/diagramLayout" Target="diagrams/layout8.xml"/><Relationship Id="rId89" Type="http://schemas.openxmlformats.org/officeDocument/2006/relationships/diagramLayout" Target="diagrams/layout9.xml"/><Relationship Id="rId16" Type="http://schemas.openxmlformats.org/officeDocument/2006/relationships/image" Target="media/image5.jpeg"/><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diagramData" Target="diagrams/data2.xml"/><Relationship Id="rId58" Type="http://schemas.openxmlformats.org/officeDocument/2006/relationships/diagramData" Target="diagrams/data3.xml"/><Relationship Id="rId74" Type="http://schemas.openxmlformats.org/officeDocument/2006/relationships/diagramLayout" Target="diagrams/layout6.xml"/><Relationship Id="rId79" Type="http://schemas.openxmlformats.org/officeDocument/2006/relationships/diagramLayout" Target="diagrams/layout7.xml"/><Relationship Id="rId102" Type="http://schemas.openxmlformats.org/officeDocument/2006/relationships/image" Target="media/image32.jpeg"/><Relationship Id="rId5" Type="http://schemas.openxmlformats.org/officeDocument/2006/relationships/customXml" Target="../customXml/item5.xml"/><Relationship Id="rId90" Type="http://schemas.openxmlformats.org/officeDocument/2006/relationships/diagramQuickStyle" Target="diagrams/quickStyle9.xml"/><Relationship Id="rId95" Type="http://schemas.openxmlformats.org/officeDocument/2006/relationships/diagramQuickStyle" Target="diagrams/quickStyle10.xml"/><Relationship Id="rId22" Type="http://schemas.openxmlformats.org/officeDocument/2006/relationships/footer" Target="footer1.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diagramData" Target="diagrams/data1.xml"/><Relationship Id="rId64" Type="http://schemas.openxmlformats.org/officeDocument/2006/relationships/diagramLayout" Target="diagrams/layout4.xml"/><Relationship Id="rId69" Type="http://schemas.openxmlformats.org/officeDocument/2006/relationships/diagramLayout" Target="diagrams/layout5.xml"/><Relationship Id="rId80" Type="http://schemas.openxmlformats.org/officeDocument/2006/relationships/diagramQuickStyle" Target="diagrams/quickStyle7.xml"/><Relationship Id="rId85" Type="http://schemas.openxmlformats.org/officeDocument/2006/relationships/diagramQuickStyle" Target="diagrams/quickStyle8.xm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diagramLayout" Target="diagrams/layout3.xml"/><Relationship Id="rId103" Type="http://schemas.openxmlformats.org/officeDocument/2006/relationships/header" Target="header5.xml"/><Relationship Id="rId20" Type="http://schemas.openxmlformats.org/officeDocument/2006/relationships/header" Target="header1.xml"/><Relationship Id="rId41" Type="http://schemas.openxmlformats.org/officeDocument/2006/relationships/image" Target="media/image26.jpeg"/><Relationship Id="rId54" Type="http://schemas.openxmlformats.org/officeDocument/2006/relationships/diagramLayout" Target="diagrams/layout2.xml"/><Relationship Id="rId62" Type="http://schemas.microsoft.com/office/2007/relationships/diagramDrawing" Target="diagrams/drawing3.xml"/><Relationship Id="rId70" Type="http://schemas.openxmlformats.org/officeDocument/2006/relationships/diagramQuickStyle" Target="diagrams/quickStyle5.xml"/><Relationship Id="rId75" Type="http://schemas.openxmlformats.org/officeDocument/2006/relationships/diagramQuickStyle" Target="diagrams/quickStyle6.xml"/><Relationship Id="rId83" Type="http://schemas.openxmlformats.org/officeDocument/2006/relationships/diagramData" Target="diagrams/data8.xml"/><Relationship Id="rId88" Type="http://schemas.openxmlformats.org/officeDocument/2006/relationships/diagramData" Target="diagrams/data9.xml"/><Relationship Id="rId91" Type="http://schemas.openxmlformats.org/officeDocument/2006/relationships/diagramColors" Target="diagrams/colors9.xml"/><Relationship Id="rId96" Type="http://schemas.openxmlformats.org/officeDocument/2006/relationships/diagramColors" Target="diagrams/colors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diagramLayout" Target="diagrams/layout1.xml"/><Relationship Id="rId57" Type="http://schemas.microsoft.com/office/2007/relationships/diagramDrawing" Target="diagrams/drawing2.xm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header" Target="header3.xml"/><Relationship Id="rId52" Type="http://schemas.microsoft.com/office/2007/relationships/diagramDrawing" Target="diagrams/drawing1.xml"/><Relationship Id="rId60" Type="http://schemas.openxmlformats.org/officeDocument/2006/relationships/diagramQuickStyle" Target="diagrams/quickStyle3.xml"/><Relationship Id="rId65" Type="http://schemas.openxmlformats.org/officeDocument/2006/relationships/diagramQuickStyle" Target="diagrams/quickStyle4.xml"/><Relationship Id="rId73" Type="http://schemas.openxmlformats.org/officeDocument/2006/relationships/diagramData" Target="diagrams/data6.xml"/><Relationship Id="rId78" Type="http://schemas.openxmlformats.org/officeDocument/2006/relationships/diagramData" Target="diagrams/data7.xml"/><Relationship Id="rId81" Type="http://schemas.openxmlformats.org/officeDocument/2006/relationships/diagramColors" Target="diagrams/colors7.xml"/><Relationship Id="rId86" Type="http://schemas.openxmlformats.org/officeDocument/2006/relationships/diagramColors" Target="diagrams/colors8.xml"/><Relationship Id="rId94" Type="http://schemas.openxmlformats.org/officeDocument/2006/relationships/diagramLayout" Target="diagrams/layout10.xml"/><Relationship Id="rId99" Type="http://schemas.openxmlformats.org/officeDocument/2006/relationships/hyperlink" Target="mailto:benny@byggdialogdalarna.se" TargetMode="External"/><Relationship Id="rId101"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diagramQuickStyle" Target="diagrams/quickStyle1.xml"/><Relationship Id="rId55" Type="http://schemas.openxmlformats.org/officeDocument/2006/relationships/diagramQuickStyle" Target="diagrams/quickStyle2.xml"/><Relationship Id="rId76" Type="http://schemas.openxmlformats.org/officeDocument/2006/relationships/diagramColors" Target="diagrams/colors6.xml"/><Relationship Id="rId97" Type="http://schemas.microsoft.com/office/2007/relationships/diagramDrawing" Target="diagrams/drawing10.xml"/><Relationship Id="rId104" Type="http://schemas.openxmlformats.org/officeDocument/2006/relationships/header" Target="header6.xml"/><Relationship Id="rId7" Type="http://schemas.openxmlformats.org/officeDocument/2006/relationships/styles" Target="styles.xml"/><Relationship Id="rId71" Type="http://schemas.openxmlformats.org/officeDocument/2006/relationships/diagramColors" Target="diagrams/colors5.xml"/><Relationship Id="rId92" Type="http://schemas.microsoft.com/office/2007/relationships/diagramDrawing" Target="diagrams/drawing9.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www.effect4buildings.se/" TargetMode="External"/><Relationship Id="rId40" Type="http://schemas.openxmlformats.org/officeDocument/2006/relationships/image" Target="media/image25.png"/><Relationship Id="rId45" Type="http://schemas.openxmlformats.org/officeDocument/2006/relationships/header" Target="header4.xml"/><Relationship Id="rId66" Type="http://schemas.openxmlformats.org/officeDocument/2006/relationships/diagramColors" Target="diagrams/colors4.xml"/><Relationship Id="rId87" Type="http://schemas.microsoft.com/office/2007/relationships/diagramDrawing" Target="diagrams/drawing8.xml"/><Relationship Id="rId61" Type="http://schemas.openxmlformats.org/officeDocument/2006/relationships/diagramColors" Target="diagrams/colors3.xml"/><Relationship Id="rId82" Type="http://schemas.microsoft.com/office/2007/relationships/diagramDrawing" Target="diagrams/drawing7.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diagramColors" Target="diagrams/colors2.xml"/><Relationship Id="rId77" Type="http://schemas.microsoft.com/office/2007/relationships/diagramDrawing" Target="diagrams/drawing6.xml"/><Relationship Id="rId100" Type="http://schemas.openxmlformats.org/officeDocument/2006/relationships/image" Target="media/image30.jpeg"/><Relationship Id="rId105"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diagramColors" Target="diagrams/colors1.xml"/><Relationship Id="rId72" Type="http://schemas.microsoft.com/office/2007/relationships/diagramDrawing" Target="diagrams/drawing5.xml"/><Relationship Id="rId93" Type="http://schemas.openxmlformats.org/officeDocument/2006/relationships/diagramData" Target="diagrams/data10.xml"/><Relationship Id="rId98"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hyperlink" Target="http://www.effect4buildings.se/" TargetMode="External"/><Relationship Id="rId46" Type="http://schemas.openxmlformats.org/officeDocument/2006/relationships/footer" Target="footer3.xml"/><Relationship Id="rId67" Type="http://schemas.microsoft.com/office/2007/relationships/diagramDrawing" Target="diagrams/drawing4.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29.jpeg"/></Relationships>
</file>

<file path=word/_rels/header5.xml.rels><?xml version="1.0" encoding="UTF-8" standalone="yes"?>
<Relationships xmlns="http://schemas.openxmlformats.org/package/2006/relationships"><Relationship Id="rId1"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8DAD4C-D422-4931-B865-4C313F2B5B45}" type="doc">
      <dgm:prSet loTypeId="urn:microsoft.com/office/officeart/2005/8/layout/lProcess2" loCatId="list" qsTypeId="urn:microsoft.com/office/officeart/2005/8/quickstyle/simple4" qsCatId="simple" csTypeId="urn:microsoft.com/office/officeart/2005/8/colors/accent6_2" csCatId="accent6" phldr="1"/>
      <dgm:spPr/>
      <dgm:t>
        <a:bodyPr/>
        <a:lstStyle/>
        <a:p>
          <a:endParaRPr lang="en-US"/>
        </a:p>
      </dgm:t>
    </dgm:pt>
    <dgm:pt modelId="{20701BB2-55C2-4B56-B5EF-F951EA22C13D}">
      <dgm:prSet phldrT="[Text]"/>
      <dgm:spPr>
        <a:xfrm>
          <a:off x="0" y="84690"/>
          <a:ext cx="5486400" cy="287819"/>
        </a:xfrm>
        <a:solidFill>
          <a:schemeClr val="accent6">
            <a:lumMod val="40000"/>
            <a:lumOff val="60000"/>
          </a:schemeClr>
        </a:solidFill>
      </dgm:spPr>
      <dgm:t>
        <a:bodyPr/>
        <a:lstStyle/>
        <a:p>
          <a:pPr>
            <a:buNone/>
          </a:pPr>
          <a:r>
            <a:rPr lang="en-US">
              <a:latin typeface="Calibri" panose="020F0502020204030204"/>
              <a:ea typeface="+mn-ea"/>
              <a:cs typeface="+mn-cs"/>
            </a:rPr>
            <a:t>Properties</a:t>
          </a:r>
        </a:p>
      </dgm:t>
    </dgm:pt>
    <dgm:pt modelId="{691D211D-E880-482D-9F93-95745350E733}" type="parTrans" cxnId="{1398EB84-C683-4381-8430-7B2C864EEF68}">
      <dgm:prSet/>
      <dgm:spPr/>
      <dgm:t>
        <a:bodyPr/>
        <a:lstStyle/>
        <a:p>
          <a:endParaRPr lang="en-US"/>
        </a:p>
      </dgm:t>
    </dgm:pt>
    <dgm:pt modelId="{8252CEC4-DA2C-4BE2-B13B-6CC95B6113A8}" type="sibTrans" cxnId="{1398EB84-C683-4381-8430-7B2C864EEF68}">
      <dgm:prSet/>
      <dgm:spPr/>
      <dgm:t>
        <a:bodyPr/>
        <a:lstStyle/>
        <a:p>
          <a:endParaRPr lang="en-US"/>
        </a:p>
      </dgm:t>
    </dgm:pt>
    <dgm:pt modelId="{BD788F03-735E-4E81-8206-1429BB72E667}">
      <dgm:prSet phldrT="[Text]"/>
      <dgm:spPr>
        <a:xfrm>
          <a:off x="0" y="571230"/>
          <a:ext cx="5486400" cy="287819"/>
        </a:xfrm>
        <a:solidFill>
          <a:schemeClr val="accent6">
            <a:lumMod val="40000"/>
            <a:lumOff val="60000"/>
          </a:schemeClr>
        </a:solidFill>
      </dgm:spPr>
      <dgm:t>
        <a:bodyPr/>
        <a:lstStyle/>
        <a:p>
          <a:pPr>
            <a:buNone/>
          </a:pPr>
          <a:r>
            <a:rPr lang="en-US">
              <a:latin typeface="Calibri" panose="020F0502020204030204"/>
              <a:ea typeface="+mn-ea"/>
              <a:cs typeface="+mn-cs"/>
            </a:rPr>
            <a:t>Function</a:t>
          </a:r>
        </a:p>
      </dgm:t>
    </dgm:pt>
    <dgm:pt modelId="{883E6079-F6B0-4F8C-925D-CE2404223DE5}" type="parTrans" cxnId="{E3F245BB-98CE-4864-9E5E-D1897CFD8287}">
      <dgm:prSet/>
      <dgm:spPr/>
      <dgm:t>
        <a:bodyPr/>
        <a:lstStyle/>
        <a:p>
          <a:endParaRPr lang="en-US"/>
        </a:p>
      </dgm:t>
    </dgm:pt>
    <dgm:pt modelId="{88A1673E-FA16-4C72-9A48-A5E7EFBF4833}" type="sibTrans" cxnId="{E3F245BB-98CE-4864-9E5E-D1897CFD8287}">
      <dgm:prSet/>
      <dgm:spPr/>
      <dgm:t>
        <a:bodyPr/>
        <a:lstStyle/>
        <a:p>
          <a:endParaRPr lang="en-US"/>
        </a:p>
      </dgm:t>
    </dgm:pt>
    <dgm:pt modelId="{BB6F8F47-6473-402C-A885-C1750D301C94}">
      <dgm:prSet phldrT="[Text]"/>
      <dgm:spPr>
        <a:xfrm>
          <a:off x="0" y="1057770"/>
          <a:ext cx="5486400" cy="287819"/>
        </a:xfrm>
        <a:solidFill>
          <a:schemeClr val="accent6">
            <a:lumMod val="40000"/>
            <a:lumOff val="60000"/>
          </a:schemeClr>
        </a:solidFill>
      </dgm:spPr>
      <dgm:t>
        <a:bodyPr/>
        <a:lstStyle/>
        <a:p>
          <a:r>
            <a:rPr lang="en-US">
              <a:latin typeface="Calibri" panose="020F0502020204030204"/>
              <a:ea typeface="+mn-ea"/>
              <a:cs typeface="+mn-cs"/>
            </a:rPr>
            <a:t>Energy/Peak</a:t>
          </a:r>
        </a:p>
      </dgm:t>
    </dgm:pt>
    <dgm:pt modelId="{648A123F-6EAF-49CD-A0A7-27D4CACC07F2}" type="parTrans" cxnId="{A2F22952-3D79-43C3-82D1-7DBACBBDC762}">
      <dgm:prSet/>
      <dgm:spPr/>
      <dgm:t>
        <a:bodyPr/>
        <a:lstStyle/>
        <a:p>
          <a:endParaRPr lang="en-US"/>
        </a:p>
      </dgm:t>
    </dgm:pt>
    <dgm:pt modelId="{5A8538FD-1F09-4A53-A4C4-2AB8A5236D49}" type="sibTrans" cxnId="{A2F22952-3D79-43C3-82D1-7DBACBBDC762}">
      <dgm:prSet/>
      <dgm:spPr/>
      <dgm:t>
        <a:bodyPr/>
        <a:lstStyle/>
        <a:p>
          <a:endParaRPr lang="en-US"/>
        </a:p>
      </dgm:t>
    </dgm:pt>
    <dgm:pt modelId="{06F82F5D-598A-4A7E-A289-F3CC5DEE4C3A}">
      <dgm:prSet phldrT="[Text]"/>
      <dgm:spPr>
        <a:xfrm>
          <a:off x="0" y="1057770"/>
          <a:ext cx="5486400" cy="287819"/>
        </a:xfrm>
        <a:solidFill>
          <a:schemeClr val="accent6">
            <a:lumMod val="40000"/>
            <a:lumOff val="60000"/>
          </a:schemeClr>
        </a:solidFill>
      </dgm:spPr>
      <dgm:t>
        <a:bodyPr/>
        <a:lstStyle/>
        <a:p>
          <a:pPr>
            <a:buNone/>
          </a:pPr>
          <a:r>
            <a:rPr lang="en-US">
              <a:latin typeface="Calibri" panose="020F0502020204030204"/>
              <a:ea typeface="+mn-ea"/>
              <a:cs typeface="+mn-cs"/>
            </a:rPr>
            <a:t>Timeframe </a:t>
          </a:r>
        </a:p>
      </dgm:t>
    </dgm:pt>
    <dgm:pt modelId="{F151733D-11E0-47DC-9B51-C8D3DDE69B36}" type="sibTrans" cxnId="{BB5EB222-3F42-4152-8EF8-56F98139A779}">
      <dgm:prSet/>
      <dgm:spPr/>
      <dgm:t>
        <a:bodyPr/>
        <a:lstStyle/>
        <a:p>
          <a:endParaRPr lang="en-US"/>
        </a:p>
      </dgm:t>
    </dgm:pt>
    <dgm:pt modelId="{800B4ABD-1270-4D34-90C4-09EAE22D2809}" type="parTrans" cxnId="{BB5EB222-3F42-4152-8EF8-56F98139A779}">
      <dgm:prSet/>
      <dgm:spPr/>
      <dgm:t>
        <a:bodyPr/>
        <a:lstStyle/>
        <a:p>
          <a:endParaRPr lang="en-US"/>
        </a:p>
      </dgm:t>
    </dgm:pt>
    <dgm:pt modelId="{09A5E2CB-C29C-4C0C-A48E-998F2CC3CC79}">
      <dgm:prSet phldrT="[Text]" custT="1"/>
      <dgm:spPr>
        <a:xfrm>
          <a:off x="0" y="571230"/>
          <a:ext cx="5486400" cy="287819"/>
        </a:xfrm>
        <a:solidFill>
          <a:srgbClr val="258785"/>
        </a:solidFill>
      </dgm:spPr>
      <dgm:t>
        <a:bodyPr/>
        <a:lstStyle/>
        <a:p>
          <a:pPr>
            <a:buNone/>
          </a:pPr>
          <a:r>
            <a:rPr lang="en-US" sz="1000">
              <a:latin typeface="Calibri" panose="020F0502020204030204"/>
              <a:ea typeface="+mn-ea"/>
              <a:cs typeface="+mn-cs"/>
            </a:rPr>
            <a:t>The scope can be economical and/or informative.</a:t>
          </a:r>
          <a:endParaRPr lang="en-US" sz="1000"/>
        </a:p>
      </dgm:t>
    </dgm:pt>
    <dgm:pt modelId="{65844CEE-FAED-4E71-A4B6-C823AE390644}" type="parTrans" cxnId="{9B9B6A9A-FB51-4E4F-BCC6-A9F773052333}">
      <dgm:prSet/>
      <dgm:spPr/>
      <dgm:t>
        <a:bodyPr/>
        <a:lstStyle/>
        <a:p>
          <a:endParaRPr lang="en-US"/>
        </a:p>
      </dgm:t>
    </dgm:pt>
    <dgm:pt modelId="{AEA80ADC-AC8F-4BC8-A8DC-7F4313D5532B}" type="sibTrans" cxnId="{9B9B6A9A-FB51-4E4F-BCC6-A9F773052333}">
      <dgm:prSet/>
      <dgm:spPr/>
      <dgm:t>
        <a:bodyPr/>
        <a:lstStyle/>
        <a:p>
          <a:endParaRPr lang="en-US"/>
        </a:p>
      </dgm:t>
    </dgm:pt>
    <dgm:pt modelId="{3AC5B309-8E91-49C1-88C6-A970AE388EF4}">
      <dgm:prSet phldrT="[Text]"/>
      <dgm:spPr>
        <a:xfrm>
          <a:off x="0" y="1943910"/>
          <a:ext cx="5486400" cy="198720"/>
        </a:xfrm>
        <a:solidFill>
          <a:schemeClr val="accent6">
            <a:lumMod val="40000"/>
            <a:lumOff val="60000"/>
          </a:schemeClr>
        </a:solidFill>
      </dgm:spPr>
      <dgm:t>
        <a:bodyPr/>
        <a:lstStyle/>
        <a:p>
          <a:pPr>
            <a:buChar char="•"/>
          </a:pPr>
          <a:r>
            <a:rPr lang="en-US">
              <a:latin typeface="Calibri" panose="020F0502020204030204"/>
              <a:ea typeface="+mn-ea"/>
              <a:cs typeface="+mn-cs"/>
            </a:rPr>
            <a:t>Electricity</a:t>
          </a:r>
        </a:p>
      </dgm:t>
    </dgm:pt>
    <dgm:pt modelId="{8645DAA5-FBF6-4090-86A7-EF7268AB309E}" type="sibTrans" cxnId="{B592F449-AFB6-4322-9935-001550BCE718}">
      <dgm:prSet/>
      <dgm:spPr/>
      <dgm:t>
        <a:bodyPr/>
        <a:lstStyle/>
        <a:p>
          <a:endParaRPr lang="en-GB"/>
        </a:p>
      </dgm:t>
    </dgm:pt>
    <dgm:pt modelId="{1B917E53-58E8-4643-826D-6607201F3709}" type="parTrans" cxnId="{B592F449-AFB6-4322-9935-001550BCE718}">
      <dgm:prSet/>
      <dgm:spPr/>
      <dgm:t>
        <a:bodyPr/>
        <a:lstStyle/>
        <a:p>
          <a:endParaRPr lang="en-GB"/>
        </a:p>
      </dgm:t>
    </dgm:pt>
    <dgm:pt modelId="{EA97EA96-2BFB-4932-9C8E-574E1161B9B8}">
      <dgm:prSet phldrT="[Text]" custT="1"/>
      <dgm:spPr>
        <a:xfrm>
          <a:off x="0" y="1057770"/>
          <a:ext cx="5486400" cy="287819"/>
        </a:xfrm>
        <a:solidFill>
          <a:srgbClr val="258785"/>
        </a:solidFill>
      </dgm:spPr>
      <dgm:t>
        <a:bodyPr/>
        <a:lstStyle/>
        <a:p>
          <a:r>
            <a:rPr lang="en-US" sz="1000"/>
            <a:t>To reduce peak loads, as well as energy and electricity use</a:t>
          </a:r>
        </a:p>
      </dgm:t>
    </dgm:pt>
    <dgm:pt modelId="{4A37EE8F-E6A5-48D3-BDFD-A59FC84B5A52}" type="parTrans" cxnId="{2403558C-1FC6-45CD-A012-DEC90A55A856}">
      <dgm:prSet/>
      <dgm:spPr/>
      <dgm:t>
        <a:bodyPr/>
        <a:lstStyle/>
        <a:p>
          <a:endParaRPr lang="en-US"/>
        </a:p>
      </dgm:t>
    </dgm:pt>
    <dgm:pt modelId="{79925109-0DA0-4F5E-B779-EFD2A562C137}" type="sibTrans" cxnId="{2403558C-1FC6-45CD-A012-DEC90A55A856}">
      <dgm:prSet/>
      <dgm:spPr/>
      <dgm:t>
        <a:bodyPr/>
        <a:lstStyle/>
        <a:p>
          <a:endParaRPr lang="en-US"/>
        </a:p>
      </dgm:t>
    </dgm:pt>
    <dgm:pt modelId="{E42ACCEB-A702-4E64-BBC0-4218FF3D7738}">
      <dgm:prSet phldrT="[Text]" custT="1"/>
      <dgm:spPr>
        <a:xfrm>
          <a:off x="0" y="1057770"/>
          <a:ext cx="5486400" cy="287819"/>
        </a:xfrm>
        <a:solidFill>
          <a:srgbClr val="258785"/>
        </a:solidFill>
      </dgm:spPr>
      <dgm:t>
        <a:bodyPr/>
        <a:lstStyle/>
        <a:p>
          <a:pPr>
            <a:buNone/>
          </a:pPr>
          <a:r>
            <a:rPr lang="en-US" sz="1000">
              <a:latin typeface="Calibri" panose="020F0502020204030204"/>
              <a:ea typeface="+mn-ea"/>
              <a:cs typeface="+mn-cs"/>
            </a:rPr>
            <a:t>The timeframe for the contract may vary depending on the aim and objectives.</a:t>
          </a:r>
          <a:endParaRPr lang="en-US" sz="1000"/>
        </a:p>
      </dgm:t>
    </dgm:pt>
    <dgm:pt modelId="{17509428-7AAC-4EA1-AED7-D9C1534C6377}" type="parTrans" cxnId="{76ADA218-9DC7-40BD-86DF-A8F8FCBEADF1}">
      <dgm:prSet/>
      <dgm:spPr/>
      <dgm:t>
        <a:bodyPr/>
        <a:lstStyle/>
        <a:p>
          <a:endParaRPr lang="en-US"/>
        </a:p>
      </dgm:t>
    </dgm:pt>
    <dgm:pt modelId="{6D0D04A4-AECA-4F56-A569-B8324B478C95}" type="sibTrans" cxnId="{76ADA218-9DC7-40BD-86DF-A8F8FCBEADF1}">
      <dgm:prSet/>
      <dgm:spPr/>
      <dgm:t>
        <a:bodyPr/>
        <a:lstStyle/>
        <a:p>
          <a:endParaRPr lang="en-US"/>
        </a:p>
      </dgm:t>
    </dgm:pt>
    <dgm:pt modelId="{52F6AD84-429E-4972-A36B-105CB1B24491}">
      <dgm:prSet phldrT="[Text]" custT="1"/>
      <dgm:spPr>
        <a:xfrm>
          <a:off x="0" y="1943910"/>
          <a:ext cx="5486400" cy="198720"/>
        </a:xfrm>
        <a:solidFill>
          <a:srgbClr val="258785"/>
        </a:solidFill>
      </dgm:spPr>
      <dgm:t>
        <a:bodyPr/>
        <a:lstStyle/>
        <a:p>
          <a:pPr>
            <a:buNone/>
          </a:pPr>
          <a:r>
            <a:rPr lang="en-US" sz="1000"/>
            <a:t>Parts or all of property electricity. e.g. car heater, charging station for cars</a:t>
          </a:r>
        </a:p>
      </dgm:t>
    </dgm:pt>
    <dgm:pt modelId="{E27D413A-6527-4F8C-8C5B-547E4C1FF08C}" type="sibTrans" cxnId="{287374E8-2D53-4FF5-93DD-EC0DB62F5CDE}">
      <dgm:prSet/>
      <dgm:spPr/>
      <dgm:t>
        <a:bodyPr/>
        <a:lstStyle/>
        <a:p>
          <a:endParaRPr lang="en-US"/>
        </a:p>
      </dgm:t>
    </dgm:pt>
    <dgm:pt modelId="{3728DD61-E24F-4613-86A8-1344D9CF21B7}" type="parTrans" cxnId="{287374E8-2D53-4FF5-93DD-EC0DB62F5CDE}">
      <dgm:prSet/>
      <dgm:spPr/>
      <dgm:t>
        <a:bodyPr/>
        <a:lstStyle/>
        <a:p>
          <a:endParaRPr lang="en-US"/>
        </a:p>
      </dgm:t>
    </dgm:pt>
    <dgm:pt modelId="{B411376E-A3C6-4761-86F5-9C2531C91C36}">
      <dgm:prSet phldrT="[Text]" custT="1"/>
      <dgm:spPr>
        <a:xfrm>
          <a:off x="0" y="84690"/>
          <a:ext cx="5486400" cy="287819"/>
        </a:xfrm>
        <a:solidFill>
          <a:srgbClr val="258785"/>
        </a:solidFill>
      </dgm:spPr>
      <dgm:t>
        <a:bodyPr/>
        <a:lstStyle/>
        <a:p>
          <a:pPr algn="ctr">
            <a:buNone/>
          </a:pPr>
          <a:r>
            <a:rPr lang="en-US" sz="1000">
              <a:latin typeface="Calibri" panose="020F0502020204030204"/>
              <a:ea typeface="+mn-ea"/>
              <a:cs typeface="+mn-cs"/>
            </a:rPr>
            <a:t>Varying conditions of the properties may require different forms of contracts. </a:t>
          </a:r>
          <a:endParaRPr lang="en-US" sz="600"/>
        </a:p>
      </dgm:t>
    </dgm:pt>
    <dgm:pt modelId="{CCDBB32B-3E49-428E-90FA-90D6955196CF}" type="sibTrans" cxnId="{B7708550-7245-415B-B5D1-0C78D10DF1AE}">
      <dgm:prSet/>
      <dgm:spPr/>
      <dgm:t>
        <a:bodyPr/>
        <a:lstStyle/>
        <a:p>
          <a:endParaRPr lang="en-US"/>
        </a:p>
      </dgm:t>
    </dgm:pt>
    <dgm:pt modelId="{4BB6074B-C562-42A1-BA5E-558FF992ECAE}" type="parTrans" cxnId="{B7708550-7245-415B-B5D1-0C78D10DF1AE}">
      <dgm:prSet/>
      <dgm:spPr/>
      <dgm:t>
        <a:bodyPr/>
        <a:lstStyle/>
        <a:p>
          <a:endParaRPr lang="en-US"/>
        </a:p>
      </dgm:t>
    </dgm:pt>
    <dgm:pt modelId="{D1B4DC4C-28DD-4686-9C35-FD6FBC6E4CC6}">
      <dgm:prSet phldrT="[Text]"/>
      <dgm:spPr>
        <a:xfrm>
          <a:off x="0" y="1057770"/>
          <a:ext cx="5486400" cy="287819"/>
        </a:xfrm>
        <a:solidFill>
          <a:schemeClr val="accent6">
            <a:lumMod val="40000"/>
            <a:lumOff val="60000"/>
          </a:schemeClr>
        </a:solidFill>
      </dgm:spPr>
      <dgm:t>
        <a:bodyPr/>
        <a:lstStyle/>
        <a:p>
          <a:pPr>
            <a:buNone/>
          </a:pPr>
          <a:r>
            <a:rPr lang="en-US">
              <a:latin typeface="Calibri" panose="020F0502020204030204"/>
              <a:ea typeface="+mn-ea"/>
              <a:cs typeface="+mn-cs"/>
            </a:rPr>
            <a:t>Areas</a:t>
          </a:r>
        </a:p>
      </dgm:t>
    </dgm:pt>
    <dgm:pt modelId="{829B156F-0E44-49A1-857A-7CC9797FA907}" type="sibTrans" cxnId="{7D643F4A-5B21-4B21-B801-0DFE91A856A2}">
      <dgm:prSet/>
      <dgm:spPr/>
      <dgm:t>
        <a:bodyPr/>
        <a:lstStyle/>
        <a:p>
          <a:endParaRPr lang="en-US"/>
        </a:p>
      </dgm:t>
    </dgm:pt>
    <dgm:pt modelId="{49C53BFE-0BD8-42D8-918D-69A3FDF9A889}" type="parTrans" cxnId="{7D643F4A-5B21-4B21-B801-0DFE91A856A2}">
      <dgm:prSet/>
      <dgm:spPr/>
      <dgm:t>
        <a:bodyPr/>
        <a:lstStyle/>
        <a:p>
          <a:endParaRPr lang="en-US"/>
        </a:p>
      </dgm:t>
    </dgm:pt>
    <dgm:pt modelId="{C5FDEE6C-729E-4E25-BAC4-06AC4B6A21B9}">
      <dgm:prSet phldrT="[Text]" custT="1"/>
      <dgm:spPr>
        <a:xfrm>
          <a:off x="0" y="1057770"/>
          <a:ext cx="5486400" cy="287819"/>
        </a:xfrm>
        <a:solidFill>
          <a:srgbClr val="258785"/>
        </a:solidFill>
      </dgm:spPr>
      <dgm:t>
        <a:bodyPr/>
        <a:lstStyle/>
        <a:p>
          <a:pPr>
            <a:buNone/>
          </a:pPr>
          <a:r>
            <a:rPr lang="en-US" sz="1000">
              <a:latin typeface="Calibri" panose="020F0502020204030204"/>
              <a:ea typeface="+mn-ea"/>
              <a:cs typeface="+mn-cs"/>
            </a:rPr>
            <a:t> Areas affected by reduced environmental impact</a:t>
          </a:r>
        </a:p>
        <a:p>
          <a:pPr>
            <a:buNone/>
          </a:pPr>
          <a:r>
            <a:rPr lang="en-US" sz="1000">
              <a:latin typeface="Calibri" panose="020F0502020204030204"/>
              <a:ea typeface="+mn-ea"/>
              <a:cs typeface="+mn-cs"/>
            </a:rPr>
            <a:t>e.g. recycling and re-use</a:t>
          </a:r>
          <a:endParaRPr lang="en-US" sz="1000"/>
        </a:p>
      </dgm:t>
    </dgm:pt>
    <dgm:pt modelId="{DA72E2D2-FEAB-471D-BCFF-48EF73AEFD0B}" type="sibTrans" cxnId="{35531388-8356-46EF-BE35-5662D0AEB562}">
      <dgm:prSet/>
      <dgm:spPr/>
      <dgm:t>
        <a:bodyPr/>
        <a:lstStyle/>
        <a:p>
          <a:endParaRPr lang="en-US"/>
        </a:p>
      </dgm:t>
    </dgm:pt>
    <dgm:pt modelId="{4C04EC8A-5F29-433B-A2E6-042880571232}" type="parTrans" cxnId="{35531388-8356-46EF-BE35-5662D0AEB562}">
      <dgm:prSet/>
      <dgm:spPr/>
      <dgm:t>
        <a:bodyPr/>
        <a:lstStyle/>
        <a:p>
          <a:endParaRPr lang="en-US"/>
        </a:p>
      </dgm:t>
    </dgm:pt>
    <dgm:pt modelId="{5514D5D5-EA0E-4647-B924-C60CE2E7DD0D}" type="pres">
      <dgm:prSet presAssocID="{D18DAD4C-D422-4931-B865-4C313F2B5B45}" presName="theList" presStyleCnt="0">
        <dgm:presLayoutVars>
          <dgm:dir/>
          <dgm:animLvl val="lvl"/>
          <dgm:resizeHandles val="exact"/>
        </dgm:presLayoutVars>
      </dgm:prSet>
      <dgm:spPr/>
    </dgm:pt>
    <dgm:pt modelId="{DD1CCC96-1D13-4D8A-BFBE-EBDE65E73A73}" type="pres">
      <dgm:prSet presAssocID="{20701BB2-55C2-4B56-B5EF-F951EA22C13D}" presName="compNode" presStyleCnt="0"/>
      <dgm:spPr/>
    </dgm:pt>
    <dgm:pt modelId="{858AA498-1CD7-48BA-B6FC-A903FCE56DD8}" type="pres">
      <dgm:prSet presAssocID="{20701BB2-55C2-4B56-B5EF-F951EA22C13D}" presName="aNode" presStyleLbl="bgShp" presStyleIdx="0" presStyleCnt="6" custLinFactNeighborX="-6222"/>
      <dgm:spPr/>
    </dgm:pt>
    <dgm:pt modelId="{12F2A749-7D0D-4670-8039-BB37C8B9E05C}" type="pres">
      <dgm:prSet presAssocID="{20701BB2-55C2-4B56-B5EF-F951EA22C13D}" presName="textNode" presStyleLbl="bgShp" presStyleIdx="0" presStyleCnt="6"/>
      <dgm:spPr/>
    </dgm:pt>
    <dgm:pt modelId="{01FD90F4-4382-4B24-ABCA-1A521C3916FD}" type="pres">
      <dgm:prSet presAssocID="{20701BB2-55C2-4B56-B5EF-F951EA22C13D}" presName="compChildNode" presStyleCnt="0"/>
      <dgm:spPr/>
    </dgm:pt>
    <dgm:pt modelId="{C5E8A685-AADF-4060-8981-CEEED266DD1F}" type="pres">
      <dgm:prSet presAssocID="{20701BB2-55C2-4B56-B5EF-F951EA22C13D}" presName="theInnerList" presStyleCnt="0"/>
      <dgm:spPr/>
    </dgm:pt>
    <dgm:pt modelId="{439E704A-070D-4C9C-99B6-F25E6FEA1204}" type="pres">
      <dgm:prSet presAssocID="{B411376E-A3C6-4761-86F5-9C2531C91C36}" presName="childNode" presStyleLbl="node1" presStyleIdx="0" presStyleCnt="6" custScaleX="124786" custScaleY="94472" custLinFactNeighborY="680">
        <dgm:presLayoutVars>
          <dgm:bulletEnabled val="1"/>
        </dgm:presLayoutVars>
      </dgm:prSet>
      <dgm:spPr/>
    </dgm:pt>
    <dgm:pt modelId="{A0B7D726-BDD0-486F-A1F6-CA1204F66B3D}" type="pres">
      <dgm:prSet presAssocID="{20701BB2-55C2-4B56-B5EF-F951EA22C13D}" presName="aSpace" presStyleCnt="0"/>
      <dgm:spPr/>
    </dgm:pt>
    <dgm:pt modelId="{ACC4DC3E-D440-4D63-82A5-F4AC98AA5B30}" type="pres">
      <dgm:prSet presAssocID="{BD788F03-735E-4E81-8206-1429BB72E667}" presName="compNode" presStyleCnt="0"/>
      <dgm:spPr/>
    </dgm:pt>
    <dgm:pt modelId="{195094A3-0931-468B-B7DD-23A85384B6E6}" type="pres">
      <dgm:prSet presAssocID="{BD788F03-735E-4E81-8206-1429BB72E667}" presName="aNode" presStyleLbl="bgShp" presStyleIdx="1" presStyleCnt="6"/>
      <dgm:spPr/>
    </dgm:pt>
    <dgm:pt modelId="{7C0816C5-AA08-4F8A-AA14-B32D2BEB1F30}" type="pres">
      <dgm:prSet presAssocID="{BD788F03-735E-4E81-8206-1429BB72E667}" presName="textNode" presStyleLbl="bgShp" presStyleIdx="1" presStyleCnt="6"/>
      <dgm:spPr/>
    </dgm:pt>
    <dgm:pt modelId="{06C2827A-42B4-4376-AFCE-0A631C66F1E8}" type="pres">
      <dgm:prSet presAssocID="{BD788F03-735E-4E81-8206-1429BB72E667}" presName="compChildNode" presStyleCnt="0"/>
      <dgm:spPr/>
    </dgm:pt>
    <dgm:pt modelId="{0112DCC2-4B16-4D37-B867-C16F70C5B6EA}" type="pres">
      <dgm:prSet presAssocID="{BD788F03-735E-4E81-8206-1429BB72E667}" presName="theInnerList" presStyleCnt="0"/>
      <dgm:spPr/>
    </dgm:pt>
    <dgm:pt modelId="{85BD226F-5014-47C6-8327-8D6156AF0668}" type="pres">
      <dgm:prSet presAssocID="{09A5E2CB-C29C-4C0C-A48E-998F2CC3CC79}" presName="childNode" presStyleLbl="node1" presStyleIdx="1" presStyleCnt="6" custScaleX="122188" custScaleY="94472">
        <dgm:presLayoutVars>
          <dgm:bulletEnabled val="1"/>
        </dgm:presLayoutVars>
      </dgm:prSet>
      <dgm:spPr/>
    </dgm:pt>
    <dgm:pt modelId="{2B5640A5-97A3-46ED-838E-DB783427A1F0}" type="pres">
      <dgm:prSet presAssocID="{BD788F03-735E-4E81-8206-1429BB72E667}" presName="aSpace" presStyleCnt="0"/>
      <dgm:spPr/>
    </dgm:pt>
    <dgm:pt modelId="{3B03F786-B441-49BE-8ADB-0FF6DB2F048D}" type="pres">
      <dgm:prSet presAssocID="{D1B4DC4C-28DD-4686-9C35-FD6FBC6E4CC6}" presName="compNode" presStyleCnt="0"/>
      <dgm:spPr/>
    </dgm:pt>
    <dgm:pt modelId="{9B903954-8A7E-44B2-A2D9-D37669AB8CEC}" type="pres">
      <dgm:prSet presAssocID="{D1B4DC4C-28DD-4686-9C35-FD6FBC6E4CC6}" presName="aNode" presStyleLbl="bgShp" presStyleIdx="2" presStyleCnt="6"/>
      <dgm:spPr/>
    </dgm:pt>
    <dgm:pt modelId="{6466D717-3BFA-47DC-A5A6-3B89EC6E6278}" type="pres">
      <dgm:prSet presAssocID="{D1B4DC4C-28DD-4686-9C35-FD6FBC6E4CC6}" presName="textNode" presStyleLbl="bgShp" presStyleIdx="2" presStyleCnt="6"/>
      <dgm:spPr/>
    </dgm:pt>
    <dgm:pt modelId="{F49C24B1-5575-4A6D-ACC6-B26243136A5B}" type="pres">
      <dgm:prSet presAssocID="{D1B4DC4C-28DD-4686-9C35-FD6FBC6E4CC6}" presName="compChildNode" presStyleCnt="0"/>
      <dgm:spPr/>
    </dgm:pt>
    <dgm:pt modelId="{722B8220-5C9D-4AB1-8B3D-CC08EAE9C7B6}" type="pres">
      <dgm:prSet presAssocID="{D1B4DC4C-28DD-4686-9C35-FD6FBC6E4CC6}" presName="theInnerList" presStyleCnt="0"/>
      <dgm:spPr/>
    </dgm:pt>
    <dgm:pt modelId="{C4139590-B411-445F-926D-C9C5FEACB5BF}" type="pres">
      <dgm:prSet presAssocID="{C5FDEE6C-729E-4E25-BAC4-06AC4B6A21B9}" presName="childNode" presStyleLbl="node1" presStyleIdx="2" presStyleCnt="6" custScaleX="122714" custScaleY="94472" custLinFactNeighborY="515">
        <dgm:presLayoutVars>
          <dgm:bulletEnabled val="1"/>
        </dgm:presLayoutVars>
      </dgm:prSet>
      <dgm:spPr/>
    </dgm:pt>
    <dgm:pt modelId="{9288A142-C930-4EE9-8AB4-51DFC9B0CB10}" type="pres">
      <dgm:prSet presAssocID="{D1B4DC4C-28DD-4686-9C35-FD6FBC6E4CC6}" presName="aSpace" presStyleCnt="0"/>
      <dgm:spPr/>
    </dgm:pt>
    <dgm:pt modelId="{02EEFB64-A79E-4DCF-89F7-59FCD4788ACC}" type="pres">
      <dgm:prSet presAssocID="{BB6F8F47-6473-402C-A885-C1750D301C94}" presName="compNode" presStyleCnt="0"/>
      <dgm:spPr/>
    </dgm:pt>
    <dgm:pt modelId="{77D82A59-AB76-4711-87FA-B950302B26AD}" type="pres">
      <dgm:prSet presAssocID="{BB6F8F47-6473-402C-A885-C1750D301C94}" presName="aNode" presStyleLbl="bgShp" presStyleIdx="3" presStyleCnt="6"/>
      <dgm:spPr/>
    </dgm:pt>
    <dgm:pt modelId="{F0850231-25FC-4E0E-8B03-8785FA57E1BE}" type="pres">
      <dgm:prSet presAssocID="{BB6F8F47-6473-402C-A885-C1750D301C94}" presName="textNode" presStyleLbl="bgShp" presStyleIdx="3" presStyleCnt="6"/>
      <dgm:spPr/>
    </dgm:pt>
    <dgm:pt modelId="{87FBBFA1-7F40-4F86-8A8D-02946D2AEA3F}" type="pres">
      <dgm:prSet presAssocID="{BB6F8F47-6473-402C-A885-C1750D301C94}" presName="compChildNode" presStyleCnt="0"/>
      <dgm:spPr/>
    </dgm:pt>
    <dgm:pt modelId="{9E391BD8-D4C4-4BC4-9142-C40D9562B11A}" type="pres">
      <dgm:prSet presAssocID="{BB6F8F47-6473-402C-A885-C1750D301C94}" presName="theInnerList" presStyleCnt="0"/>
      <dgm:spPr/>
    </dgm:pt>
    <dgm:pt modelId="{6ED601C4-93A2-40F1-BE79-D518BA8410D4}" type="pres">
      <dgm:prSet presAssocID="{EA97EA96-2BFB-4932-9C8E-574E1161B9B8}" presName="childNode" presStyleLbl="node1" presStyleIdx="3" presStyleCnt="6" custScaleX="121408" custScaleY="94472">
        <dgm:presLayoutVars>
          <dgm:bulletEnabled val="1"/>
        </dgm:presLayoutVars>
      </dgm:prSet>
      <dgm:spPr/>
    </dgm:pt>
    <dgm:pt modelId="{659DFA46-9905-4220-9D8F-0B3B053E3C3D}" type="pres">
      <dgm:prSet presAssocID="{BB6F8F47-6473-402C-A885-C1750D301C94}" presName="aSpace" presStyleCnt="0"/>
      <dgm:spPr/>
    </dgm:pt>
    <dgm:pt modelId="{531A05D4-5B0A-4C21-8390-4315581F65E0}" type="pres">
      <dgm:prSet presAssocID="{3AC5B309-8E91-49C1-88C6-A970AE388EF4}" presName="compNode" presStyleCnt="0"/>
      <dgm:spPr/>
    </dgm:pt>
    <dgm:pt modelId="{4B5C6F7C-72C6-4A5A-8175-408F3FCD2116}" type="pres">
      <dgm:prSet presAssocID="{3AC5B309-8E91-49C1-88C6-A970AE388EF4}" presName="aNode" presStyleLbl="bgShp" presStyleIdx="4" presStyleCnt="6"/>
      <dgm:spPr/>
    </dgm:pt>
    <dgm:pt modelId="{7A795870-BA06-40F9-A523-91F16EA03E79}" type="pres">
      <dgm:prSet presAssocID="{3AC5B309-8E91-49C1-88C6-A970AE388EF4}" presName="textNode" presStyleLbl="bgShp" presStyleIdx="4" presStyleCnt="6"/>
      <dgm:spPr/>
    </dgm:pt>
    <dgm:pt modelId="{5C7BB8BE-83EE-45BB-BCB4-EFE89D7D0910}" type="pres">
      <dgm:prSet presAssocID="{3AC5B309-8E91-49C1-88C6-A970AE388EF4}" presName="compChildNode" presStyleCnt="0"/>
      <dgm:spPr/>
    </dgm:pt>
    <dgm:pt modelId="{68D1E954-4927-40AE-B32C-C36587538E4B}" type="pres">
      <dgm:prSet presAssocID="{3AC5B309-8E91-49C1-88C6-A970AE388EF4}" presName="theInnerList" presStyleCnt="0"/>
      <dgm:spPr/>
    </dgm:pt>
    <dgm:pt modelId="{FE3345C6-FACB-4B21-80C6-FD55BCA12D64}" type="pres">
      <dgm:prSet presAssocID="{52F6AD84-429E-4972-A36B-105CB1B24491}" presName="childNode" presStyleLbl="node1" presStyleIdx="4" presStyleCnt="6" custScaleX="123766" custScaleY="94472">
        <dgm:presLayoutVars>
          <dgm:bulletEnabled val="1"/>
        </dgm:presLayoutVars>
      </dgm:prSet>
      <dgm:spPr/>
    </dgm:pt>
    <dgm:pt modelId="{BCED7D26-3B43-4B54-985D-88B61731B1D5}" type="pres">
      <dgm:prSet presAssocID="{3AC5B309-8E91-49C1-88C6-A970AE388EF4}" presName="aSpace" presStyleCnt="0"/>
      <dgm:spPr/>
    </dgm:pt>
    <dgm:pt modelId="{346E9CA8-6A0B-4776-98D3-6F8BEA8555F0}" type="pres">
      <dgm:prSet presAssocID="{06F82F5D-598A-4A7E-A289-F3CC5DEE4C3A}" presName="compNode" presStyleCnt="0"/>
      <dgm:spPr/>
    </dgm:pt>
    <dgm:pt modelId="{9D35DE26-B0EB-4734-832D-47248452B93A}" type="pres">
      <dgm:prSet presAssocID="{06F82F5D-598A-4A7E-A289-F3CC5DEE4C3A}" presName="aNode" presStyleLbl="bgShp" presStyleIdx="5" presStyleCnt="6"/>
      <dgm:spPr/>
    </dgm:pt>
    <dgm:pt modelId="{D42A7B69-0DAC-491F-9FDD-7FDEDCDF5621}" type="pres">
      <dgm:prSet presAssocID="{06F82F5D-598A-4A7E-A289-F3CC5DEE4C3A}" presName="textNode" presStyleLbl="bgShp" presStyleIdx="5" presStyleCnt="6"/>
      <dgm:spPr/>
    </dgm:pt>
    <dgm:pt modelId="{AA282A7E-64B1-4676-8DA2-5F5DC9C6DE2E}" type="pres">
      <dgm:prSet presAssocID="{06F82F5D-598A-4A7E-A289-F3CC5DEE4C3A}" presName="compChildNode" presStyleCnt="0"/>
      <dgm:spPr/>
    </dgm:pt>
    <dgm:pt modelId="{75DF9177-1666-4EC8-8D44-5C04DB206785}" type="pres">
      <dgm:prSet presAssocID="{06F82F5D-598A-4A7E-A289-F3CC5DEE4C3A}" presName="theInnerList" presStyleCnt="0"/>
      <dgm:spPr/>
    </dgm:pt>
    <dgm:pt modelId="{BB6E55D5-5D89-4F10-BCE4-78F802307054}" type="pres">
      <dgm:prSet presAssocID="{E42ACCEB-A702-4E64-BBC0-4218FF3D7738}" presName="childNode" presStyleLbl="node1" presStyleIdx="5" presStyleCnt="6" custScaleX="122460" custScaleY="94472">
        <dgm:presLayoutVars>
          <dgm:bulletEnabled val="1"/>
        </dgm:presLayoutVars>
      </dgm:prSet>
      <dgm:spPr/>
    </dgm:pt>
  </dgm:ptLst>
  <dgm:cxnLst>
    <dgm:cxn modelId="{A7BC1E02-DC7E-4DEA-91D4-5998ACA0DF51}" type="presOf" srcId="{BB6F8F47-6473-402C-A885-C1750D301C94}" destId="{77D82A59-AB76-4711-87FA-B950302B26AD}" srcOrd="0" destOrd="0" presId="urn:microsoft.com/office/officeart/2005/8/layout/lProcess2"/>
    <dgm:cxn modelId="{E5243818-1957-4D57-94BB-06D81CB40E5B}" type="presOf" srcId="{06F82F5D-598A-4A7E-A289-F3CC5DEE4C3A}" destId="{9D35DE26-B0EB-4734-832D-47248452B93A}" srcOrd="0" destOrd="0" presId="urn:microsoft.com/office/officeart/2005/8/layout/lProcess2"/>
    <dgm:cxn modelId="{B7B39518-E16E-4B72-9326-F168E8E81F46}" type="presOf" srcId="{09A5E2CB-C29C-4C0C-A48E-998F2CC3CC79}" destId="{85BD226F-5014-47C6-8327-8D6156AF0668}" srcOrd="0" destOrd="0" presId="urn:microsoft.com/office/officeart/2005/8/layout/lProcess2"/>
    <dgm:cxn modelId="{76ADA218-9DC7-40BD-86DF-A8F8FCBEADF1}" srcId="{06F82F5D-598A-4A7E-A289-F3CC5DEE4C3A}" destId="{E42ACCEB-A702-4E64-BBC0-4218FF3D7738}" srcOrd="0" destOrd="0" parTransId="{17509428-7AAC-4EA1-AED7-D9C1534C6377}" sibTransId="{6D0D04A4-AECA-4F56-A569-B8324B478C95}"/>
    <dgm:cxn modelId="{C019021F-F37E-43E0-8722-BCE1E7BE5B01}" type="presOf" srcId="{EA97EA96-2BFB-4932-9C8E-574E1161B9B8}" destId="{6ED601C4-93A2-40F1-BE79-D518BA8410D4}" srcOrd="0" destOrd="0" presId="urn:microsoft.com/office/officeart/2005/8/layout/lProcess2"/>
    <dgm:cxn modelId="{BB5EB222-3F42-4152-8EF8-56F98139A779}" srcId="{D18DAD4C-D422-4931-B865-4C313F2B5B45}" destId="{06F82F5D-598A-4A7E-A289-F3CC5DEE4C3A}" srcOrd="5" destOrd="0" parTransId="{800B4ABD-1270-4D34-90C4-09EAE22D2809}" sibTransId="{F151733D-11E0-47DC-9B51-C8D3DDE69B36}"/>
    <dgm:cxn modelId="{5D226B3D-E60C-42FB-BE83-2C0FDB883EF7}" type="presOf" srcId="{20701BB2-55C2-4B56-B5EF-F951EA22C13D}" destId="{858AA498-1CD7-48BA-B6FC-A903FCE56DD8}" srcOrd="0" destOrd="0" presId="urn:microsoft.com/office/officeart/2005/8/layout/lProcess2"/>
    <dgm:cxn modelId="{B592F449-AFB6-4322-9935-001550BCE718}" srcId="{D18DAD4C-D422-4931-B865-4C313F2B5B45}" destId="{3AC5B309-8E91-49C1-88C6-A970AE388EF4}" srcOrd="4" destOrd="0" parTransId="{1B917E53-58E8-4643-826D-6607201F3709}" sibTransId="{8645DAA5-FBF6-4090-86A7-EF7268AB309E}"/>
    <dgm:cxn modelId="{7D643F4A-5B21-4B21-B801-0DFE91A856A2}" srcId="{D18DAD4C-D422-4931-B865-4C313F2B5B45}" destId="{D1B4DC4C-28DD-4686-9C35-FD6FBC6E4CC6}" srcOrd="2" destOrd="0" parTransId="{49C53BFE-0BD8-42D8-918D-69A3FDF9A889}" sibTransId="{829B156F-0E44-49A1-857A-7CC9797FA907}"/>
    <dgm:cxn modelId="{9B74304B-B348-4747-88FC-7E1B5E0BCA9D}" type="presOf" srcId="{BD788F03-735E-4E81-8206-1429BB72E667}" destId="{7C0816C5-AA08-4F8A-AA14-B32D2BEB1F30}" srcOrd="1" destOrd="0" presId="urn:microsoft.com/office/officeart/2005/8/layout/lProcess2"/>
    <dgm:cxn modelId="{B7708550-7245-415B-B5D1-0C78D10DF1AE}" srcId="{20701BB2-55C2-4B56-B5EF-F951EA22C13D}" destId="{B411376E-A3C6-4761-86F5-9C2531C91C36}" srcOrd="0" destOrd="0" parTransId="{4BB6074B-C562-42A1-BA5E-558FF992ECAE}" sibTransId="{CCDBB32B-3E49-428E-90FA-90D6955196CF}"/>
    <dgm:cxn modelId="{6890F751-266B-463A-9EA2-692668AD5132}" type="presOf" srcId="{D1B4DC4C-28DD-4686-9C35-FD6FBC6E4CC6}" destId="{6466D717-3BFA-47DC-A5A6-3B89EC6E6278}" srcOrd="1" destOrd="0" presId="urn:microsoft.com/office/officeart/2005/8/layout/lProcess2"/>
    <dgm:cxn modelId="{A2F22952-3D79-43C3-82D1-7DBACBBDC762}" srcId="{D18DAD4C-D422-4931-B865-4C313F2B5B45}" destId="{BB6F8F47-6473-402C-A885-C1750D301C94}" srcOrd="3" destOrd="0" parTransId="{648A123F-6EAF-49CD-A0A7-27D4CACC07F2}" sibTransId="{5A8538FD-1F09-4A53-A4C4-2AB8A5236D49}"/>
    <dgm:cxn modelId="{9A749A55-B7C4-4340-9F0B-63538A19669C}" type="presOf" srcId="{C5FDEE6C-729E-4E25-BAC4-06AC4B6A21B9}" destId="{C4139590-B411-445F-926D-C9C5FEACB5BF}" srcOrd="0" destOrd="0" presId="urn:microsoft.com/office/officeart/2005/8/layout/lProcess2"/>
    <dgm:cxn modelId="{2115CF55-ED25-43C1-8464-88919528E9DA}" type="presOf" srcId="{B411376E-A3C6-4761-86F5-9C2531C91C36}" destId="{439E704A-070D-4C9C-99B6-F25E6FEA1204}" srcOrd="0" destOrd="0" presId="urn:microsoft.com/office/officeart/2005/8/layout/lProcess2"/>
    <dgm:cxn modelId="{C60C0159-6791-405E-A93D-8B836A03CB31}" type="presOf" srcId="{D1B4DC4C-28DD-4686-9C35-FD6FBC6E4CC6}" destId="{9B903954-8A7E-44B2-A2D9-D37669AB8CEC}" srcOrd="0" destOrd="0" presId="urn:microsoft.com/office/officeart/2005/8/layout/lProcess2"/>
    <dgm:cxn modelId="{1398EB84-C683-4381-8430-7B2C864EEF68}" srcId="{D18DAD4C-D422-4931-B865-4C313F2B5B45}" destId="{20701BB2-55C2-4B56-B5EF-F951EA22C13D}" srcOrd="0" destOrd="0" parTransId="{691D211D-E880-482D-9F93-95745350E733}" sibTransId="{8252CEC4-DA2C-4BE2-B13B-6CC95B6113A8}"/>
    <dgm:cxn modelId="{FCEE0F88-ACF2-4F85-808B-2EB1593FD47B}" type="presOf" srcId="{3AC5B309-8E91-49C1-88C6-A970AE388EF4}" destId="{4B5C6F7C-72C6-4A5A-8175-408F3FCD2116}" srcOrd="0" destOrd="0" presId="urn:microsoft.com/office/officeart/2005/8/layout/lProcess2"/>
    <dgm:cxn modelId="{35531388-8356-46EF-BE35-5662D0AEB562}" srcId="{D1B4DC4C-28DD-4686-9C35-FD6FBC6E4CC6}" destId="{C5FDEE6C-729E-4E25-BAC4-06AC4B6A21B9}" srcOrd="0" destOrd="0" parTransId="{4C04EC8A-5F29-433B-A2E6-042880571232}" sibTransId="{DA72E2D2-FEAB-471D-BCFF-48EF73AEFD0B}"/>
    <dgm:cxn modelId="{2403558C-1FC6-45CD-A012-DEC90A55A856}" srcId="{BB6F8F47-6473-402C-A885-C1750D301C94}" destId="{EA97EA96-2BFB-4932-9C8E-574E1161B9B8}" srcOrd="0" destOrd="0" parTransId="{4A37EE8F-E6A5-48D3-BDFD-A59FC84B5A52}" sibTransId="{79925109-0DA0-4F5E-B779-EFD2A562C137}"/>
    <dgm:cxn modelId="{9B9B6A9A-FB51-4E4F-BCC6-A9F773052333}" srcId="{BD788F03-735E-4E81-8206-1429BB72E667}" destId="{09A5E2CB-C29C-4C0C-A48E-998F2CC3CC79}" srcOrd="0" destOrd="0" parTransId="{65844CEE-FAED-4E71-A4B6-C823AE390644}" sibTransId="{AEA80ADC-AC8F-4BC8-A8DC-7F4313D5532B}"/>
    <dgm:cxn modelId="{EFF343A4-B26B-4DBE-B0A3-B8CF7D7F5449}" type="presOf" srcId="{D18DAD4C-D422-4931-B865-4C313F2B5B45}" destId="{5514D5D5-EA0E-4647-B924-C60CE2E7DD0D}" srcOrd="0" destOrd="0" presId="urn:microsoft.com/office/officeart/2005/8/layout/lProcess2"/>
    <dgm:cxn modelId="{5539E4AA-94F6-4C72-B49B-0E89020549B9}" type="presOf" srcId="{06F82F5D-598A-4A7E-A289-F3CC5DEE4C3A}" destId="{D42A7B69-0DAC-491F-9FDD-7FDEDCDF5621}" srcOrd="1" destOrd="0" presId="urn:microsoft.com/office/officeart/2005/8/layout/lProcess2"/>
    <dgm:cxn modelId="{E3F245BB-98CE-4864-9E5E-D1897CFD8287}" srcId="{D18DAD4C-D422-4931-B865-4C313F2B5B45}" destId="{BD788F03-735E-4E81-8206-1429BB72E667}" srcOrd="1" destOrd="0" parTransId="{883E6079-F6B0-4F8C-925D-CE2404223DE5}" sibTransId="{88A1673E-FA16-4C72-9A48-A5E7EFBF4833}"/>
    <dgm:cxn modelId="{FD55BAD7-CF8D-41B0-9F81-103154AE7F64}" type="presOf" srcId="{E42ACCEB-A702-4E64-BBC0-4218FF3D7738}" destId="{BB6E55D5-5D89-4F10-BCE4-78F802307054}" srcOrd="0" destOrd="0" presId="urn:microsoft.com/office/officeart/2005/8/layout/lProcess2"/>
    <dgm:cxn modelId="{787C84DA-E12F-4958-836B-FF49A2E65F48}" type="presOf" srcId="{BB6F8F47-6473-402C-A885-C1750D301C94}" destId="{F0850231-25FC-4E0E-8B03-8785FA57E1BE}" srcOrd="1" destOrd="0" presId="urn:microsoft.com/office/officeart/2005/8/layout/lProcess2"/>
    <dgm:cxn modelId="{CCA399E4-6AF3-4D8B-961C-87E727F43AC2}" type="presOf" srcId="{20701BB2-55C2-4B56-B5EF-F951EA22C13D}" destId="{12F2A749-7D0D-4670-8039-BB37C8B9E05C}" srcOrd="1" destOrd="0" presId="urn:microsoft.com/office/officeart/2005/8/layout/lProcess2"/>
    <dgm:cxn modelId="{287374E8-2D53-4FF5-93DD-EC0DB62F5CDE}" srcId="{3AC5B309-8E91-49C1-88C6-A970AE388EF4}" destId="{52F6AD84-429E-4972-A36B-105CB1B24491}" srcOrd="0" destOrd="0" parTransId="{3728DD61-E24F-4613-86A8-1344D9CF21B7}" sibTransId="{E27D413A-6527-4F8C-8C5B-547E4C1FF08C}"/>
    <dgm:cxn modelId="{E1A32AEF-DBA5-4E48-8A39-4ED213A7E100}" type="presOf" srcId="{52F6AD84-429E-4972-A36B-105CB1B24491}" destId="{FE3345C6-FACB-4B21-80C6-FD55BCA12D64}" srcOrd="0" destOrd="0" presId="urn:microsoft.com/office/officeart/2005/8/layout/lProcess2"/>
    <dgm:cxn modelId="{638AFDF6-2ACC-4DFB-806A-9BB26EC1FD1B}" type="presOf" srcId="{BD788F03-735E-4E81-8206-1429BB72E667}" destId="{195094A3-0931-468B-B7DD-23A85384B6E6}" srcOrd="0" destOrd="0" presId="urn:microsoft.com/office/officeart/2005/8/layout/lProcess2"/>
    <dgm:cxn modelId="{0FF577FC-AFD5-4652-9143-423BEE0AA01B}" type="presOf" srcId="{3AC5B309-8E91-49C1-88C6-A970AE388EF4}" destId="{7A795870-BA06-40F9-A523-91F16EA03E79}" srcOrd="1" destOrd="0" presId="urn:microsoft.com/office/officeart/2005/8/layout/lProcess2"/>
    <dgm:cxn modelId="{949D4349-B66D-4F06-85B4-15CFA38B4F8A}" type="presParOf" srcId="{5514D5D5-EA0E-4647-B924-C60CE2E7DD0D}" destId="{DD1CCC96-1D13-4D8A-BFBE-EBDE65E73A73}" srcOrd="0" destOrd="0" presId="urn:microsoft.com/office/officeart/2005/8/layout/lProcess2"/>
    <dgm:cxn modelId="{F8EAB4F8-61A7-48D8-ADA8-D2BF3B9A4593}" type="presParOf" srcId="{DD1CCC96-1D13-4D8A-BFBE-EBDE65E73A73}" destId="{858AA498-1CD7-48BA-B6FC-A903FCE56DD8}" srcOrd="0" destOrd="0" presId="urn:microsoft.com/office/officeart/2005/8/layout/lProcess2"/>
    <dgm:cxn modelId="{28123BDA-F08A-4F8F-A555-1DC0100AF507}" type="presParOf" srcId="{DD1CCC96-1D13-4D8A-BFBE-EBDE65E73A73}" destId="{12F2A749-7D0D-4670-8039-BB37C8B9E05C}" srcOrd="1" destOrd="0" presId="urn:microsoft.com/office/officeart/2005/8/layout/lProcess2"/>
    <dgm:cxn modelId="{B3CDF9E4-A36A-4793-8493-707DDFCC3402}" type="presParOf" srcId="{DD1CCC96-1D13-4D8A-BFBE-EBDE65E73A73}" destId="{01FD90F4-4382-4B24-ABCA-1A521C3916FD}" srcOrd="2" destOrd="0" presId="urn:microsoft.com/office/officeart/2005/8/layout/lProcess2"/>
    <dgm:cxn modelId="{A20C2E0C-FFC6-4904-B079-0E876189CD24}" type="presParOf" srcId="{01FD90F4-4382-4B24-ABCA-1A521C3916FD}" destId="{C5E8A685-AADF-4060-8981-CEEED266DD1F}" srcOrd="0" destOrd="0" presId="urn:microsoft.com/office/officeart/2005/8/layout/lProcess2"/>
    <dgm:cxn modelId="{1AE5F314-2A90-4ADC-B159-9B6AC51500F9}" type="presParOf" srcId="{C5E8A685-AADF-4060-8981-CEEED266DD1F}" destId="{439E704A-070D-4C9C-99B6-F25E6FEA1204}" srcOrd="0" destOrd="0" presId="urn:microsoft.com/office/officeart/2005/8/layout/lProcess2"/>
    <dgm:cxn modelId="{830E34B9-AE52-4EAE-95E6-6D0A51BA1932}" type="presParOf" srcId="{5514D5D5-EA0E-4647-B924-C60CE2E7DD0D}" destId="{A0B7D726-BDD0-486F-A1F6-CA1204F66B3D}" srcOrd="1" destOrd="0" presId="urn:microsoft.com/office/officeart/2005/8/layout/lProcess2"/>
    <dgm:cxn modelId="{6961D725-E05D-4550-9C92-77585EE50F7D}" type="presParOf" srcId="{5514D5D5-EA0E-4647-B924-C60CE2E7DD0D}" destId="{ACC4DC3E-D440-4D63-82A5-F4AC98AA5B30}" srcOrd="2" destOrd="0" presId="urn:microsoft.com/office/officeart/2005/8/layout/lProcess2"/>
    <dgm:cxn modelId="{BBE29D12-DC7F-4CE8-82FF-B718AF569077}" type="presParOf" srcId="{ACC4DC3E-D440-4D63-82A5-F4AC98AA5B30}" destId="{195094A3-0931-468B-B7DD-23A85384B6E6}" srcOrd="0" destOrd="0" presId="urn:microsoft.com/office/officeart/2005/8/layout/lProcess2"/>
    <dgm:cxn modelId="{55C051C3-8068-448B-8B41-B6CEBF8944C3}" type="presParOf" srcId="{ACC4DC3E-D440-4D63-82A5-F4AC98AA5B30}" destId="{7C0816C5-AA08-4F8A-AA14-B32D2BEB1F30}" srcOrd="1" destOrd="0" presId="urn:microsoft.com/office/officeart/2005/8/layout/lProcess2"/>
    <dgm:cxn modelId="{4B27F190-B23C-4F5C-A68F-D296F85F494E}" type="presParOf" srcId="{ACC4DC3E-D440-4D63-82A5-F4AC98AA5B30}" destId="{06C2827A-42B4-4376-AFCE-0A631C66F1E8}" srcOrd="2" destOrd="0" presId="urn:microsoft.com/office/officeart/2005/8/layout/lProcess2"/>
    <dgm:cxn modelId="{75EA0291-1394-4E3A-AD42-C74B351F6685}" type="presParOf" srcId="{06C2827A-42B4-4376-AFCE-0A631C66F1E8}" destId="{0112DCC2-4B16-4D37-B867-C16F70C5B6EA}" srcOrd="0" destOrd="0" presId="urn:microsoft.com/office/officeart/2005/8/layout/lProcess2"/>
    <dgm:cxn modelId="{2D78EB2E-8BAD-4731-9331-43699E6ED784}" type="presParOf" srcId="{0112DCC2-4B16-4D37-B867-C16F70C5B6EA}" destId="{85BD226F-5014-47C6-8327-8D6156AF0668}" srcOrd="0" destOrd="0" presId="urn:microsoft.com/office/officeart/2005/8/layout/lProcess2"/>
    <dgm:cxn modelId="{C73A8912-EA70-419A-A411-9CB60319D41D}" type="presParOf" srcId="{5514D5D5-EA0E-4647-B924-C60CE2E7DD0D}" destId="{2B5640A5-97A3-46ED-838E-DB783427A1F0}" srcOrd="3" destOrd="0" presId="urn:microsoft.com/office/officeart/2005/8/layout/lProcess2"/>
    <dgm:cxn modelId="{A158A581-603F-4BA5-87DF-DDC49EED0258}" type="presParOf" srcId="{5514D5D5-EA0E-4647-B924-C60CE2E7DD0D}" destId="{3B03F786-B441-49BE-8ADB-0FF6DB2F048D}" srcOrd="4" destOrd="0" presId="urn:microsoft.com/office/officeart/2005/8/layout/lProcess2"/>
    <dgm:cxn modelId="{5BE04832-7629-47C8-89B0-67C0D251F68E}" type="presParOf" srcId="{3B03F786-B441-49BE-8ADB-0FF6DB2F048D}" destId="{9B903954-8A7E-44B2-A2D9-D37669AB8CEC}" srcOrd="0" destOrd="0" presId="urn:microsoft.com/office/officeart/2005/8/layout/lProcess2"/>
    <dgm:cxn modelId="{053F63B2-8E0A-49CB-A12F-FC036FEC40BA}" type="presParOf" srcId="{3B03F786-B441-49BE-8ADB-0FF6DB2F048D}" destId="{6466D717-3BFA-47DC-A5A6-3B89EC6E6278}" srcOrd="1" destOrd="0" presId="urn:microsoft.com/office/officeart/2005/8/layout/lProcess2"/>
    <dgm:cxn modelId="{BA7372A3-EDA9-49CA-B749-913863B48645}" type="presParOf" srcId="{3B03F786-B441-49BE-8ADB-0FF6DB2F048D}" destId="{F49C24B1-5575-4A6D-ACC6-B26243136A5B}" srcOrd="2" destOrd="0" presId="urn:microsoft.com/office/officeart/2005/8/layout/lProcess2"/>
    <dgm:cxn modelId="{EB5668C0-115F-486F-BB13-6CFDCE89C31F}" type="presParOf" srcId="{F49C24B1-5575-4A6D-ACC6-B26243136A5B}" destId="{722B8220-5C9D-4AB1-8B3D-CC08EAE9C7B6}" srcOrd="0" destOrd="0" presId="urn:microsoft.com/office/officeart/2005/8/layout/lProcess2"/>
    <dgm:cxn modelId="{18BE5589-8C15-416A-8DCD-E153C7095C89}" type="presParOf" srcId="{722B8220-5C9D-4AB1-8B3D-CC08EAE9C7B6}" destId="{C4139590-B411-445F-926D-C9C5FEACB5BF}" srcOrd="0" destOrd="0" presId="urn:microsoft.com/office/officeart/2005/8/layout/lProcess2"/>
    <dgm:cxn modelId="{262828CE-7BB9-45DD-8E4C-024C4BB8ADE7}" type="presParOf" srcId="{5514D5D5-EA0E-4647-B924-C60CE2E7DD0D}" destId="{9288A142-C930-4EE9-8AB4-51DFC9B0CB10}" srcOrd="5" destOrd="0" presId="urn:microsoft.com/office/officeart/2005/8/layout/lProcess2"/>
    <dgm:cxn modelId="{244DACAF-9F80-4858-90A7-EBE6B5D4868D}" type="presParOf" srcId="{5514D5D5-EA0E-4647-B924-C60CE2E7DD0D}" destId="{02EEFB64-A79E-4DCF-89F7-59FCD4788ACC}" srcOrd="6" destOrd="0" presId="urn:microsoft.com/office/officeart/2005/8/layout/lProcess2"/>
    <dgm:cxn modelId="{DE6B5EE5-ACC2-430E-A9D5-A933878B8353}" type="presParOf" srcId="{02EEFB64-A79E-4DCF-89F7-59FCD4788ACC}" destId="{77D82A59-AB76-4711-87FA-B950302B26AD}" srcOrd="0" destOrd="0" presId="urn:microsoft.com/office/officeart/2005/8/layout/lProcess2"/>
    <dgm:cxn modelId="{5C9AC0ED-79AA-4D66-AD6E-412C5DDFF6F2}" type="presParOf" srcId="{02EEFB64-A79E-4DCF-89F7-59FCD4788ACC}" destId="{F0850231-25FC-4E0E-8B03-8785FA57E1BE}" srcOrd="1" destOrd="0" presId="urn:microsoft.com/office/officeart/2005/8/layout/lProcess2"/>
    <dgm:cxn modelId="{B42A551E-BDC3-43A9-AD15-DB62BE6F9C9C}" type="presParOf" srcId="{02EEFB64-A79E-4DCF-89F7-59FCD4788ACC}" destId="{87FBBFA1-7F40-4F86-8A8D-02946D2AEA3F}" srcOrd="2" destOrd="0" presId="urn:microsoft.com/office/officeart/2005/8/layout/lProcess2"/>
    <dgm:cxn modelId="{FB600E46-7D63-417F-9A85-D2F2DCE6D053}" type="presParOf" srcId="{87FBBFA1-7F40-4F86-8A8D-02946D2AEA3F}" destId="{9E391BD8-D4C4-4BC4-9142-C40D9562B11A}" srcOrd="0" destOrd="0" presId="urn:microsoft.com/office/officeart/2005/8/layout/lProcess2"/>
    <dgm:cxn modelId="{B15AD57E-4321-4200-89DF-401ED834259C}" type="presParOf" srcId="{9E391BD8-D4C4-4BC4-9142-C40D9562B11A}" destId="{6ED601C4-93A2-40F1-BE79-D518BA8410D4}" srcOrd="0" destOrd="0" presId="urn:microsoft.com/office/officeart/2005/8/layout/lProcess2"/>
    <dgm:cxn modelId="{EC8BA5B2-122A-4AB9-87AF-42A1BA8AA244}" type="presParOf" srcId="{5514D5D5-EA0E-4647-B924-C60CE2E7DD0D}" destId="{659DFA46-9905-4220-9D8F-0B3B053E3C3D}" srcOrd="7" destOrd="0" presId="urn:microsoft.com/office/officeart/2005/8/layout/lProcess2"/>
    <dgm:cxn modelId="{3C4C43DA-7E14-42DF-BFE8-2743CF1DFFEC}" type="presParOf" srcId="{5514D5D5-EA0E-4647-B924-C60CE2E7DD0D}" destId="{531A05D4-5B0A-4C21-8390-4315581F65E0}" srcOrd="8" destOrd="0" presId="urn:microsoft.com/office/officeart/2005/8/layout/lProcess2"/>
    <dgm:cxn modelId="{3F84057B-F76B-4C0B-88E4-E98FFB5A60CD}" type="presParOf" srcId="{531A05D4-5B0A-4C21-8390-4315581F65E0}" destId="{4B5C6F7C-72C6-4A5A-8175-408F3FCD2116}" srcOrd="0" destOrd="0" presId="urn:microsoft.com/office/officeart/2005/8/layout/lProcess2"/>
    <dgm:cxn modelId="{475667CC-B659-41D1-8E74-8DB566FB575E}" type="presParOf" srcId="{531A05D4-5B0A-4C21-8390-4315581F65E0}" destId="{7A795870-BA06-40F9-A523-91F16EA03E79}" srcOrd="1" destOrd="0" presId="urn:microsoft.com/office/officeart/2005/8/layout/lProcess2"/>
    <dgm:cxn modelId="{223419E4-BAED-4776-BEC6-DE79FD557036}" type="presParOf" srcId="{531A05D4-5B0A-4C21-8390-4315581F65E0}" destId="{5C7BB8BE-83EE-45BB-BCB4-EFE89D7D0910}" srcOrd="2" destOrd="0" presId="urn:microsoft.com/office/officeart/2005/8/layout/lProcess2"/>
    <dgm:cxn modelId="{117EA408-9D0A-4B3C-AF53-AD594BBD141F}" type="presParOf" srcId="{5C7BB8BE-83EE-45BB-BCB4-EFE89D7D0910}" destId="{68D1E954-4927-40AE-B32C-C36587538E4B}" srcOrd="0" destOrd="0" presId="urn:microsoft.com/office/officeart/2005/8/layout/lProcess2"/>
    <dgm:cxn modelId="{9730983E-9A9C-4ADD-84D1-787777E9DE68}" type="presParOf" srcId="{68D1E954-4927-40AE-B32C-C36587538E4B}" destId="{FE3345C6-FACB-4B21-80C6-FD55BCA12D64}" srcOrd="0" destOrd="0" presId="urn:microsoft.com/office/officeart/2005/8/layout/lProcess2"/>
    <dgm:cxn modelId="{E2B9272D-F7CE-443B-BCF9-E8259D5D3621}" type="presParOf" srcId="{5514D5D5-EA0E-4647-B924-C60CE2E7DD0D}" destId="{BCED7D26-3B43-4B54-985D-88B61731B1D5}" srcOrd="9" destOrd="0" presId="urn:microsoft.com/office/officeart/2005/8/layout/lProcess2"/>
    <dgm:cxn modelId="{DC2E966B-D656-4D81-B701-0687333EB645}" type="presParOf" srcId="{5514D5D5-EA0E-4647-B924-C60CE2E7DD0D}" destId="{346E9CA8-6A0B-4776-98D3-6F8BEA8555F0}" srcOrd="10" destOrd="0" presId="urn:microsoft.com/office/officeart/2005/8/layout/lProcess2"/>
    <dgm:cxn modelId="{530A2D09-6EEF-4194-BBB3-E5F6356A6A88}" type="presParOf" srcId="{346E9CA8-6A0B-4776-98D3-6F8BEA8555F0}" destId="{9D35DE26-B0EB-4734-832D-47248452B93A}" srcOrd="0" destOrd="0" presId="urn:microsoft.com/office/officeart/2005/8/layout/lProcess2"/>
    <dgm:cxn modelId="{E62AF609-3195-44B1-91CD-68E5B96A8A0A}" type="presParOf" srcId="{346E9CA8-6A0B-4776-98D3-6F8BEA8555F0}" destId="{D42A7B69-0DAC-491F-9FDD-7FDEDCDF5621}" srcOrd="1" destOrd="0" presId="urn:microsoft.com/office/officeart/2005/8/layout/lProcess2"/>
    <dgm:cxn modelId="{02B72482-67FB-46B8-8C3F-8C4D653FFB61}" type="presParOf" srcId="{346E9CA8-6A0B-4776-98D3-6F8BEA8555F0}" destId="{AA282A7E-64B1-4676-8DA2-5F5DC9C6DE2E}" srcOrd="2" destOrd="0" presId="urn:microsoft.com/office/officeart/2005/8/layout/lProcess2"/>
    <dgm:cxn modelId="{E3F0D24E-2870-4E99-A9B7-FC6EC1669C09}" type="presParOf" srcId="{AA282A7E-64B1-4676-8DA2-5F5DC9C6DE2E}" destId="{75DF9177-1666-4EC8-8D44-5C04DB206785}" srcOrd="0" destOrd="0" presId="urn:microsoft.com/office/officeart/2005/8/layout/lProcess2"/>
    <dgm:cxn modelId="{75B357E3-2E3E-446C-92AF-83FCC0A023DD}" type="presParOf" srcId="{75DF9177-1666-4EC8-8D44-5C04DB206785}" destId="{BB6E55D5-5D89-4F10-BCE4-78F802307054}" srcOrd="0"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700C69F-4B3E-4EFF-A96E-B7EE4AF75DF2}" type="doc">
      <dgm:prSet loTypeId="urn:microsoft.com/office/officeart/2005/8/layout/radial1" loCatId="relationship" qsTypeId="urn:microsoft.com/office/officeart/2005/8/quickstyle/simple1" qsCatId="simple" csTypeId="urn:microsoft.com/office/officeart/2005/8/colors/accent6_4" csCatId="accent6" phldr="1"/>
      <dgm:spPr/>
      <dgm:t>
        <a:bodyPr/>
        <a:lstStyle/>
        <a:p>
          <a:endParaRPr lang="en-US"/>
        </a:p>
      </dgm:t>
    </dgm:pt>
    <dgm:pt modelId="{0794A2FC-319C-4D9A-A670-B645EFAE7E1C}">
      <dgm:prSet/>
      <dgm:spPr>
        <a:xfrm>
          <a:off x="2299171" y="1156171"/>
          <a:ext cx="888057" cy="888057"/>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gm:spPr>
      <dgm:t>
        <a:bodyPr/>
        <a:lstStyle/>
        <a:p>
          <a:pPr>
            <a:buFont typeface="+mj-lt"/>
            <a:buNone/>
          </a:pPr>
          <a:r>
            <a:rPr lang="en-US">
              <a:solidFill>
                <a:sysClr val="window" lastClr="FFFFFF"/>
              </a:solidFill>
              <a:latin typeface="Calibri"/>
              <a:ea typeface="+mn-ea"/>
              <a:cs typeface="+mn-cs"/>
            </a:rPr>
            <a:t>Green lease contract</a:t>
          </a:r>
        </a:p>
      </dgm:t>
    </dgm:pt>
    <dgm:pt modelId="{1078AE57-33BC-4521-9690-DEEECA9B6F91}" type="parTrans" cxnId="{357197B1-9890-4CC9-856F-EF093F3305B5}">
      <dgm:prSet/>
      <dgm:spPr/>
      <dgm:t>
        <a:bodyPr/>
        <a:lstStyle/>
        <a:p>
          <a:endParaRPr lang="en-US"/>
        </a:p>
      </dgm:t>
    </dgm:pt>
    <dgm:pt modelId="{C6A0FD2D-A45B-497A-923F-4D70D66500D4}" type="sibTrans" cxnId="{357197B1-9890-4CC9-856F-EF093F3305B5}">
      <dgm:prSet/>
      <dgm:spPr/>
      <dgm:t>
        <a:bodyPr/>
        <a:lstStyle/>
        <a:p>
          <a:endParaRPr lang="en-US"/>
        </a:p>
      </dgm:t>
    </dgm:pt>
    <dgm:pt modelId="{469A2793-EFC3-4A0F-AEB5-A2FD90F8E200}">
      <dgm:prSet phldrT="[Text]"/>
      <dgm:spPr>
        <a:xfrm>
          <a:off x="2299171" y="1594"/>
          <a:ext cx="888057" cy="888057"/>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gm:spPr>
      <dgm:t>
        <a:bodyPr/>
        <a:lstStyle/>
        <a:p>
          <a:pPr>
            <a:buFont typeface="+mj-lt"/>
            <a:buNone/>
          </a:pPr>
          <a:r>
            <a:rPr lang="en-US" b="0">
              <a:solidFill>
                <a:sysClr val="window" lastClr="FFFFFF"/>
              </a:solidFill>
              <a:latin typeface="Calibri"/>
              <a:ea typeface="+mn-ea"/>
              <a:cs typeface="+mn-cs"/>
            </a:rPr>
            <a:t>Prosumerism  </a:t>
          </a:r>
          <a:endParaRPr lang="en-US">
            <a:solidFill>
              <a:sysClr val="window" lastClr="FFFFFF"/>
            </a:solidFill>
            <a:latin typeface="Calibri"/>
            <a:ea typeface="+mn-ea"/>
            <a:cs typeface="+mn-cs"/>
          </a:endParaRPr>
        </a:p>
      </dgm:t>
    </dgm:pt>
    <dgm:pt modelId="{6ADC53DA-537B-4B46-9467-F2F238A112E6}" type="parTrans" cxnId="{1B48F6A1-5719-4AF1-BC70-2DAC9296ACFA}">
      <dgm:prSet/>
      <dgm:spPr>
        <a:xfrm rot="16200000">
          <a:off x="2609940" y="1008343"/>
          <a:ext cx="266519" cy="29135"/>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D384A59E-444F-49EF-AA10-52698AE0629B}" type="sibTrans" cxnId="{1B48F6A1-5719-4AF1-BC70-2DAC9296ACFA}">
      <dgm:prSet/>
      <dgm:spPr/>
      <dgm:t>
        <a:bodyPr/>
        <a:lstStyle/>
        <a:p>
          <a:endParaRPr lang="en-US"/>
        </a:p>
      </dgm:t>
    </dgm:pt>
    <dgm:pt modelId="{52808383-AD21-4140-B4F6-23A4BA01BDB5}">
      <dgm:prSet/>
      <dgm:spPr>
        <a:xfrm>
          <a:off x="3299064" y="1733459"/>
          <a:ext cx="888057" cy="888057"/>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Financial calculation</a:t>
          </a:r>
        </a:p>
      </dgm:t>
    </dgm:pt>
    <dgm:pt modelId="{90EDCD49-45AF-49AF-B71F-C3504648BC01}" type="parTrans" cxnId="{DEB51629-5C4C-492A-AAD6-8FC1DAEBD5C7}">
      <dgm:prSet/>
      <dgm:spPr>
        <a:xfrm rot="1800000">
          <a:off x="3109886" y="1874276"/>
          <a:ext cx="266519" cy="29135"/>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F99DB786-B098-4541-8065-6FE36EE846BD}" type="sibTrans" cxnId="{DEB51629-5C4C-492A-AAD6-8FC1DAEBD5C7}">
      <dgm:prSet/>
      <dgm:spPr/>
      <dgm:t>
        <a:bodyPr/>
        <a:lstStyle/>
        <a:p>
          <a:endParaRPr lang="en-US"/>
        </a:p>
      </dgm:t>
    </dgm:pt>
    <dgm:pt modelId="{4245CB8D-4E18-449B-90ED-E93D5833B2E6}">
      <dgm:prSet/>
      <dgm:spPr>
        <a:xfrm>
          <a:off x="1299278" y="578882"/>
          <a:ext cx="888057" cy="888057"/>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Bundling</a:t>
          </a:r>
        </a:p>
      </dgm:t>
    </dgm:pt>
    <dgm:pt modelId="{094239EA-3CF1-4AB4-8807-DBAF375E5B53}" type="parTrans" cxnId="{748D39DC-90F6-4271-BAE6-0B23893290E8}">
      <dgm:prSet/>
      <dgm:spPr>
        <a:xfrm rot="12600000">
          <a:off x="2109993" y="1296987"/>
          <a:ext cx="266519" cy="29135"/>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E14D5214-EED2-4A92-8E1E-6A9523AC5498}" type="sibTrans" cxnId="{748D39DC-90F6-4271-BAE6-0B23893290E8}">
      <dgm:prSet/>
      <dgm:spPr/>
      <dgm:t>
        <a:bodyPr/>
        <a:lstStyle/>
        <a:p>
          <a:endParaRPr lang="en-US"/>
        </a:p>
      </dgm:t>
    </dgm:pt>
    <dgm:pt modelId="{16CB3E01-C191-4B93-BEDA-CEFC188DF5F2}">
      <dgm:prSet/>
      <dgm:spPr>
        <a:xfrm>
          <a:off x="1299278" y="1733459"/>
          <a:ext cx="888057" cy="888057"/>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EPC</a:t>
          </a:r>
        </a:p>
      </dgm:t>
    </dgm:pt>
    <dgm:pt modelId="{24C0A332-904E-4F4E-9394-DD8D52F246A1}" type="parTrans" cxnId="{201E355C-3862-4959-A583-960F65EE7AA5}">
      <dgm:prSet/>
      <dgm:spPr>
        <a:xfrm rot="9000000">
          <a:off x="2109993" y="1874276"/>
          <a:ext cx="266519" cy="29135"/>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D816EE04-D9CF-42B9-886A-48D0B26E9F7F}" type="sibTrans" cxnId="{201E355C-3862-4959-A583-960F65EE7AA5}">
      <dgm:prSet/>
      <dgm:spPr/>
      <dgm:t>
        <a:bodyPr/>
        <a:lstStyle/>
        <a:p>
          <a:endParaRPr lang="en-US"/>
        </a:p>
      </dgm:t>
    </dgm:pt>
    <dgm:pt modelId="{6C852689-9EA1-4EC8-8FB0-0054897BF7D4}">
      <dgm:prSet phldrT="[Text]"/>
      <dgm:spPr>
        <a:xfrm>
          <a:off x="3299064" y="578882"/>
          <a:ext cx="888057" cy="888057"/>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gm:spPr>
      <dgm:t>
        <a:bodyPr/>
        <a:lstStyle/>
        <a:p>
          <a:pPr>
            <a:buFont typeface="+mj-lt"/>
            <a:buNone/>
          </a:pPr>
          <a:r>
            <a:rPr lang="en-US" b="0">
              <a:solidFill>
                <a:sysClr val="window" lastClr="FFFFFF"/>
              </a:solidFill>
              <a:latin typeface="Calibri"/>
              <a:ea typeface="+mn-ea"/>
              <a:cs typeface="+mn-cs"/>
            </a:rPr>
            <a:t>MSC </a:t>
          </a:r>
          <a:endParaRPr lang="en-US">
            <a:solidFill>
              <a:sysClr val="window" lastClr="FFFFFF"/>
            </a:solidFill>
            <a:latin typeface="Calibri"/>
            <a:ea typeface="+mn-ea"/>
            <a:cs typeface="+mn-cs"/>
          </a:endParaRPr>
        </a:p>
      </dgm:t>
    </dgm:pt>
    <dgm:pt modelId="{7FFE3949-F706-4019-BF1E-C1FF6B0C8199}" type="parTrans" cxnId="{EE29DC91-EFF8-4E92-BB7E-950E346E4FBD}">
      <dgm:prSet/>
      <dgm:spPr>
        <a:xfrm rot="19800000">
          <a:off x="3109886" y="1296987"/>
          <a:ext cx="266519" cy="29135"/>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8E9D01DB-F5C9-4A5F-A91B-C26C2A69EB3F}" type="sibTrans" cxnId="{EE29DC91-EFF8-4E92-BB7E-950E346E4FBD}">
      <dgm:prSet/>
      <dgm:spPr/>
      <dgm:t>
        <a:bodyPr/>
        <a:lstStyle/>
        <a:p>
          <a:endParaRPr lang="en-US"/>
        </a:p>
      </dgm:t>
    </dgm:pt>
    <dgm:pt modelId="{E49F4B6D-F8B1-4CE6-A83C-F22F4524402C}" type="pres">
      <dgm:prSet presAssocID="{C700C69F-4B3E-4EFF-A96E-B7EE4AF75DF2}" presName="cycle" presStyleCnt="0">
        <dgm:presLayoutVars>
          <dgm:chMax val="1"/>
          <dgm:dir/>
          <dgm:animLvl val="ctr"/>
          <dgm:resizeHandles val="exact"/>
        </dgm:presLayoutVars>
      </dgm:prSet>
      <dgm:spPr/>
    </dgm:pt>
    <dgm:pt modelId="{136BA31D-039B-4032-8005-CFD15FC66DAA}" type="pres">
      <dgm:prSet presAssocID="{0794A2FC-319C-4D9A-A670-B645EFAE7E1C}" presName="centerShape" presStyleLbl="node0" presStyleIdx="0" presStyleCnt="1"/>
      <dgm:spPr/>
    </dgm:pt>
    <dgm:pt modelId="{A7D554A4-AE5D-478D-90BB-BEEB1FC344DE}" type="pres">
      <dgm:prSet presAssocID="{6ADC53DA-537B-4B46-9467-F2F238A112E6}" presName="Name9" presStyleLbl="parChTrans1D2" presStyleIdx="0" presStyleCnt="5"/>
      <dgm:spPr/>
    </dgm:pt>
    <dgm:pt modelId="{957B08F7-47C0-4FE2-B710-FB04488C83B7}" type="pres">
      <dgm:prSet presAssocID="{6ADC53DA-537B-4B46-9467-F2F238A112E6}" presName="connTx" presStyleLbl="parChTrans1D2" presStyleIdx="0" presStyleCnt="5"/>
      <dgm:spPr/>
    </dgm:pt>
    <dgm:pt modelId="{2BB32157-E724-4A2D-8FBD-B31CEACFDA1C}" type="pres">
      <dgm:prSet presAssocID="{469A2793-EFC3-4A0F-AEB5-A2FD90F8E200}" presName="node" presStyleLbl="node1" presStyleIdx="0" presStyleCnt="5">
        <dgm:presLayoutVars>
          <dgm:bulletEnabled val="1"/>
        </dgm:presLayoutVars>
      </dgm:prSet>
      <dgm:spPr/>
    </dgm:pt>
    <dgm:pt modelId="{00DC1453-6BFC-435E-B87F-235F30EDC159}" type="pres">
      <dgm:prSet presAssocID="{7FFE3949-F706-4019-BF1E-C1FF6B0C8199}" presName="Name9" presStyleLbl="parChTrans1D2" presStyleIdx="1" presStyleCnt="5"/>
      <dgm:spPr/>
    </dgm:pt>
    <dgm:pt modelId="{FF0454F4-6C17-4241-9210-096BD4981367}" type="pres">
      <dgm:prSet presAssocID="{7FFE3949-F706-4019-BF1E-C1FF6B0C8199}" presName="connTx" presStyleLbl="parChTrans1D2" presStyleIdx="1" presStyleCnt="5"/>
      <dgm:spPr/>
    </dgm:pt>
    <dgm:pt modelId="{B37B9800-A20E-4472-ABB5-9BCD1095EF82}" type="pres">
      <dgm:prSet presAssocID="{6C852689-9EA1-4EC8-8FB0-0054897BF7D4}" presName="node" presStyleLbl="node1" presStyleIdx="1" presStyleCnt="5">
        <dgm:presLayoutVars>
          <dgm:bulletEnabled val="1"/>
        </dgm:presLayoutVars>
      </dgm:prSet>
      <dgm:spPr/>
    </dgm:pt>
    <dgm:pt modelId="{C5993C51-474B-4B98-8F55-B88AFD84B597}" type="pres">
      <dgm:prSet presAssocID="{90EDCD49-45AF-49AF-B71F-C3504648BC01}" presName="Name9" presStyleLbl="parChTrans1D2" presStyleIdx="2" presStyleCnt="5"/>
      <dgm:spPr/>
    </dgm:pt>
    <dgm:pt modelId="{626A0B75-3AAE-4FB8-858D-2FACBFF8EA1B}" type="pres">
      <dgm:prSet presAssocID="{90EDCD49-45AF-49AF-B71F-C3504648BC01}" presName="connTx" presStyleLbl="parChTrans1D2" presStyleIdx="2" presStyleCnt="5"/>
      <dgm:spPr/>
    </dgm:pt>
    <dgm:pt modelId="{694EA58E-49D3-4A75-A421-CE272114A5C4}" type="pres">
      <dgm:prSet presAssocID="{52808383-AD21-4140-B4F6-23A4BA01BDB5}" presName="node" presStyleLbl="node1" presStyleIdx="2" presStyleCnt="5">
        <dgm:presLayoutVars>
          <dgm:bulletEnabled val="1"/>
        </dgm:presLayoutVars>
      </dgm:prSet>
      <dgm:spPr/>
    </dgm:pt>
    <dgm:pt modelId="{DD18C1FC-1D68-4942-B137-18B972BEED9E}" type="pres">
      <dgm:prSet presAssocID="{24C0A332-904E-4F4E-9394-DD8D52F246A1}" presName="Name9" presStyleLbl="parChTrans1D2" presStyleIdx="3" presStyleCnt="5"/>
      <dgm:spPr/>
    </dgm:pt>
    <dgm:pt modelId="{96EDA0BC-4048-4EDC-9A3D-89BCF8C5CB5B}" type="pres">
      <dgm:prSet presAssocID="{24C0A332-904E-4F4E-9394-DD8D52F246A1}" presName="connTx" presStyleLbl="parChTrans1D2" presStyleIdx="3" presStyleCnt="5"/>
      <dgm:spPr/>
    </dgm:pt>
    <dgm:pt modelId="{A2B139A9-B790-4AB8-8874-27DFFEFC18A0}" type="pres">
      <dgm:prSet presAssocID="{16CB3E01-C191-4B93-BEDA-CEFC188DF5F2}" presName="node" presStyleLbl="node1" presStyleIdx="3" presStyleCnt="5">
        <dgm:presLayoutVars>
          <dgm:bulletEnabled val="1"/>
        </dgm:presLayoutVars>
      </dgm:prSet>
      <dgm:spPr/>
    </dgm:pt>
    <dgm:pt modelId="{F1B2E058-4E6A-4FC6-9D19-A2980422313D}" type="pres">
      <dgm:prSet presAssocID="{094239EA-3CF1-4AB4-8807-DBAF375E5B53}" presName="Name9" presStyleLbl="parChTrans1D2" presStyleIdx="4" presStyleCnt="5"/>
      <dgm:spPr/>
    </dgm:pt>
    <dgm:pt modelId="{1A91D6A4-BDC6-48E8-A0E1-2DBEB958B5F6}" type="pres">
      <dgm:prSet presAssocID="{094239EA-3CF1-4AB4-8807-DBAF375E5B53}" presName="connTx" presStyleLbl="parChTrans1D2" presStyleIdx="4" presStyleCnt="5"/>
      <dgm:spPr/>
    </dgm:pt>
    <dgm:pt modelId="{F811B57F-7F3B-42F2-AEBB-08DAF3839D3F}" type="pres">
      <dgm:prSet presAssocID="{4245CB8D-4E18-449B-90ED-E93D5833B2E6}" presName="node" presStyleLbl="node1" presStyleIdx="4" presStyleCnt="5">
        <dgm:presLayoutVars>
          <dgm:bulletEnabled val="1"/>
        </dgm:presLayoutVars>
      </dgm:prSet>
      <dgm:spPr/>
    </dgm:pt>
  </dgm:ptLst>
  <dgm:cxnLst>
    <dgm:cxn modelId="{A31D1D05-FE46-498A-8D05-CFEB310DC9D0}" type="presOf" srcId="{52808383-AD21-4140-B4F6-23A4BA01BDB5}" destId="{694EA58E-49D3-4A75-A421-CE272114A5C4}" srcOrd="0" destOrd="0" presId="urn:microsoft.com/office/officeart/2005/8/layout/radial1"/>
    <dgm:cxn modelId="{A68B050B-A9CE-4CDB-8970-25AE477234A8}" type="presOf" srcId="{90EDCD49-45AF-49AF-B71F-C3504648BC01}" destId="{626A0B75-3AAE-4FB8-858D-2FACBFF8EA1B}" srcOrd="1" destOrd="0" presId="urn:microsoft.com/office/officeart/2005/8/layout/radial1"/>
    <dgm:cxn modelId="{019F4214-5E68-4B7A-ACD7-52CF71D94503}" type="presOf" srcId="{6ADC53DA-537B-4B46-9467-F2F238A112E6}" destId="{957B08F7-47C0-4FE2-B710-FB04488C83B7}" srcOrd="1" destOrd="0" presId="urn:microsoft.com/office/officeart/2005/8/layout/radial1"/>
    <dgm:cxn modelId="{DEB51629-5C4C-492A-AAD6-8FC1DAEBD5C7}" srcId="{0794A2FC-319C-4D9A-A670-B645EFAE7E1C}" destId="{52808383-AD21-4140-B4F6-23A4BA01BDB5}" srcOrd="2" destOrd="0" parTransId="{90EDCD49-45AF-49AF-B71F-C3504648BC01}" sibTransId="{F99DB786-B098-4541-8065-6FE36EE846BD}"/>
    <dgm:cxn modelId="{3CF3C135-80B1-491B-9CFB-98272052E28E}" type="presOf" srcId="{6C852689-9EA1-4EC8-8FB0-0054897BF7D4}" destId="{B37B9800-A20E-4472-ABB5-9BCD1095EF82}" srcOrd="0" destOrd="0" presId="urn:microsoft.com/office/officeart/2005/8/layout/radial1"/>
    <dgm:cxn modelId="{201E355C-3862-4959-A583-960F65EE7AA5}" srcId="{0794A2FC-319C-4D9A-A670-B645EFAE7E1C}" destId="{16CB3E01-C191-4B93-BEDA-CEFC188DF5F2}" srcOrd="3" destOrd="0" parTransId="{24C0A332-904E-4F4E-9394-DD8D52F246A1}" sibTransId="{D816EE04-D9CF-42B9-886A-48D0B26E9F7F}"/>
    <dgm:cxn modelId="{18CEFA6A-7D4E-4A8F-AB67-7ADCA08099B3}" type="presOf" srcId="{24C0A332-904E-4F4E-9394-DD8D52F246A1}" destId="{96EDA0BC-4048-4EDC-9A3D-89BCF8C5CB5B}" srcOrd="1" destOrd="0" presId="urn:microsoft.com/office/officeart/2005/8/layout/radial1"/>
    <dgm:cxn modelId="{D776F54F-CFC2-4343-A44B-8525416E15BE}" type="presOf" srcId="{6ADC53DA-537B-4B46-9467-F2F238A112E6}" destId="{A7D554A4-AE5D-478D-90BB-BEEB1FC344DE}" srcOrd="0" destOrd="0" presId="urn:microsoft.com/office/officeart/2005/8/layout/radial1"/>
    <dgm:cxn modelId="{05D00171-59FD-46FD-B693-6F9A7CC885B6}" type="presOf" srcId="{4245CB8D-4E18-449B-90ED-E93D5833B2E6}" destId="{F811B57F-7F3B-42F2-AEBB-08DAF3839D3F}" srcOrd="0" destOrd="0" presId="urn:microsoft.com/office/officeart/2005/8/layout/radial1"/>
    <dgm:cxn modelId="{707A3288-24AC-410B-8504-DD3D8FC0E86F}" type="presOf" srcId="{7FFE3949-F706-4019-BF1E-C1FF6B0C8199}" destId="{00DC1453-6BFC-435E-B87F-235F30EDC159}" srcOrd="0" destOrd="0" presId="urn:microsoft.com/office/officeart/2005/8/layout/radial1"/>
    <dgm:cxn modelId="{6535B78D-B6DC-401E-B136-07C91FC15567}" type="presOf" srcId="{24C0A332-904E-4F4E-9394-DD8D52F246A1}" destId="{DD18C1FC-1D68-4942-B137-18B972BEED9E}" srcOrd="0" destOrd="0" presId="urn:microsoft.com/office/officeart/2005/8/layout/radial1"/>
    <dgm:cxn modelId="{EE29DC91-EFF8-4E92-BB7E-950E346E4FBD}" srcId="{0794A2FC-319C-4D9A-A670-B645EFAE7E1C}" destId="{6C852689-9EA1-4EC8-8FB0-0054897BF7D4}" srcOrd="1" destOrd="0" parTransId="{7FFE3949-F706-4019-BF1E-C1FF6B0C8199}" sibTransId="{8E9D01DB-F5C9-4A5F-A91B-C26C2A69EB3F}"/>
    <dgm:cxn modelId="{98429894-436A-4CE8-BA0C-FF3A42F2D3AB}" type="presOf" srcId="{16CB3E01-C191-4B93-BEDA-CEFC188DF5F2}" destId="{A2B139A9-B790-4AB8-8874-27DFFEFC18A0}" srcOrd="0" destOrd="0" presId="urn:microsoft.com/office/officeart/2005/8/layout/radial1"/>
    <dgm:cxn modelId="{5AE8AB9D-1489-4473-BDC6-302B1070DCB2}" type="presOf" srcId="{C700C69F-4B3E-4EFF-A96E-B7EE4AF75DF2}" destId="{E49F4B6D-F8B1-4CE6-A83C-F22F4524402C}" srcOrd="0" destOrd="0" presId="urn:microsoft.com/office/officeart/2005/8/layout/radial1"/>
    <dgm:cxn modelId="{1B48F6A1-5719-4AF1-BC70-2DAC9296ACFA}" srcId="{0794A2FC-319C-4D9A-A670-B645EFAE7E1C}" destId="{469A2793-EFC3-4A0F-AEB5-A2FD90F8E200}" srcOrd="0" destOrd="0" parTransId="{6ADC53DA-537B-4B46-9467-F2F238A112E6}" sibTransId="{D384A59E-444F-49EF-AA10-52698AE0629B}"/>
    <dgm:cxn modelId="{E8F1CDA8-B1D4-4B2E-B2AA-B871C2008137}" type="presOf" srcId="{0794A2FC-319C-4D9A-A670-B645EFAE7E1C}" destId="{136BA31D-039B-4032-8005-CFD15FC66DAA}" srcOrd="0" destOrd="0" presId="urn:microsoft.com/office/officeart/2005/8/layout/radial1"/>
    <dgm:cxn modelId="{357197B1-9890-4CC9-856F-EF093F3305B5}" srcId="{C700C69F-4B3E-4EFF-A96E-B7EE4AF75DF2}" destId="{0794A2FC-319C-4D9A-A670-B645EFAE7E1C}" srcOrd="0" destOrd="0" parTransId="{1078AE57-33BC-4521-9690-DEEECA9B6F91}" sibTransId="{C6A0FD2D-A45B-497A-923F-4D70D66500D4}"/>
    <dgm:cxn modelId="{BA7FFDBB-82F7-4EB4-92EF-623F747BE4AF}" type="presOf" srcId="{90EDCD49-45AF-49AF-B71F-C3504648BC01}" destId="{C5993C51-474B-4B98-8F55-B88AFD84B597}" srcOrd="0" destOrd="0" presId="urn:microsoft.com/office/officeart/2005/8/layout/radial1"/>
    <dgm:cxn modelId="{855E50C4-02C3-49A8-87B9-7A32DA3F4FCD}" type="presOf" srcId="{469A2793-EFC3-4A0F-AEB5-A2FD90F8E200}" destId="{2BB32157-E724-4A2D-8FBD-B31CEACFDA1C}" srcOrd="0" destOrd="0" presId="urn:microsoft.com/office/officeart/2005/8/layout/radial1"/>
    <dgm:cxn modelId="{38FDB8C8-6BA4-4139-BB3E-11AC968E0C61}" type="presOf" srcId="{094239EA-3CF1-4AB4-8807-DBAF375E5B53}" destId="{1A91D6A4-BDC6-48E8-A0E1-2DBEB958B5F6}" srcOrd="1" destOrd="0" presId="urn:microsoft.com/office/officeart/2005/8/layout/radial1"/>
    <dgm:cxn modelId="{243191D1-F625-47F3-8B69-D09D3602D028}" type="presOf" srcId="{7FFE3949-F706-4019-BF1E-C1FF6B0C8199}" destId="{FF0454F4-6C17-4241-9210-096BD4981367}" srcOrd="1" destOrd="0" presId="urn:microsoft.com/office/officeart/2005/8/layout/radial1"/>
    <dgm:cxn modelId="{748D39DC-90F6-4271-BAE6-0B23893290E8}" srcId="{0794A2FC-319C-4D9A-A670-B645EFAE7E1C}" destId="{4245CB8D-4E18-449B-90ED-E93D5833B2E6}" srcOrd="4" destOrd="0" parTransId="{094239EA-3CF1-4AB4-8807-DBAF375E5B53}" sibTransId="{E14D5214-EED2-4A92-8E1E-6A9523AC5498}"/>
    <dgm:cxn modelId="{551B37EB-B0FE-4FB2-970F-2CDCDB4A43AA}" type="presOf" srcId="{094239EA-3CF1-4AB4-8807-DBAF375E5B53}" destId="{F1B2E058-4E6A-4FC6-9D19-A2980422313D}" srcOrd="0" destOrd="0" presId="urn:microsoft.com/office/officeart/2005/8/layout/radial1"/>
    <dgm:cxn modelId="{95809DCE-665F-45FF-92AF-ABF1BAD906EF}" type="presParOf" srcId="{E49F4B6D-F8B1-4CE6-A83C-F22F4524402C}" destId="{136BA31D-039B-4032-8005-CFD15FC66DAA}" srcOrd="0" destOrd="0" presId="urn:microsoft.com/office/officeart/2005/8/layout/radial1"/>
    <dgm:cxn modelId="{3940D682-936C-4439-B486-283A0728C2F7}" type="presParOf" srcId="{E49F4B6D-F8B1-4CE6-A83C-F22F4524402C}" destId="{A7D554A4-AE5D-478D-90BB-BEEB1FC344DE}" srcOrd="1" destOrd="0" presId="urn:microsoft.com/office/officeart/2005/8/layout/radial1"/>
    <dgm:cxn modelId="{D1F6895D-E468-4E5D-8E1B-F4943E5D719B}" type="presParOf" srcId="{A7D554A4-AE5D-478D-90BB-BEEB1FC344DE}" destId="{957B08F7-47C0-4FE2-B710-FB04488C83B7}" srcOrd="0" destOrd="0" presId="urn:microsoft.com/office/officeart/2005/8/layout/radial1"/>
    <dgm:cxn modelId="{C1330AA7-823E-4770-89F6-6CDEBE8C2CA2}" type="presParOf" srcId="{E49F4B6D-F8B1-4CE6-A83C-F22F4524402C}" destId="{2BB32157-E724-4A2D-8FBD-B31CEACFDA1C}" srcOrd="2" destOrd="0" presId="urn:microsoft.com/office/officeart/2005/8/layout/radial1"/>
    <dgm:cxn modelId="{6A6F8D0B-7D0A-4B0A-861F-D2A2ADEE75F6}" type="presParOf" srcId="{E49F4B6D-F8B1-4CE6-A83C-F22F4524402C}" destId="{00DC1453-6BFC-435E-B87F-235F30EDC159}" srcOrd="3" destOrd="0" presId="urn:microsoft.com/office/officeart/2005/8/layout/radial1"/>
    <dgm:cxn modelId="{95836E20-6674-42C6-9716-0AB6F1839EAB}" type="presParOf" srcId="{00DC1453-6BFC-435E-B87F-235F30EDC159}" destId="{FF0454F4-6C17-4241-9210-096BD4981367}" srcOrd="0" destOrd="0" presId="urn:microsoft.com/office/officeart/2005/8/layout/radial1"/>
    <dgm:cxn modelId="{A06653FB-27BE-428E-B723-D827BCA001C9}" type="presParOf" srcId="{E49F4B6D-F8B1-4CE6-A83C-F22F4524402C}" destId="{B37B9800-A20E-4472-ABB5-9BCD1095EF82}" srcOrd="4" destOrd="0" presId="urn:microsoft.com/office/officeart/2005/8/layout/radial1"/>
    <dgm:cxn modelId="{A5434479-6C35-4DA5-A792-0EDADA385C41}" type="presParOf" srcId="{E49F4B6D-F8B1-4CE6-A83C-F22F4524402C}" destId="{C5993C51-474B-4B98-8F55-B88AFD84B597}" srcOrd="5" destOrd="0" presId="urn:microsoft.com/office/officeart/2005/8/layout/radial1"/>
    <dgm:cxn modelId="{CA6094B7-4DC9-4CB8-90F1-48A9AA33CE07}" type="presParOf" srcId="{C5993C51-474B-4B98-8F55-B88AFD84B597}" destId="{626A0B75-3AAE-4FB8-858D-2FACBFF8EA1B}" srcOrd="0" destOrd="0" presId="urn:microsoft.com/office/officeart/2005/8/layout/radial1"/>
    <dgm:cxn modelId="{85F5F169-7E24-46F9-B184-9AD0573E48CA}" type="presParOf" srcId="{E49F4B6D-F8B1-4CE6-A83C-F22F4524402C}" destId="{694EA58E-49D3-4A75-A421-CE272114A5C4}" srcOrd="6" destOrd="0" presId="urn:microsoft.com/office/officeart/2005/8/layout/radial1"/>
    <dgm:cxn modelId="{3D088E58-CE92-4700-8DD8-F60E6F785619}" type="presParOf" srcId="{E49F4B6D-F8B1-4CE6-A83C-F22F4524402C}" destId="{DD18C1FC-1D68-4942-B137-18B972BEED9E}" srcOrd="7" destOrd="0" presId="urn:microsoft.com/office/officeart/2005/8/layout/radial1"/>
    <dgm:cxn modelId="{32852D83-402E-4FF9-865B-024547C575DA}" type="presParOf" srcId="{DD18C1FC-1D68-4942-B137-18B972BEED9E}" destId="{96EDA0BC-4048-4EDC-9A3D-89BCF8C5CB5B}" srcOrd="0" destOrd="0" presId="urn:microsoft.com/office/officeart/2005/8/layout/radial1"/>
    <dgm:cxn modelId="{52C0C06B-13EE-48C1-AA85-4F003C2E5EB8}" type="presParOf" srcId="{E49F4B6D-F8B1-4CE6-A83C-F22F4524402C}" destId="{A2B139A9-B790-4AB8-8874-27DFFEFC18A0}" srcOrd="8" destOrd="0" presId="urn:microsoft.com/office/officeart/2005/8/layout/radial1"/>
    <dgm:cxn modelId="{05B18A89-519E-41A1-B0E6-D90A280D7479}" type="presParOf" srcId="{E49F4B6D-F8B1-4CE6-A83C-F22F4524402C}" destId="{F1B2E058-4E6A-4FC6-9D19-A2980422313D}" srcOrd="9" destOrd="0" presId="urn:microsoft.com/office/officeart/2005/8/layout/radial1"/>
    <dgm:cxn modelId="{C20A56D6-D730-4316-84AE-E9CE5E0FAA96}" type="presParOf" srcId="{F1B2E058-4E6A-4FC6-9D19-A2980422313D}" destId="{1A91D6A4-BDC6-48E8-A0E1-2DBEB958B5F6}" srcOrd="0" destOrd="0" presId="urn:microsoft.com/office/officeart/2005/8/layout/radial1"/>
    <dgm:cxn modelId="{8C0BA981-9C0D-4943-9BA0-A7DC5D26B1D4}" type="presParOf" srcId="{E49F4B6D-F8B1-4CE6-A83C-F22F4524402C}" destId="{F811B57F-7F3B-42F2-AEBB-08DAF3839D3F}" srcOrd="10" destOrd="0" presId="urn:microsoft.com/office/officeart/2005/8/layout/radial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08AEAD-B8CB-4018-86EA-5198B2B1E5C6}" type="doc">
      <dgm:prSet loTypeId="urn:microsoft.com/office/officeart/2005/8/layout/hChevron3" loCatId="process" qsTypeId="urn:microsoft.com/office/officeart/2005/8/quickstyle/simple1" qsCatId="simple" csTypeId="urn:microsoft.com/office/officeart/2005/8/colors/accent6_1" csCatId="accent6" phldr="1"/>
      <dgm:spPr/>
    </dgm:pt>
    <dgm:pt modelId="{F6D04BDF-E002-48F8-B9ED-EBFC29818755}">
      <dgm:prSet phldrT="[Text]"/>
      <dgm:spPr>
        <a:solidFill>
          <a:schemeClr val="accent6">
            <a:lumMod val="40000"/>
            <a:lumOff val="60000"/>
          </a:schemeClr>
        </a:solidFill>
        <a:ln>
          <a:solidFill>
            <a:srgbClr val="258785"/>
          </a:solidFill>
        </a:ln>
      </dgm:spPr>
      <dgm:t>
        <a:bodyPr/>
        <a:lstStyle/>
        <a:p>
          <a:r>
            <a:rPr lang="en-US"/>
            <a:t>Participants</a:t>
          </a:r>
        </a:p>
      </dgm:t>
    </dgm:pt>
    <dgm:pt modelId="{B3990A82-D1A4-46BF-B94B-357700348828}" type="parTrans" cxnId="{260964B7-9D3E-417E-8C7D-5728A6E174DE}">
      <dgm:prSet/>
      <dgm:spPr/>
      <dgm:t>
        <a:bodyPr/>
        <a:lstStyle/>
        <a:p>
          <a:endParaRPr lang="en-US"/>
        </a:p>
      </dgm:t>
    </dgm:pt>
    <dgm:pt modelId="{119A8483-33F1-43F7-9B0A-FD6552ECF95B}" type="sibTrans" cxnId="{260964B7-9D3E-417E-8C7D-5728A6E174DE}">
      <dgm:prSet/>
      <dgm:spPr/>
      <dgm:t>
        <a:bodyPr/>
        <a:lstStyle/>
        <a:p>
          <a:endParaRPr lang="en-US"/>
        </a:p>
      </dgm:t>
    </dgm:pt>
    <dgm:pt modelId="{61EC4C29-2EA7-4728-BD97-62EAB520B585}">
      <dgm:prSet/>
      <dgm:spPr>
        <a:solidFill>
          <a:schemeClr val="accent6">
            <a:lumMod val="40000"/>
            <a:lumOff val="60000"/>
          </a:schemeClr>
        </a:solidFill>
        <a:ln>
          <a:solidFill>
            <a:srgbClr val="258785"/>
          </a:solidFill>
        </a:ln>
      </dgm:spPr>
      <dgm:t>
        <a:bodyPr/>
        <a:lstStyle/>
        <a:p>
          <a:r>
            <a:rPr lang="en-US"/>
            <a:t>Presentation</a:t>
          </a:r>
        </a:p>
      </dgm:t>
    </dgm:pt>
    <dgm:pt modelId="{4C96C7A3-D5A3-43FE-A1E3-CF28AC072547}" type="parTrans" cxnId="{14AA5E78-E940-4C85-9FE6-98CBAE621A06}">
      <dgm:prSet/>
      <dgm:spPr/>
      <dgm:t>
        <a:bodyPr/>
        <a:lstStyle/>
        <a:p>
          <a:endParaRPr lang="en-US"/>
        </a:p>
      </dgm:t>
    </dgm:pt>
    <dgm:pt modelId="{0A36312E-AFDF-4C96-BB34-E282191CCAB3}" type="sibTrans" cxnId="{14AA5E78-E940-4C85-9FE6-98CBAE621A06}">
      <dgm:prSet/>
      <dgm:spPr/>
      <dgm:t>
        <a:bodyPr/>
        <a:lstStyle/>
        <a:p>
          <a:endParaRPr lang="en-US"/>
        </a:p>
      </dgm:t>
    </dgm:pt>
    <dgm:pt modelId="{46620B7F-62A3-410F-AAEE-29A1AF760ABE}">
      <dgm:prSet/>
      <dgm:spPr>
        <a:solidFill>
          <a:schemeClr val="accent6">
            <a:lumMod val="40000"/>
            <a:lumOff val="60000"/>
          </a:schemeClr>
        </a:solidFill>
        <a:ln>
          <a:solidFill>
            <a:srgbClr val="258785"/>
          </a:solidFill>
        </a:ln>
      </dgm:spPr>
      <dgm:t>
        <a:bodyPr/>
        <a:lstStyle/>
        <a:p>
          <a:r>
            <a:rPr lang="en-US"/>
            <a:t>Discussion</a:t>
          </a:r>
        </a:p>
      </dgm:t>
    </dgm:pt>
    <dgm:pt modelId="{9A1E5442-C144-483F-9D29-B868CD32E114}" type="parTrans" cxnId="{119A038D-7AFC-4890-8392-CF1E8FCD6141}">
      <dgm:prSet/>
      <dgm:spPr/>
      <dgm:t>
        <a:bodyPr/>
        <a:lstStyle/>
        <a:p>
          <a:endParaRPr lang="en-US"/>
        </a:p>
      </dgm:t>
    </dgm:pt>
    <dgm:pt modelId="{C087C552-0C09-4404-8115-1CE4C1CA3D6E}" type="sibTrans" cxnId="{119A038D-7AFC-4890-8392-CF1E8FCD6141}">
      <dgm:prSet/>
      <dgm:spPr/>
      <dgm:t>
        <a:bodyPr/>
        <a:lstStyle/>
        <a:p>
          <a:endParaRPr lang="en-US"/>
        </a:p>
      </dgm:t>
    </dgm:pt>
    <dgm:pt modelId="{2D06D6CD-A70B-404A-826A-40917CB11702}">
      <dgm:prSet/>
      <dgm:spPr>
        <a:solidFill>
          <a:schemeClr val="accent6">
            <a:lumMod val="40000"/>
            <a:lumOff val="60000"/>
          </a:schemeClr>
        </a:solidFill>
        <a:ln>
          <a:solidFill>
            <a:srgbClr val="258785"/>
          </a:solidFill>
        </a:ln>
      </dgm:spPr>
      <dgm:t>
        <a:bodyPr/>
        <a:lstStyle/>
        <a:p>
          <a:r>
            <a:rPr lang="en-US"/>
            <a:t>Commitment</a:t>
          </a:r>
        </a:p>
      </dgm:t>
    </dgm:pt>
    <dgm:pt modelId="{0CED5D5E-5407-4F8B-B9CB-5C631FD87323}" type="parTrans" cxnId="{08078362-64E9-4141-BD86-DB049D36BF84}">
      <dgm:prSet/>
      <dgm:spPr/>
      <dgm:t>
        <a:bodyPr/>
        <a:lstStyle/>
        <a:p>
          <a:endParaRPr lang="en-US"/>
        </a:p>
      </dgm:t>
    </dgm:pt>
    <dgm:pt modelId="{B9F4841C-729B-4590-9A4C-85AC5013DE19}" type="sibTrans" cxnId="{08078362-64E9-4141-BD86-DB049D36BF84}">
      <dgm:prSet/>
      <dgm:spPr/>
      <dgm:t>
        <a:bodyPr/>
        <a:lstStyle/>
        <a:p>
          <a:endParaRPr lang="en-US"/>
        </a:p>
      </dgm:t>
    </dgm:pt>
    <dgm:pt modelId="{1DE53621-77E7-43F8-AA92-89B67622677E}">
      <dgm:prSet/>
      <dgm:spPr>
        <a:solidFill>
          <a:schemeClr val="accent6">
            <a:lumMod val="40000"/>
            <a:lumOff val="60000"/>
          </a:schemeClr>
        </a:solidFill>
        <a:ln>
          <a:solidFill>
            <a:srgbClr val="258785"/>
          </a:solidFill>
        </a:ln>
      </dgm:spPr>
      <dgm:t>
        <a:bodyPr/>
        <a:lstStyle/>
        <a:p>
          <a:r>
            <a:rPr lang="en-US"/>
            <a:t>Incentives</a:t>
          </a:r>
        </a:p>
      </dgm:t>
    </dgm:pt>
    <dgm:pt modelId="{2C96F80E-BAEE-417D-B618-2C4C32DACA7F}" type="parTrans" cxnId="{BB798BFB-DC1D-4DBB-9F2A-37F4776842A5}">
      <dgm:prSet/>
      <dgm:spPr/>
      <dgm:t>
        <a:bodyPr/>
        <a:lstStyle/>
        <a:p>
          <a:endParaRPr lang="en-US"/>
        </a:p>
      </dgm:t>
    </dgm:pt>
    <dgm:pt modelId="{E6D3E78D-70D3-4142-83EC-BDC550F61504}" type="sibTrans" cxnId="{BB798BFB-DC1D-4DBB-9F2A-37F4776842A5}">
      <dgm:prSet/>
      <dgm:spPr/>
      <dgm:t>
        <a:bodyPr/>
        <a:lstStyle/>
        <a:p>
          <a:endParaRPr lang="en-US"/>
        </a:p>
      </dgm:t>
    </dgm:pt>
    <dgm:pt modelId="{1A73C67E-617F-4ACA-A2F7-2B77334E5DB9}">
      <dgm:prSet/>
      <dgm:spPr>
        <a:solidFill>
          <a:schemeClr val="accent6">
            <a:lumMod val="40000"/>
            <a:lumOff val="60000"/>
          </a:schemeClr>
        </a:solidFill>
        <a:ln>
          <a:solidFill>
            <a:srgbClr val="258785"/>
          </a:solidFill>
        </a:ln>
      </dgm:spPr>
      <dgm:t>
        <a:bodyPr/>
        <a:lstStyle/>
        <a:p>
          <a:r>
            <a:rPr lang="en-US">
              <a:solidFill>
                <a:sysClr val="windowText" lastClr="000000"/>
              </a:solidFill>
            </a:rPr>
            <a:t>Closing</a:t>
          </a:r>
        </a:p>
      </dgm:t>
    </dgm:pt>
    <dgm:pt modelId="{AB9DB3C0-C840-4F45-82D6-971A3B1AE8AF}" type="parTrans" cxnId="{910736F2-9C3F-487A-B7F7-1C01243267A9}">
      <dgm:prSet/>
      <dgm:spPr/>
      <dgm:t>
        <a:bodyPr/>
        <a:lstStyle/>
        <a:p>
          <a:endParaRPr lang="en-US"/>
        </a:p>
      </dgm:t>
    </dgm:pt>
    <dgm:pt modelId="{4B399111-5374-4FB6-8EB0-E015C555EC3C}" type="sibTrans" cxnId="{910736F2-9C3F-487A-B7F7-1C01243267A9}">
      <dgm:prSet/>
      <dgm:spPr/>
      <dgm:t>
        <a:bodyPr/>
        <a:lstStyle/>
        <a:p>
          <a:endParaRPr lang="en-US"/>
        </a:p>
      </dgm:t>
    </dgm:pt>
    <dgm:pt modelId="{00ABE533-9527-48E7-BEF5-9E04779FBB46}" type="pres">
      <dgm:prSet presAssocID="{6808AEAD-B8CB-4018-86EA-5198B2B1E5C6}" presName="Name0" presStyleCnt="0">
        <dgm:presLayoutVars>
          <dgm:dir/>
          <dgm:resizeHandles val="exact"/>
        </dgm:presLayoutVars>
      </dgm:prSet>
      <dgm:spPr/>
    </dgm:pt>
    <dgm:pt modelId="{2D144D4C-32A6-4339-88F7-E2A13DBFB0B4}" type="pres">
      <dgm:prSet presAssocID="{F6D04BDF-E002-48F8-B9ED-EBFC29818755}" presName="parTxOnly" presStyleLbl="node1" presStyleIdx="0" presStyleCnt="6">
        <dgm:presLayoutVars>
          <dgm:bulletEnabled val="1"/>
        </dgm:presLayoutVars>
      </dgm:prSet>
      <dgm:spPr/>
    </dgm:pt>
    <dgm:pt modelId="{E184451C-2C05-4CFF-AD6C-0175E2B62AB7}" type="pres">
      <dgm:prSet presAssocID="{119A8483-33F1-43F7-9B0A-FD6552ECF95B}" presName="parSpace" presStyleCnt="0"/>
      <dgm:spPr/>
    </dgm:pt>
    <dgm:pt modelId="{87853E0B-330B-4FF4-960F-A76530F19CD4}" type="pres">
      <dgm:prSet presAssocID="{61EC4C29-2EA7-4728-BD97-62EAB520B585}" presName="parTxOnly" presStyleLbl="node1" presStyleIdx="1" presStyleCnt="6">
        <dgm:presLayoutVars>
          <dgm:bulletEnabled val="1"/>
        </dgm:presLayoutVars>
      </dgm:prSet>
      <dgm:spPr/>
    </dgm:pt>
    <dgm:pt modelId="{22735AD5-531D-47A9-847A-F9D995D107E6}" type="pres">
      <dgm:prSet presAssocID="{0A36312E-AFDF-4C96-BB34-E282191CCAB3}" presName="parSpace" presStyleCnt="0"/>
      <dgm:spPr/>
    </dgm:pt>
    <dgm:pt modelId="{6999B57D-9822-44A2-A05B-C241AF8EF2B2}" type="pres">
      <dgm:prSet presAssocID="{46620B7F-62A3-410F-AAEE-29A1AF760ABE}" presName="parTxOnly" presStyleLbl="node1" presStyleIdx="2" presStyleCnt="6">
        <dgm:presLayoutVars>
          <dgm:bulletEnabled val="1"/>
        </dgm:presLayoutVars>
      </dgm:prSet>
      <dgm:spPr/>
    </dgm:pt>
    <dgm:pt modelId="{D3D3419A-207B-4CC2-BE31-E24056F1F4C0}" type="pres">
      <dgm:prSet presAssocID="{C087C552-0C09-4404-8115-1CE4C1CA3D6E}" presName="parSpace" presStyleCnt="0"/>
      <dgm:spPr/>
    </dgm:pt>
    <dgm:pt modelId="{D2B72302-19B0-40C6-99D4-F22DF00A06BA}" type="pres">
      <dgm:prSet presAssocID="{2D06D6CD-A70B-404A-826A-40917CB11702}" presName="parTxOnly" presStyleLbl="node1" presStyleIdx="3" presStyleCnt="6">
        <dgm:presLayoutVars>
          <dgm:bulletEnabled val="1"/>
        </dgm:presLayoutVars>
      </dgm:prSet>
      <dgm:spPr/>
    </dgm:pt>
    <dgm:pt modelId="{782B58C8-D6FD-489F-B3D2-01944D32B56A}" type="pres">
      <dgm:prSet presAssocID="{B9F4841C-729B-4590-9A4C-85AC5013DE19}" presName="parSpace" presStyleCnt="0"/>
      <dgm:spPr/>
    </dgm:pt>
    <dgm:pt modelId="{13D5E02A-4C9A-4B5E-A1B0-E0CD6A26F309}" type="pres">
      <dgm:prSet presAssocID="{1DE53621-77E7-43F8-AA92-89B67622677E}" presName="parTxOnly" presStyleLbl="node1" presStyleIdx="4" presStyleCnt="6">
        <dgm:presLayoutVars>
          <dgm:bulletEnabled val="1"/>
        </dgm:presLayoutVars>
      </dgm:prSet>
      <dgm:spPr/>
    </dgm:pt>
    <dgm:pt modelId="{CBB350E3-F6BE-4697-849A-A4C3D92C3C56}" type="pres">
      <dgm:prSet presAssocID="{E6D3E78D-70D3-4142-83EC-BDC550F61504}" presName="parSpace" presStyleCnt="0"/>
      <dgm:spPr/>
    </dgm:pt>
    <dgm:pt modelId="{04B45CD1-B5F4-40F9-B06F-91F3776657AB}" type="pres">
      <dgm:prSet presAssocID="{1A73C67E-617F-4ACA-A2F7-2B77334E5DB9}" presName="parTxOnly" presStyleLbl="node1" presStyleIdx="5" presStyleCnt="6">
        <dgm:presLayoutVars>
          <dgm:bulletEnabled val="1"/>
        </dgm:presLayoutVars>
      </dgm:prSet>
      <dgm:spPr/>
    </dgm:pt>
  </dgm:ptLst>
  <dgm:cxnLst>
    <dgm:cxn modelId="{F10DCC28-3528-449C-B768-1B9C3A1C9C41}" type="presOf" srcId="{1A73C67E-617F-4ACA-A2F7-2B77334E5DB9}" destId="{04B45CD1-B5F4-40F9-B06F-91F3776657AB}" srcOrd="0" destOrd="0" presId="urn:microsoft.com/office/officeart/2005/8/layout/hChevron3"/>
    <dgm:cxn modelId="{08078362-64E9-4141-BD86-DB049D36BF84}" srcId="{6808AEAD-B8CB-4018-86EA-5198B2B1E5C6}" destId="{2D06D6CD-A70B-404A-826A-40917CB11702}" srcOrd="3" destOrd="0" parTransId="{0CED5D5E-5407-4F8B-B9CB-5C631FD87323}" sibTransId="{B9F4841C-729B-4590-9A4C-85AC5013DE19}"/>
    <dgm:cxn modelId="{72554466-53AF-4762-9F23-B93738C5E98E}" type="presOf" srcId="{1DE53621-77E7-43F8-AA92-89B67622677E}" destId="{13D5E02A-4C9A-4B5E-A1B0-E0CD6A26F309}" srcOrd="0" destOrd="0" presId="urn:microsoft.com/office/officeart/2005/8/layout/hChevron3"/>
    <dgm:cxn modelId="{682A0448-4A2E-4592-9911-5937ACFE0404}" type="presOf" srcId="{61EC4C29-2EA7-4728-BD97-62EAB520B585}" destId="{87853E0B-330B-4FF4-960F-A76530F19CD4}" srcOrd="0" destOrd="0" presId="urn:microsoft.com/office/officeart/2005/8/layout/hChevron3"/>
    <dgm:cxn modelId="{78BB8054-D462-4D7B-941B-3040B46190A7}" type="presOf" srcId="{F6D04BDF-E002-48F8-B9ED-EBFC29818755}" destId="{2D144D4C-32A6-4339-88F7-E2A13DBFB0B4}" srcOrd="0" destOrd="0" presId="urn:microsoft.com/office/officeart/2005/8/layout/hChevron3"/>
    <dgm:cxn modelId="{14AA5E78-E940-4C85-9FE6-98CBAE621A06}" srcId="{6808AEAD-B8CB-4018-86EA-5198B2B1E5C6}" destId="{61EC4C29-2EA7-4728-BD97-62EAB520B585}" srcOrd="1" destOrd="0" parTransId="{4C96C7A3-D5A3-43FE-A1E3-CF28AC072547}" sibTransId="{0A36312E-AFDF-4C96-BB34-E282191CCAB3}"/>
    <dgm:cxn modelId="{068B7285-A12C-4700-86D8-549F9BB3691F}" type="presOf" srcId="{6808AEAD-B8CB-4018-86EA-5198B2B1E5C6}" destId="{00ABE533-9527-48E7-BEF5-9E04779FBB46}" srcOrd="0" destOrd="0" presId="urn:microsoft.com/office/officeart/2005/8/layout/hChevron3"/>
    <dgm:cxn modelId="{119A038D-7AFC-4890-8392-CF1E8FCD6141}" srcId="{6808AEAD-B8CB-4018-86EA-5198B2B1E5C6}" destId="{46620B7F-62A3-410F-AAEE-29A1AF760ABE}" srcOrd="2" destOrd="0" parTransId="{9A1E5442-C144-483F-9D29-B868CD32E114}" sibTransId="{C087C552-0C09-4404-8115-1CE4C1CA3D6E}"/>
    <dgm:cxn modelId="{52A89D95-B941-4B24-B35C-B9F9949DD439}" type="presOf" srcId="{2D06D6CD-A70B-404A-826A-40917CB11702}" destId="{D2B72302-19B0-40C6-99D4-F22DF00A06BA}" srcOrd="0" destOrd="0" presId="urn:microsoft.com/office/officeart/2005/8/layout/hChevron3"/>
    <dgm:cxn modelId="{260964B7-9D3E-417E-8C7D-5728A6E174DE}" srcId="{6808AEAD-B8CB-4018-86EA-5198B2B1E5C6}" destId="{F6D04BDF-E002-48F8-B9ED-EBFC29818755}" srcOrd="0" destOrd="0" parTransId="{B3990A82-D1A4-46BF-B94B-357700348828}" sibTransId="{119A8483-33F1-43F7-9B0A-FD6552ECF95B}"/>
    <dgm:cxn modelId="{28D728BE-8DE8-4F36-8A3E-B67C5E537573}" type="presOf" srcId="{46620B7F-62A3-410F-AAEE-29A1AF760ABE}" destId="{6999B57D-9822-44A2-A05B-C241AF8EF2B2}" srcOrd="0" destOrd="0" presId="urn:microsoft.com/office/officeart/2005/8/layout/hChevron3"/>
    <dgm:cxn modelId="{910736F2-9C3F-487A-B7F7-1C01243267A9}" srcId="{6808AEAD-B8CB-4018-86EA-5198B2B1E5C6}" destId="{1A73C67E-617F-4ACA-A2F7-2B77334E5DB9}" srcOrd="5" destOrd="0" parTransId="{AB9DB3C0-C840-4F45-82D6-971A3B1AE8AF}" sibTransId="{4B399111-5374-4FB6-8EB0-E015C555EC3C}"/>
    <dgm:cxn modelId="{BB798BFB-DC1D-4DBB-9F2A-37F4776842A5}" srcId="{6808AEAD-B8CB-4018-86EA-5198B2B1E5C6}" destId="{1DE53621-77E7-43F8-AA92-89B67622677E}" srcOrd="4" destOrd="0" parTransId="{2C96F80E-BAEE-417D-B618-2C4C32DACA7F}" sibTransId="{E6D3E78D-70D3-4142-83EC-BDC550F61504}"/>
    <dgm:cxn modelId="{A8F54C67-18B0-4B25-BE89-CCE80B90B937}" type="presParOf" srcId="{00ABE533-9527-48E7-BEF5-9E04779FBB46}" destId="{2D144D4C-32A6-4339-88F7-E2A13DBFB0B4}" srcOrd="0" destOrd="0" presId="urn:microsoft.com/office/officeart/2005/8/layout/hChevron3"/>
    <dgm:cxn modelId="{135CE6A4-874D-40FA-A3A0-F72C3899167B}" type="presParOf" srcId="{00ABE533-9527-48E7-BEF5-9E04779FBB46}" destId="{E184451C-2C05-4CFF-AD6C-0175E2B62AB7}" srcOrd="1" destOrd="0" presId="urn:microsoft.com/office/officeart/2005/8/layout/hChevron3"/>
    <dgm:cxn modelId="{A71798D3-09CB-4BA5-B4E8-987B37C27C67}" type="presParOf" srcId="{00ABE533-9527-48E7-BEF5-9E04779FBB46}" destId="{87853E0B-330B-4FF4-960F-A76530F19CD4}" srcOrd="2" destOrd="0" presId="urn:microsoft.com/office/officeart/2005/8/layout/hChevron3"/>
    <dgm:cxn modelId="{D46221ED-FC34-499E-9330-4756F1D84287}" type="presParOf" srcId="{00ABE533-9527-48E7-BEF5-9E04779FBB46}" destId="{22735AD5-531D-47A9-847A-F9D995D107E6}" srcOrd="3" destOrd="0" presId="urn:microsoft.com/office/officeart/2005/8/layout/hChevron3"/>
    <dgm:cxn modelId="{20B16AF2-F756-4F3A-91CB-13DCE49501CA}" type="presParOf" srcId="{00ABE533-9527-48E7-BEF5-9E04779FBB46}" destId="{6999B57D-9822-44A2-A05B-C241AF8EF2B2}" srcOrd="4" destOrd="0" presId="urn:microsoft.com/office/officeart/2005/8/layout/hChevron3"/>
    <dgm:cxn modelId="{5CF45BEA-EE20-42D3-AE34-4516A596003F}" type="presParOf" srcId="{00ABE533-9527-48E7-BEF5-9E04779FBB46}" destId="{D3D3419A-207B-4CC2-BE31-E24056F1F4C0}" srcOrd="5" destOrd="0" presId="urn:microsoft.com/office/officeart/2005/8/layout/hChevron3"/>
    <dgm:cxn modelId="{800C24DB-EA09-4166-B012-3CD3DF9D21EA}" type="presParOf" srcId="{00ABE533-9527-48E7-BEF5-9E04779FBB46}" destId="{D2B72302-19B0-40C6-99D4-F22DF00A06BA}" srcOrd="6" destOrd="0" presId="urn:microsoft.com/office/officeart/2005/8/layout/hChevron3"/>
    <dgm:cxn modelId="{357A176F-8006-42AF-AA19-F54BF653F656}" type="presParOf" srcId="{00ABE533-9527-48E7-BEF5-9E04779FBB46}" destId="{782B58C8-D6FD-489F-B3D2-01944D32B56A}" srcOrd="7" destOrd="0" presId="urn:microsoft.com/office/officeart/2005/8/layout/hChevron3"/>
    <dgm:cxn modelId="{06CEB229-E088-450C-8E8C-773D6B3CFE32}" type="presParOf" srcId="{00ABE533-9527-48E7-BEF5-9E04779FBB46}" destId="{13D5E02A-4C9A-4B5E-A1B0-E0CD6A26F309}" srcOrd="8" destOrd="0" presId="urn:microsoft.com/office/officeart/2005/8/layout/hChevron3"/>
    <dgm:cxn modelId="{657DC535-8FF8-4C1D-AB51-7EFCFE32F07C}" type="presParOf" srcId="{00ABE533-9527-48E7-BEF5-9E04779FBB46}" destId="{CBB350E3-F6BE-4697-849A-A4C3D92C3C56}" srcOrd="9" destOrd="0" presId="urn:microsoft.com/office/officeart/2005/8/layout/hChevron3"/>
    <dgm:cxn modelId="{54EF061E-1F85-4B67-85C7-CCF370F71646}" type="presParOf" srcId="{00ABE533-9527-48E7-BEF5-9E04779FBB46}" destId="{04B45CD1-B5F4-40F9-B06F-91F3776657AB}" srcOrd="10" destOrd="0" presId="urn:microsoft.com/office/officeart/2005/8/layout/hChevron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0F1308-82F9-40F6-9878-1A45D530137A}" type="doc">
      <dgm:prSet loTypeId="urn:microsoft.com/office/officeart/2005/8/layout/hChevron3" loCatId="process" qsTypeId="urn:microsoft.com/office/officeart/2005/8/quickstyle/simple1" qsCatId="simple" csTypeId="urn:microsoft.com/office/officeart/2005/8/colors/accent6_1" csCatId="accent6" phldr="1"/>
      <dgm:spPr/>
    </dgm:pt>
    <dgm:pt modelId="{94502608-53CE-4F6A-98FF-0C734DAAE662}">
      <dgm:prSet phldrT="[Text]"/>
      <dgm:spPr>
        <a:solidFill>
          <a:schemeClr val="accent6">
            <a:lumMod val="40000"/>
            <a:lumOff val="60000"/>
          </a:schemeClr>
        </a:solidFill>
        <a:ln>
          <a:solidFill>
            <a:srgbClr val="258785"/>
          </a:solidFill>
        </a:ln>
      </dgm:spPr>
      <dgm:t>
        <a:bodyPr/>
        <a:lstStyle/>
        <a:p>
          <a:r>
            <a:rPr lang="en-US"/>
            <a:t>Participants</a:t>
          </a:r>
        </a:p>
      </dgm:t>
    </dgm:pt>
    <dgm:pt modelId="{2B2EA998-7CA4-4930-B801-64C2D1CAB936}" type="parTrans" cxnId="{38B212F3-DFBA-4BC5-930C-6724FCB5F557}">
      <dgm:prSet/>
      <dgm:spPr/>
      <dgm:t>
        <a:bodyPr/>
        <a:lstStyle/>
        <a:p>
          <a:endParaRPr lang="en-US"/>
        </a:p>
      </dgm:t>
    </dgm:pt>
    <dgm:pt modelId="{CEB75554-E450-40CD-89B5-B55C2B97002B}" type="sibTrans" cxnId="{38B212F3-DFBA-4BC5-930C-6724FCB5F557}">
      <dgm:prSet/>
      <dgm:spPr/>
      <dgm:t>
        <a:bodyPr/>
        <a:lstStyle/>
        <a:p>
          <a:endParaRPr lang="en-US"/>
        </a:p>
      </dgm:t>
    </dgm:pt>
    <dgm:pt modelId="{42D1AD88-7083-409C-A092-059E7D23750F}">
      <dgm:prSet/>
      <dgm:spPr>
        <a:solidFill>
          <a:schemeClr val="accent6">
            <a:lumMod val="40000"/>
            <a:lumOff val="60000"/>
          </a:schemeClr>
        </a:solidFill>
        <a:ln>
          <a:solidFill>
            <a:srgbClr val="258785"/>
          </a:solidFill>
        </a:ln>
      </dgm:spPr>
      <dgm:t>
        <a:bodyPr/>
        <a:lstStyle/>
        <a:p>
          <a:r>
            <a:rPr lang="en-US"/>
            <a:t>Signing of contract</a:t>
          </a:r>
        </a:p>
      </dgm:t>
    </dgm:pt>
    <dgm:pt modelId="{DB1514D6-553C-4AC3-A171-CA5F14215DE5}" type="parTrans" cxnId="{9F29EE26-9C06-4566-988F-4F6E0B65BAD8}">
      <dgm:prSet/>
      <dgm:spPr/>
      <dgm:t>
        <a:bodyPr/>
        <a:lstStyle/>
        <a:p>
          <a:endParaRPr lang="en-US"/>
        </a:p>
      </dgm:t>
    </dgm:pt>
    <dgm:pt modelId="{5CD13910-5137-477E-8038-1A9C05E45C11}" type="sibTrans" cxnId="{9F29EE26-9C06-4566-988F-4F6E0B65BAD8}">
      <dgm:prSet/>
      <dgm:spPr/>
      <dgm:t>
        <a:bodyPr/>
        <a:lstStyle/>
        <a:p>
          <a:endParaRPr lang="en-US"/>
        </a:p>
      </dgm:t>
    </dgm:pt>
    <dgm:pt modelId="{BEA20179-D383-4300-ABB8-5BD1638C883C}">
      <dgm:prSet/>
      <dgm:spPr>
        <a:solidFill>
          <a:schemeClr val="accent6">
            <a:lumMod val="40000"/>
            <a:lumOff val="60000"/>
          </a:schemeClr>
        </a:solidFill>
        <a:ln>
          <a:solidFill>
            <a:srgbClr val="258785"/>
          </a:solidFill>
        </a:ln>
      </dgm:spPr>
      <dgm:t>
        <a:bodyPr/>
        <a:lstStyle/>
        <a:p>
          <a:r>
            <a:rPr lang="en-US"/>
            <a:t>Action plan</a:t>
          </a:r>
        </a:p>
      </dgm:t>
    </dgm:pt>
    <dgm:pt modelId="{B4646BAD-8E67-4276-94FE-4C8CE36E1B44}" type="parTrans" cxnId="{95AF1EB2-3E06-47C8-948B-27607677618F}">
      <dgm:prSet/>
      <dgm:spPr/>
      <dgm:t>
        <a:bodyPr/>
        <a:lstStyle/>
        <a:p>
          <a:endParaRPr lang="en-US"/>
        </a:p>
      </dgm:t>
    </dgm:pt>
    <dgm:pt modelId="{39E986EF-E648-4131-B71A-84369DB4B2E6}" type="sibTrans" cxnId="{95AF1EB2-3E06-47C8-948B-27607677618F}">
      <dgm:prSet/>
      <dgm:spPr/>
      <dgm:t>
        <a:bodyPr/>
        <a:lstStyle/>
        <a:p>
          <a:endParaRPr lang="en-US"/>
        </a:p>
      </dgm:t>
    </dgm:pt>
    <dgm:pt modelId="{F7B94AB4-3FAB-4EA6-9A99-99CD90D8014F}">
      <dgm:prSet/>
      <dgm:spPr>
        <a:solidFill>
          <a:schemeClr val="accent6">
            <a:lumMod val="40000"/>
            <a:lumOff val="60000"/>
          </a:schemeClr>
        </a:solidFill>
        <a:ln>
          <a:solidFill>
            <a:srgbClr val="258785"/>
          </a:solidFill>
        </a:ln>
      </dgm:spPr>
      <dgm:t>
        <a:bodyPr/>
        <a:lstStyle/>
        <a:p>
          <a:r>
            <a:rPr lang="en-US"/>
            <a:t>Measures </a:t>
          </a:r>
        </a:p>
      </dgm:t>
    </dgm:pt>
    <dgm:pt modelId="{FCD92DCE-0BF4-45DE-A801-0065AC1619B7}" type="parTrans" cxnId="{8FA2C375-6F5B-48A1-813E-E708F7C4EA8C}">
      <dgm:prSet/>
      <dgm:spPr/>
      <dgm:t>
        <a:bodyPr/>
        <a:lstStyle/>
        <a:p>
          <a:endParaRPr lang="en-US"/>
        </a:p>
      </dgm:t>
    </dgm:pt>
    <dgm:pt modelId="{5E47445A-0CE3-412F-8EBC-82FF1EE98EA5}" type="sibTrans" cxnId="{8FA2C375-6F5B-48A1-813E-E708F7C4EA8C}">
      <dgm:prSet/>
      <dgm:spPr/>
      <dgm:t>
        <a:bodyPr/>
        <a:lstStyle/>
        <a:p>
          <a:endParaRPr lang="en-US"/>
        </a:p>
      </dgm:t>
    </dgm:pt>
    <dgm:pt modelId="{F545BBBB-2ECF-4498-9A8B-4754E9EE5150}">
      <dgm:prSet/>
      <dgm:spPr>
        <a:solidFill>
          <a:schemeClr val="accent6">
            <a:lumMod val="40000"/>
            <a:lumOff val="60000"/>
          </a:schemeClr>
        </a:solidFill>
        <a:ln>
          <a:solidFill>
            <a:srgbClr val="258785"/>
          </a:solidFill>
        </a:ln>
      </dgm:spPr>
      <dgm:t>
        <a:bodyPr/>
        <a:lstStyle/>
        <a:p>
          <a:r>
            <a:rPr lang="en-US"/>
            <a:t>Meetings </a:t>
          </a:r>
        </a:p>
      </dgm:t>
    </dgm:pt>
    <dgm:pt modelId="{DC99FCA1-0DD5-4FA4-A877-4A7605E7F0DC}" type="parTrans" cxnId="{61744935-0B58-4D73-86F9-06DCB991EB81}">
      <dgm:prSet/>
      <dgm:spPr/>
      <dgm:t>
        <a:bodyPr/>
        <a:lstStyle/>
        <a:p>
          <a:endParaRPr lang="en-US"/>
        </a:p>
      </dgm:t>
    </dgm:pt>
    <dgm:pt modelId="{1983452E-D602-4530-919F-852F44814534}" type="sibTrans" cxnId="{61744935-0B58-4D73-86F9-06DCB991EB81}">
      <dgm:prSet/>
      <dgm:spPr/>
      <dgm:t>
        <a:bodyPr/>
        <a:lstStyle/>
        <a:p>
          <a:endParaRPr lang="en-US"/>
        </a:p>
      </dgm:t>
    </dgm:pt>
    <dgm:pt modelId="{226F4CE6-23A0-4FAC-9514-568CD997DDBD}" type="pres">
      <dgm:prSet presAssocID="{4B0F1308-82F9-40F6-9878-1A45D530137A}" presName="Name0" presStyleCnt="0">
        <dgm:presLayoutVars>
          <dgm:dir/>
          <dgm:resizeHandles val="exact"/>
        </dgm:presLayoutVars>
      </dgm:prSet>
      <dgm:spPr/>
    </dgm:pt>
    <dgm:pt modelId="{4B8D8F27-A12C-4096-B903-038309933F59}" type="pres">
      <dgm:prSet presAssocID="{94502608-53CE-4F6A-98FF-0C734DAAE662}" presName="parTxOnly" presStyleLbl="node1" presStyleIdx="0" presStyleCnt="5">
        <dgm:presLayoutVars>
          <dgm:bulletEnabled val="1"/>
        </dgm:presLayoutVars>
      </dgm:prSet>
      <dgm:spPr/>
    </dgm:pt>
    <dgm:pt modelId="{A7B918F0-FC85-4062-8E6E-40A19A40DA40}" type="pres">
      <dgm:prSet presAssocID="{CEB75554-E450-40CD-89B5-B55C2B97002B}" presName="parSpace" presStyleCnt="0"/>
      <dgm:spPr/>
    </dgm:pt>
    <dgm:pt modelId="{0FAA607C-75E3-462F-AC17-F51D1D061FB6}" type="pres">
      <dgm:prSet presAssocID="{42D1AD88-7083-409C-A092-059E7D23750F}" presName="parTxOnly" presStyleLbl="node1" presStyleIdx="1" presStyleCnt="5">
        <dgm:presLayoutVars>
          <dgm:bulletEnabled val="1"/>
        </dgm:presLayoutVars>
      </dgm:prSet>
      <dgm:spPr/>
    </dgm:pt>
    <dgm:pt modelId="{AE50E300-EF65-48F8-87A9-F7CC31F1B149}" type="pres">
      <dgm:prSet presAssocID="{5CD13910-5137-477E-8038-1A9C05E45C11}" presName="parSpace" presStyleCnt="0"/>
      <dgm:spPr/>
    </dgm:pt>
    <dgm:pt modelId="{6D99ECFA-2EC5-459E-BB6F-6D109956739D}" type="pres">
      <dgm:prSet presAssocID="{BEA20179-D383-4300-ABB8-5BD1638C883C}" presName="parTxOnly" presStyleLbl="node1" presStyleIdx="2" presStyleCnt="5">
        <dgm:presLayoutVars>
          <dgm:bulletEnabled val="1"/>
        </dgm:presLayoutVars>
      </dgm:prSet>
      <dgm:spPr/>
    </dgm:pt>
    <dgm:pt modelId="{A6933AF8-8CDC-439E-B36C-4A9F93AAC0D6}" type="pres">
      <dgm:prSet presAssocID="{39E986EF-E648-4131-B71A-84369DB4B2E6}" presName="parSpace" presStyleCnt="0"/>
      <dgm:spPr/>
    </dgm:pt>
    <dgm:pt modelId="{DCE59118-C63C-45A3-8E6B-AC9B000E6EFE}" type="pres">
      <dgm:prSet presAssocID="{F7B94AB4-3FAB-4EA6-9A99-99CD90D8014F}" presName="parTxOnly" presStyleLbl="node1" presStyleIdx="3" presStyleCnt="5">
        <dgm:presLayoutVars>
          <dgm:bulletEnabled val="1"/>
        </dgm:presLayoutVars>
      </dgm:prSet>
      <dgm:spPr/>
    </dgm:pt>
    <dgm:pt modelId="{477CEED5-2FB5-45F0-9CE1-266E640EBAFB}" type="pres">
      <dgm:prSet presAssocID="{5E47445A-0CE3-412F-8EBC-82FF1EE98EA5}" presName="parSpace" presStyleCnt="0"/>
      <dgm:spPr/>
    </dgm:pt>
    <dgm:pt modelId="{1B819A6E-7926-4A7E-99A4-9363F97A7A29}" type="pres">
      <dgm:prSet presAssocID="{F545BBBB-2ECF-4498-9A8B-4754E9EE5150}" presName="parTxOnly" presStyleLbl="node1" presStyleIdx="4" presStyleCnt="5">
        <dgm:presLayoutVars>
          <dgm:bulletEnabled val="1"/>
        </dgm:presLayoutVars>
      </dgm:prSet>
      <dgm:spPr/>
    </dgm:pt>
  </dgm:ptLst>
  <dgm:cxnLst>
    <dgm:cxn modelId="{FAC5D50C-D8EE-46FF-BCAE-E1FA0B7B102F}" type="presOf" srcId="{94502608-53CE-4F6A-98FF-0C734DAAE662}" destId="{4B8D8F27-A12C-4096-B903-038309933F59}" srcOrd="0" destOrd="0" presId="urn:microsoft.com/office/officeart/2005/8/layout/hChevron3"/>
    <dgm:cxn modelId="{9F29EE26-9C06-4566-988F-4F6E0B65BAD8}" srcId="{4B0F1308-82F9-40F6-9878-1A45D530137A}" destId="{42D1AD88-7083-409C-A092-059E7D23750F}" srcOrd="1" destOrd="0" parTransId="{DB1514D6-553C-4AC3-A171-CA5F14215DE5}" sibTransId="{5CD13910-5137-477E-8038-1A9C05E45C11}"/>
    <dgm:cxn modelId="{61744935-0B58-4D73-86F9-06DCB991EB81}" srcId="{4B0F1308-82F9-40F6-9878-1A45D530137A}" destId="{F545BBBB-2ECF-4498-9A8B-4754E9EE5150}" srcOrd="4" destOrd="0" parTransId="{DC99FCA1-0DD5-4FA4-A877-4A7605E7F0DC}" sibTransId="{1983452E-D602-4530-919F-852F44814534}"/>
    <dgm:cxn modelId="{8FA2C375-6F5B-48A1-813E-E708F7C4EA8C}" srcId="{4B0F1308-82F9-40F6-9878-1A45D530137A}" destId="{F7B94AB4-3FAB-4EA6-9A99-99CD90D8014F}" srcOrd="3" destOrd="0" parTransId="{FCD92DCE-0BF4-45DE-A801-0065AC1619B7}" sibTransId="{5E47445A-0CE3-412F-8EBC-82FF1EE98EA5}"/>
    <dgm:cxn modelId="{AB38B498-69FD-4E06-BBA0-943D9EC1CD7A}" type="presOf" srcId="{F7B94AB4-3FAB-4EA6-9A99-99CD90D8014F}" destId="{DCE59118-C63C-45A3-8E6B-AC9B000E6EFE}" srcOrd="0" destOrd="0" presId="urn:microsoft.com/office/officeart/2005/8/layout/hChevron3"/>
    <dgm:cxn modelId="{D62CC89D-A6A3-43A3-A713-D70F6FA46991}" type="presOf" srcId="{F545BBBB-2ECF-4498-9A8B-4754E9EE5150}" destId="{1B819A6E-7926-4A7E-99A4-9363F97A7A29}" srcOrd="0" destOrd="0" presId="urn:microsoft.com/office/officeart/2005/8/layout/hChevron3"/>
    <dgm:cxn modelId="{95AF1EB2-3E06-47C8-948B-27607677618F}" srcId="{4B0F1308-82F9-40F6-9878-1A45D530137A}" destId="{BEA20179-D383-4300-ABB8-5BD1638C883C}" srcOrd="2" destOrd="0" parTransId="{B4646BAD-8E67-4276-94FE-4C8CE36E1B44}" sibTransId="{39E986EF-E648-4131-B71A-84369DB4B2E6}"/>
    <dgm:cxn modelId="{3A9B94B2-64FD-4565-B67E-DF5BE42D1CD1}" type="presOf" srcId="{4B0F1308-82F9-40F6-9878-1A45D530137A}" destId="{226F4CE6-23A0-4FAC-9514-568CD997DDBD}" srcOrd="0" destOrd="0" presId="urn:microsoft.com/office/officeart/2005/8/layout/hChevron3"/>
    <dgm:cxn modelId="{460C49DA-50D8-49C1-B8F5-D31A55CE07E6}" type="presOf" srcId="{42D1AD88-7083-409C-A092-059E7D23750F}" destId="{0FAA607C-75E3-462F-AC17-F51D1D061FB6}" srcOrd="0" destOrd="0" presId="urn:microsoft.com/office/officeart/2005/8/layout/hChevron3"/>
    <dgm:cxn modelId="{38B212F3-DFBA-4BC5-930C-6724FCB5F557}" srcId="{4B0F1308-82F9-40F6-9878-1A45D530137A}" destId="{94502608-53CE-4F6A-98FF-0C734DAAE662}" srcOrd="0" destOrd="0" parTransId="{2B2EA998-7CA4-4930-B801-64C2D1CAB936}" sibTransId="{CEB75554-E450-40CD-89B5-B55C2B97002B}"/>
    <dgm:cxn modelId="{9FD18CF3-1A09-4473-9C0E-5D18EE5553E1}" type="presOf" srcId="{BEA20179-D383-4300-ABB8-5BD1638C883C}" destId="{6D99ECFA-2EC5-459E-BB6F-6D109956739D}" srcOrd="0" destOrd="0" presId="urn:microsoft.com/office/officeart/2005/8/layout/hChevron3"/>
    <dgm:cxn modelId="{04DA7437-33F4-4211-A701-E38B93237748}" type="presParOf" srcId="{226F4CE6-23A0-4FAC-9514-568CD997DDBD}" destId="{4B8D8F27-A12C-4096-B903-038309933F59}" srcOrd="0" destOrd="0" presId="urn:microsoft.com/office/officeart/2005/8/layout/hChevron3"/>
    <dgm:cxn modelId="{9E8DE0A9-1577-437F-93D5-1E62B2226515}" type="presParOf" srcId="{226F4CE6-23A0-4FAC-9514-568CD997DDBD}" destId="{A7B918F0-FC85-4062-8E6E-40A19A40DA40}" srcOrd="1" destOrd="0" presId="urn:microsoft.com/office/officeart/2005/8/layout/hChevron3"/>
    <dgm:cxn modelId="{E6331B8E-F86F-488A-A939-FD0DDE79A863}" type="presParOf" srcId="{226F4CE6-23A0-4FAC-9514-568CD997DDBD}" destId="{0FAA607C-75E3-462F-AC17-F51D1D061FB6}" srcOrd="2" destOrd="0" presId="urn:microsoft.com/office/officeart/2005/8/layout/hChevron3"/>
    <dgm:cxn modelId="{008F55D9-56D7-4F00-909D-57D3964B9948}" type="presParOf" srcId="{226F4CE6-23A0-4FAC-9514-568CD997DDBD}" destId="{AE50E300-EF65-48F8-87A9-F7CC31F1B149}" srcOrd="3" destOrd="0" presId="urn:microsoft.com/office/officeart/2005/8/layout/hChevron3"/>
    <dgm:cxn modelId="{C8F74BA2-728D-43AE-B579-BA212D550893}" type="presParOf" srcId="{226F4CE6-23A0-4FAC-9514-568CD997DDBD}" destId="{6D99ECFA-2EC5-459E-BB6F-6D109956739D}" srcOrd="4" destOrd="0" presId="urn:microsoft.com/office/officeart/2005/8/layout/hChevron3"/>
    <dgm:cxn modelId="{420B0F3D-DB40-4A55-9D91-51BB4ECF8C86}" type="presParOf" srcId="{226F4CE6-23A0-4FAC-9514-568CD997DDBD}" destId="{A6933AF8-8CDC-439E-B36C-4A9F93AAC0D6}" srcOrd="5" destOrd="0" presId="urn:microsoft.com/office/officeart/2005/8/layout/hChevron3"/>
    <dgm:cxn modelId="{C192B139-5B56-49F0-8F71-FD5B1B383768}" type="presParOf" srcId="{226F4CE6-23A0-4FAC-9514-568CD997DDBD}" destId="{DCE59118-C63C-45A3-8E6B-AC9B000E6EFE}" srcOrd="6" destOrd="0" presId="urn:microsoft.com/office/officeart/2005/8/layout/hChevron3"/>
    <dgm:cxn modelId="{57D4E644-5A7F-42F1-BE81-88E56F082C44}" type="presParOf" srcId="{226F4CE6-23A0-4FAC-9514-568CD997DDBD}" destId="{477CEED5-2FB5-45F0-9CE1-266E640EBAFB}" srcOrd="7" destOrd="0" presId="urn:microsoft.com/office/officeart/2005/8/layout/hChevron3"/>
    <dgm:cxn modelId="{1AA794F6-DA87-4C40-A8B0-F87756AC0B42}" type="presParOf" srcId="{226F4CE6-23A0-4FAC-9514-568CD997DDBD}" destId="{1B819A6E-7926-4A7E-99A4-9363F97A7A29}" srcOrd="8" destOrd="0" presId="urn:microsoft.com/office/officeart/2005/8/layout/hChevron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F49B1F-75C9-44F6-83C8-7D7A186B8C03}" type="doc">
      <dgm:prSet loTypeId="urn:microsoft.com/office/officeart/2005/8/layout/hProcess9" loCatId="process" qsTypeId="urn:microsoft.com/office/officeart/2005/8/quickstyle/simple1" qsCatId="simple" csTypeId="urn:microsoft.com/office/officeart/2005/8/colors/accent6_2" csCatId="accent6" phldr="1"/>
      <dgm:spPr/>
      <dgm:t>
        <a:bodyPr/>
        <a:lstStyle/>
        <a:p>
          <a:endParaRPr lang="en-US"/>
        </a:p>
      </dgm:t>
    </dgm:pt>
    <dgm:pt modelId="{3D82A4BB-828A-4E2F-A902-6C74B4B8974B}">
      <dgm:prSet phldrT="[Text]"/>
      <dgm:spPr>
        <a:solidFill>
          <a:srgbClr val="258785"/>
        </a:solidFill>
        <a:ln>
          <a:solidFill>
            <a:schemeClr val="accent6">
              <a:lumMod val="60000"/>
              <a:lumOff val="40000"/>
            </a:schemeClr>
          </a:solidFill>
        </a:ln>
      </dgm:spPr>
      <dgm:t>
        <a:bodyPr/>
        <a:lstStyle/>
        <a:p>
          <a:r>
            <a:rPr lang="en-US"/>
            <a:t>Background and aim</a:t>
          </a:r>
        </a:p>
      </dgm:t>
    </dgm:pt>
    <dgm:pt modelId="{49177D5B-BAC8-4F01-9F02-563170C3BF7F}" type="parTrans" cxnId="{7DB6AE83-16A4-4B9F-B8C4-3268FAC8B578}">
      <dgm:prSet/>
      <dgm:spPr/>
      <dgm:t>
        <a:bodyPr/>
        <a:lstStyle/>
        <a:p>
          <a:endParaRPr lang="en-US"/>
        </a:p>
      </dgm:t>
    </dgm:pt>
    <dgm:pt modelId="{1573E0ED-B814-4DAA-AABF-2582E921227A}" type="sibTrans" cxnId="{7DB6AE83-16A4-4B9F-B8C4-3268FAC8B578}">
      <dgm:prSet/>
      <dgm:spPr/>
      <dgm:t>
        <a:bodyPr/>
        <a:lstStyle/>
        <a:p>
          <a:endParaRPr lang="en-US"/>
        </a:p>
      </dgm:t>
    </dgm:pt>
    <dgm:pt modelId="{4FEACF52-117C-4DB9-8B65-1A5616BB6F30}">
      <dgm:prSet/>
      <dgm:spPr>
        <a:solidFill>
          <a:srgbClr val="258785"/>
        </a:solidFill>
        <a:ln>
          <a:solidFill>
            <a:schemeClr val="accent6">
              <a:lumMod val="60000"/>
              <a:lumOff val="40000"/>
            </a:schemeClr>
          </a:solidFill>
        </a:ln>
      </dgm:spPr>
      <dgm:t>
        <a:bodyPr/>
        <a:lstStyle/>
        <a:p>
          <a:r>
            <a:rPr lang="en-US"/>
            <a:t>Target goals</a:t>
          </a:r>
        </a:p>
      </dgm:t>
    </dgm:pt>
    <dgm:pt modelId="{0F884BAC-6E49-419E-B12D-B67FC3529EC3}" type="parTrans" cxnId="{E1F77F1A-89C8-4FD9-91A0-EA7C2E4E4CA3}">
      <dgm:prSet/>
      <dgm:spPr/>
      <dgm:t>
        <a:bodyPr/>
        <a:lstStyle/>
        <a:p>
          <a:endParaRPr lang="en-US"/>
        </a:p>
      </dgm:t>
    </dgm:pt>
    <dgm:pt modelId="{2ED76847-AC09-4D2D-81A5-AAD8E7850906}" type="sibTrans" cxnId="{E1F77F1A-89C8-4FD9-91A0-EA7C2E4E4CA3}">
      <dgm:prSet/>
      <dgm:spPr/>
      <dgm:t>
        <a:bodyPr/>
        <a:lstStyle/>
        <a:p>
          <a:endParaRPr lang="en-US"/>
        </a:p>
      </dgm:t>
    </dgm:pt>
    <dgm:pt modelId="{B6B55424-E6EF-488F-8A41-C8236BAFBF98}">
      <dgm:prSet/>
      <dgm:spPr>
        <a:solidFill>
          <a:srgbClr val="258785"/>
        </a:solidFill>
        <a:ln>
          <a:solidFill>
            <a:schemeClr val="accent6">
              <a:lumMod val="60000"/>
              <a:lumOff val="40000"/>
            </a:schemeClr>
          </a:solidFill>
        </a:ln>
      </dgm:spPr>
      <dgm:t>
        <a:bodyPr/>
        <a:lstStyle/>
        <a:p>
          <a:r>
            <a:rPr lang="en-US"/>
            <a:t>Shared responsibilities</a:t>
          </a:r>
        </a:p>
      </dgm:t>
    </dgm:pt>
    <dgm:pt modelId="{36260C1E-0F3A-4F72-AC8E-707BB645B460}" type="parTrans" cxnId="{5B79555E-12A2-40EC-A5D7-E93BC79B5D42}">
      <dgm:prSet/>
      <dgm:spPr/>
      <dgm:t>
        <a:bodyPr/>
        <a:lstStyle/>
        <a:p>
          <a:endParaRPr lang="en-US"/>
        </a:p>
      </dgm:t>
    </dgm:pt>
    <dgm:pt modelId="{B27DA9A5-C380-4B21-A055-E623F1CA5A67}" type="sibTrans" cxnId="{5B79555E-12A2-40EC-A5D7-E93BC79B5D42}">
      <dgm:prSet/>
      <dgm:spPr/>
      <dgm:t>
        <a:bodyPr/>
        <a:lstStyle/>
        <a:p>
          <a:endParaRPr lang="en-US"/>
        </a:p>
      </dgm:t>
    </dgm:pt>
    <dgm:pt modelId="{FBBCF9CC-B13E-4357-8D2A-CB78EA30C1F6}">
      <dgm:prSet/>
      <dgm:spPr>
        <a:solidFill>
          <a:srgbClr val="258785"/>
        </a:solidFill>
        <a:ln>
          <a:solidFill>
            <a:schemeClr val="accent6">
              <a:lumMod val="60000"/>
              <a:lumOff val="40000"/>
            </a:schemeClr>
          </a:solidFill>
        </a:ln>
      </dgm:spPr>
      <dgm:t>
        <a:bodyPr/>
        <a:lstStyle/>
        <a:p>
          <a:r>
            <a:rPr lang="en-US"/>
            <a:t>Landlord's responsibilities</a:t>
          </a:r>
        </a:p>
      </dgm:t>
    </dgm:pt>
    <dgm:pt modelId="{B21F019D-54E7-484A-9BA5-6579A2608C1D}" type="parTrans" cxnId="{3064C54F-D82A-4A1C-97D4-18A2005FECD6}">
      <dgm:prSet/>
      <dgm:spPr/>
      <dgm:t>
        <a:bodyPr/>
        <a:lstStyle/>
        <a:p>
          <a:endParaRPr lang="en-US"/>
        </a:p>
      </dgm:t>
    </dgm:pt>
    <dgm:pt modelId="{8BCDAFCA-6BB6-45F1-AE6E-993F8DF57A9B}" type="sibTrans" cxnId="{3064C54F-D82A-4A1C-97D4-18A2005FECD6}">
      <dgm:prSet/>
      <dgm:spPr/>
      <dgm:t>
        <a:bodyPr/>
        <a:lstStyle/>
        <a:p>
          <a:endParaRPr lang="en-US"/>
        </a:p>
      </dgm:t>
    </dgm:pt>
    <dgm:pt modelId="{B099B2E3-59EC-45F7-9BB1-880CBE9CECE7}">
      <dgm:prSet/>
      <dgm:spPr>
        <a:solidFill>
          <a:srgbClr val="258785"/>
        </a:solidFill>
        <a:ln>
          <a:solidFill>
            <a:schemeClr val="accent6">
              <a:lumMod val="60000"/>
              <a:lumOff val="40000"/>
            </a:schemeClr>
          </a:solidFill>
        </a:ln>
      </dgm:spPr>
      <dgm:t>
        <a:bodyPr/>
        <a:lstStyle/>
        <a:p>
          <a:r>
            <a:rPr lang="en-US"/>
            <a:t>Tenant’s responsibilities</a:t>
          </a:r>
        </a:p>
      </dgm:t>
    </dgm:pt>
    <dgm:pt modelId="{0AFD1737-9ED1-4916-B123-6E06180E6773}" type="parTrans" cxnId="{EAFCA80F-41B1-4277-8BCB-F15F0F0B8F21}">
      <dgm:prSet/>
      <dgm:spPr/>
      <dgm:t>
        <a:bodyPr/>
        <a:lstStyle/>
        <a:p>
          <a:endParaRPr lang="en-US"/>
        </a:p>
      </dgm:t>
    </dgm:pt>
    <dgm:pt modelId="{33E70709-91C0-49DC-A22C-53B2E7226050}" type="sibTrans" cxnId="{EAFCA80F-41B1-4277-8BCB-F15F0F0B8F21}">
      <dgm:prSet/>
      <dgm:spPr/>
      <dgm:t>
        <a:bodyPr/>
        <a:lstStyle/>
        <a:p>
          <a:endParaRPr lang="en-US"/>
        </a:p>
      </dgm:t>
    </dgm:pt>
    <dgm:pt modelId="{7E0F0A73-9C47-420C-918E-FA6126EEE419}">
      <dgm:prSet/>
      <dgm:spPr>
        <a:solidFill>
          <a:srgbClr val="258785"/>
        </a:solidFill>
        <a:ln>
          <a:solidFill>
            <a:schemeClr val="accent6">
              <a:lumMod val="60000"/>
              <a:lumOff val="40000"/>
            </a:schemeClr>
          </a:solidFill>
        </a:ln>
      </dgm:spPr>
      <dgm:t>
        <a:bodyPr/>
        <a:lstStyle/>
        <a:p>
          <a:r>
            <a:rPr lang="en-US"/>
            <a:t>Organisation</a:t>
          </a:r>
        </a:p>
      </dgm:t>
    </dgm:pt>
    <dgm:pt modelId="{2FA4A358-6004-475C-9F7E-142707E1592C}" type="parTrans" cxnId="{1FCE8659-EFDD-4ADC-9D83-309D3719CEF6}">
      <dgm:prSet/>
      <dgm:spPr/>
      <dgm:t>
        <a:bodyPr/>
        <a:lstStyle/>
        <a:p>
          <a:endParaRPr lang="en-US"/>
        </a:p>
      </dgm:t>
    </dgm:pt>
    <dgm:pt modelId="{27FA3CB6-3600-4915-90A6-EBC06CAB888E}" type="sibTrans" cxnId="{1FCE8659-EFDD-4ADC-9D83-309D3719CEF6}">
      <dgm:prSet/>
      <dgm:spPr/>
      <dgm:t>
        <a:bodyPr/>
        <a:lstStyle/>
        <a:p>
          <a:endParaRPr lang="en-US"/>
        </a:p>
      </dgm:t>
    </dgm:pt>
    <dgm:pt modelId="{EC621006-E2FD-4E8C-B5B0-607C1A304035}">
      <dgm:prSet/>
      <dgm:spPr>
        <a:solidFill>
          <a:srgbClr val="258785"/>
        </a:solidFill>
        <a:ln>
          <a:solidFill>
            <a:schemeClr val="accent6">
              <a:lumMod val="60000"/>
              <a:lumOff val="40000"/>
            </a:schemeClr>
          </a:solidFill>
        </a:ln>
      </dgm:spPr>
      <dgm:t>
        <a:bodyPr/>
        <a:lstStyle/>
        <a:p>
          <a:r>
            <a:rPr lang="en-US"/>
            <a:t>Action plan</a:t>
          </a:r>
        </a:p>
      </dgm:t>
    </dgm:pt>
    <dgm:pt modelId="{FD3A0148-971F-4BE8-8D28-CFCDF987860D}" type="parTrans" cxnId="{30ACB5D9-15CC-4D52-AA0A-247BB8C18174}">
      <dgm:prSet/>
      <dgm:spPr/>
      <dgm:t>
        <a:bodyPr/>
        <a:lstStyle/>
        <a:p>
          <a:endParaRPr lang="en-US"/>
        </a:p>
      </dgm:t>
    </dgm:pt>
    <dgm:pt modelId="{CBACCC01-FE74-4D74-BCBF-92CAF126AB19}" type="sibTrans" cxnId="{30ACB5D9-15CC-4D52-AA0A-247BB8C18174}">
      <dgm:prSet/>
      <dgm:spPr/>
      <dgm:t>
        <a:bodyPr/>
        <a:lstStyle/>
        <a:p>
          <a:endParaRPr lang="en-US"/>
        </a:p>
      </dgm:t>
    </dgm:pt>
    <dgm:pt modelId="{54438582-6C26-4CA2-8D1C-DDBB99D70C3C}" type="pres">
      <dgm:prSet presAssocID="{2BF49B1F-75C9-44F6-83C8-7D7A186B8C03}" presName="CompostProcess" presStyleCnt="0">
        <dgm:presLayoutVars>
          <dgm:dir/>
          <dgm:resizeHandles val="exact"/>
        </dgm:presLayoutVars>
      </dgm:prSet>
      <dgm:spPr/>
    </dgm:pt>
    <dgm:pt modelId="{983F087B-641A-4D66-88CC-9C6726449200}" type="pres">
      <dgm:prSet presAssocID="{2BF49B1F-75C9-44F6-83C8-7D7A186B8C03}" presName="arrow" presStyleLbl="bgShp" presStyleIdx="0" presStyleCnt="1"/>
      <dgm:spPr>
        <a:solidFill>
          <a:schemeClr val="accent6">
            <a:lumMod val="40000"/>
            <a:lumOff val="60000"/>
          </a:schemeClr>
        </a:solidFill>
      </dgm:spPr>
    </dgm:pt>
    <dgm:pt modelId="{301BC28F-6738-4603-A4D8-DB361C3EF1FB}" type="pres">
      <dgm:prSet presAssocID="{2BF49B1F-75C9-44F6-83C8-7D7A186B8C03}" presName="linearProcess" presStyleCnt="0"/>
      <dgm:spPr/>
    </dgm:pt>
    <dgm:pt modelId="{C468FD7E-534C-437C-8EFE-A9746CE029A9}" type="pres">
      <dgm:prSet presAssocID="{3D82A4BB-828A-4E2F-A902-6C74B4B8974B}" presName="textNode" presStyleLbl="node1" presStyleIdx="0" presStyleCnt="7" custLinFactNeighborX="38939" custLinFactNeighborY="571">
        <dgm:presLayoutVars>
          <dgm:bulletEnabled val="1"/>
        </dgm:presLayoutVars>
      </dgm:prSet>
      <dgm:spPr/>
    </dgm:pt>
    <dgm:pt modelId="{EBA6902E-1764-4127-90BD-A61B162E2692}" type="pres">
      <dgm:prSet presAssocID="{1573E0ED-B814-4DAA-AABF-2582E921227A}" presName="sibTrans" presStyleCnt="0"/>
      <dgm:spPr/>
    </dgm:pt>
    <dgm:pt modelId="{7AD98CCA-FDCA-4C20-A7FB-21A0403134AC}" type="pres">
      <dgm:prSet presAssocID="{4FEACF52-117C-4DB9-8B65-1A5616BB6F30}" presName="textNode" presStyleLbl="node1" presStyleIdx="1" presStyleCnt="7">
        <dgm:presLayoutVars>
          <dgm:bulletEnabled val="1"/>
        </dgm:presLayoutVars>
      </dgm:prSet>
      <dgm:spPr/>
    </dgm:pt>
    <dgm:pt modelId="{0D8657BC-B704-457F-BAEE-8676421B7D12}" type="pres">
      <dgm:prSet presAssocID="{2ED76847-AC09-4D2D-81A5-AAD8E7850906}" presName="sibTrans" presStyleCnt="0"/>
      <dgm:spPr/>
    </dgm:pt>
    <dgm:pt modelId="{B5D8A256-D314-472C-A23C-9BCCB9F1D83D}" type="pres">
      <dgm:prSet presAssocID="{B6B55424-E6EF-488F-8A41-C8236BAFBF98}" presName="textNode" presStyleLbl="node1" presStyleIdx="2" presStyleCnt="7" custLinFactNeighborX="-19470" custLinFactNeighborY="571">
        <dgm:presLayoutVars>
          <dgm:bulletEnabled val="1"/>
        </dgm:presLayoutVars>
      </dgm:prSet>
      <dgm:spPr/>
    </dgm:pt>
    <dgm:pt modelId="{714CDA49-FB56-4ABC-8A03-1B19222B4596}" type="pres">
      <dgm:prSet presAssocID="{B27DA9A5-C380-4B21-A055-E623F1CA5A67}" presName="sibTrans" presStyleCnt="0"/>
      <dgm:spPr/>
    </dgm:pt>
    <dgm:pt modelId="{CFA5A27F-4F3E-42BA-9066-25E06119F987}" type="pres">
      <dgm:prSet presAssocID="{FBBCF9CC-B13E-4357-8D2A-CB78EA30C1F6}" presName="textNode" presStyleLbl="node1" presStyleIdx="3" presStyleCnt="7" custLinFactNeighborX="-97359" custLinFactNeighborY="1143">
        <dgm:presLayoutVars>
          <dgm:bulletEnabled val="1"/>
        </dgm:presLayoutVars>
      </dgm:prSet>
      <dgm:spPr/>
    </dgm:pt>
    <dgm:pt modelId="{FD345888-44FC-4D30-A065-D12B6E6061C6}" type="pres">
      <dgm:prSet presAssocID="{8BCDAFCA-6BB6-45F1-AE6E-993F8DF57A9B}" presName="sibTrans" presStyleCnt="0"/>
      <dgm:spPr/>
    </dgm:pt>
    <dgm:pt modelId="{C9C0ABB7-B360-4139-AC6B-50F10634D148}" type="pres">
      <dgm:prSet presAssocID="{B099B2E3-59EC-45F7-9BB1-880CBE9CECE7}" presName="textNode" presStyleLbl="node1" presStyleIdx="4" presStyleCnt="7" custLinFactX="-3762" custLinFactNeighborX="-100000" custLinFactNeighborY="1143">
        <dgm:presLayoutVars>
          <dgm:bulletEnabled val="1"/>
        </dgm:presLayoutVars>
      </dgm:prSet>
      <dgm:spPr/>
    </dgm:pt>
    <dgm:pt modelId="{D1D49F10-AC32-482B-8E13-494EE9F3C3A8}" type="pres">
      <dgm:prSet presAssocID="{33E70709-91C0-49DC-A22C-53B2E7226050}" presName="sibTrans" presStyleCnt="0"/>
      <dgm:spPr/>
    </dgm:pt>
    <dgm:pt modelId="{1879AB9E-77BC-4A52-A285-92A48ACC69DE}" type="pres">
      <dgm:prSet presAssocID="{7E0F0A73-9C47-420C-918E-FA6126EEE419}" presName="textNode" presStyleLbl="node1" presStyleIdx="5" presStyleCnt="7" custLinFactX="-3762" custLinFactNeighborX="-100000" custLinFactNeighborY="1143">
        <dgm:presLayoutVars>
          <dgm:bulletEnabled val="1"/>
        </dgm:presLayoutVars>
      </dgm:prSet>
      <dgm:spPr/>
    </dgm:pt>
    <dgm:pt modelId="{1C9CBDAB-7A3D-48EC-AC49-3CCCDF493FDE}" type="pres">
      <dgm:prSet presAssocID="{27FA3CB6-3600-4915-90A6-EBC06CAB888E}" presName="sibTrans" presStyleCnt="0"/>
      <dgm:spPr/>
    </dgm:pt>
    <dgm:pt modelId="{9705459C-547A-4070-8879-2182D125D9DE}" type="pres">
      <dgm:prSet presAssocID="{EC621006-E2FD-4E8C-B5B0-607C1A304035}" presName="textNode" presStyleLbl="node1" presStyleIdx="6" presStyleCnt="7" custLinFactX="-3762" custLinFactNeighborX="-100000" custLinFactNeighborY="1143">
        <dgm:presLayoutVars>
          <dgm:bulletEnabled val="1"/>
        </dgm:presLayoutVars>
      </dgm:prSet>
      <dgm:spPr/>
    </dgm:pt>
  </dgm:ptLst>
  <dgm:cxnLst>
    <dgm:cxn modelId="{FBA27107-AE6A-49DE-96D7-8F832F1C371F}" type="presOf" srcId="{EC621006-E2FD-4E8C-B5B0-607C1A304035}" destId="{9705459C-547A-4070-8879-2182D125D9DE}" srcOrd="0" destOrd="0" presId="urn:microsoft.com/office/officeart/2005/8/layout/hProcess9"/>
    <dgm:cxn modelId="{7458080D-E4D8-412A-8F96-3FE9EC63C07D}" type="presOf" srcId="{FBBCF9CC-B13E-4357-8D2A-CB78EA30C1F6}" destId="{CFA5A27F-4F3E-42BA-9066-25E06119F987}" srcOrd="0" destOrd="0" presId="urn:microsoft.com/office/officeart/2005/8/layout/hProcess9"/>
    <dgm:cxn modelId="{EAFCA80F-41B1-4277-8BCB-F15F0F0B8F21}" srcId="{2BF49B1F-75C9-44F6-83C8-7D7A186B8C03}" destId="{B099B2E3-59EC-45F7-9BB1-880CBE9CECE7}" srcOrd="4" destOrd="0" parTransId="{0AFD1737-9ED1-4916-B123-6E06180E6773}" sibTransId="{33E70709-91C0-49DC-A22C-53B2E7226050}"/>
    <dgm:cxn modelId="{E1F77F1A-89C8-4FD9-91A0-EA7C2E4E4CA3}" srcId="{2BF49B1F-75C9-44F6-83C8-7D7A186B8C03}" destId="{4FEACF52-117C-4DB9-8B65-1A5616BB6F30}" srcOrd="1" destOrd="0" parTransId="{0F884BAC-6E49-419E-B12D-B67FC3529EC3}" sibTransId="{2ED76847-AC09-4D2D-81A5-AAD8E7850906}"/>
    <dgm:cxn modelId="{6F44E52C-3180-4A40-B7AF-95B730CC7226}" type="presOf" srcId="{4FEACF52-117C-4DB9-8B65-1A5616BB6F30}" destId="{7AD98CCA-FDCA-4C20-A7FB-21A0403134AC}" srcOrd="0" destOrd="0" presId="urn:microsoft.com/office/officeart/2005/8/layout/hProcess9"/>
    <dgm:cxn modelId="{93B26A31-1D06-4DB6-B7AC-431E16BDD225}" type="presOf" srcId="{B6B55424-E6EF-488F-8A41-C8236BAFBF98}" destId="{B5D8A256-D314-472C-A23C-9BCCB9F1D83D}" srcOrd="0" destOrd="0" presId="urn:microsoft.com/office/officeart/2005/8/layout/hProcess9"/>
    <dgm:cxn modelId="{5B79555E-12A2-40EC-A5D7-E93BC79B5D42}" srcId="{2BF49B1F-75C9-44F6-83C8-7D7A186B8C03}" destId="{B6B55424-E6EF-488F-8A41-C8236BAFBF98}" srcOrd="2" destOrd="0" parTransId="{36260C1E-0F3A-4F72-AC8E-707BB645B460}" sibTransId="{B27DA9A5-C380-4B21-A055-E623F1CA5A67}"/>
    <dgm:cxn modelId="{3064C54F-D82A-4A1C-97D4-18A2005FECD6}" srcId="{2BF49B1F-75C9-44F6-83C8-7D7A186B8C03}" destId="{FBBCF9CC-B13E-4357-8D2A-CB78EA30C1F6}" srcOrd="3" destOrd="0" parTransId="{B21F019D-54E7-484A-9BA5-6579A2608C1D}" sibTransId="{8BCDAFCA-6BB6-45F1-AE6E-993F8DF57A9B}"/>
    <dgm:cxn modelId="{1FCE8659-EFDD-4ADC-9D83-309D3719CEF6}" srcId="{2BF49B1F-75C9-44F6-83C8-7D7A186B8C03}" destId="{7E0F0A73-9C47-420C-918E-FA6126EEE419}" srcOrd="5" destOrd="0" parTransId="{2FA4A358-6004-475C-9F7E-142707E1592C}" sibTransId="{27FA3CB6-3600-4915-90A6-EBC06CAB888E}"/>
    <dgm:cxn modelId="{A051C579-C35D-4531-AF28-00CA5B768D84}" type="presOf" srcId="{3D82A4BB-828A-4E2F-A902-6C74B4B8974B}" destId="{C468FD7E-534C-437C-8EFE-A9746CE029A9}" srcOrd="0" destOrd="0" presId="urn:microsoft.com/office/officeart/2005/8/layout/hProcess9"/>
    <dgm:cxn modelId="{175C5B82-066A-4B90-B95E-8691EE6ED3B5}" type="presOf" srcId="{7E0F0A73-9C47-420C-918E-FA6126EEE419}" destId="{1879AB9E-77BC-4A52-A285-92A48ACC69DE}" srcOrd="0" destOrd="0" presId="urn:microsoft.com/office/officeart/2005/8/layout/hProcess9"/>
    <dgm:cxn modelId="{7DB6AE83-16A4-4B9F-B8C4-3268FAC8B578}" srcId="{2BF49B1F-75C9-44F6-83C8-7D7A186B8C03}" destId="{3D82A4BB-828A-4E2F-A902-6C74B4B8974B}" srcOrd="0" destOrd="0" parTransId="{49177D5B-BAC8-4F01-9F02-563170C3BF7F}" sibTransId="{1573E0ED-B814-4DAA-AABF-2582E921227A}"/>
    <dgm:cxn modelId="{FB64D889-2171-47B2-8399-A5F77FF26303}" type="presOf" srcId="{B099B2E3-59EC-45F7-9BB1-880CBE9CECE7}" destId="{C9C0ABB7-B360-4139-AC6B-50F10634D148}" srcOrd="0" destOrd="0" presId="urn:microsoft.com/office/officeart/2005/8/layout/hProcess9"/>
    <dgm:cxn modelId="{30ACB5D9-15CC-4D52-AA0A-247BB8C18174}" srcId="{2BF49B1F-75C9-44F6-83C8-7D7A186B8C03}" destId="{EC621006-E2FD-4E8C-B5B0-607C1A304035}" srcOrd="6" destOrd="0" parTransId="{FD3A0148-971F-4BE8-8D28-CFCDF987860D}" sibTransId="{CBACCC01-FE74-4D74-BCBF-92CAF126AB19}"/>
    <dgm:cxn modelId="{7A867AFF-44C0-42A3-9716-0F74D48F6E49}" type="presOf" srcId="{2BF49B1F-75C9-44F6-83C8-7D7A186B8C03}" destId="{54438582-6C26-4CA2-8D1C-DDBB99D70C3C}" srcOrd="0" destOrd="0" presId="urn:microsoft.com/office/officeart/2005/8/layout/hProcess9"/>
    <dgm:cxn modelId="{8737C4FA-794C-4CE7-AC16-76E14EE86D1C}" type="presParOf" srcId="{54438582-6C26-4CA2-8D1C-DDBB99D70C3C}" destId="{983F087B-641A-4D66-88CC-9C6726449200}" srcOrd="0" destOrd="0" presId="urn:microsoft.com/office/officeart/2005/8/layout/hProcess9"/>
    <dgm:cxn modelId="{98CA031B-783C-446D-9CD0-C1C60AFE92E2}" type="presParOf" srcId="{54438582-6C26-4CA2-8D1C-DDBB99D70C3C}" destId="{301BC28F-6738-4603-A4D8-DB361C3EF1FB}" srcOrd="1" destOrd="0" presId="urn:microsoft.com/office/officeart/2005/8/layout/hProcess9"/>
    <dgm:cxn modelId="{7202963A-81FE-486C-A5BE-EE0A047A8C45}" type="presParOf" srcId="{301BC28F-6738-4603-A4D8-DB361C3EF1FB}" destId="{C468FD7E-534C-437C-8EFE-A9746CE029A9}" srcOrd="0" destOrd="0" presId="urn:microsoft.com/office/officeart/2005/8/layout/hProcess9"/>
    <dgm:cxn modelId="{8F67972F-4AEF-4F9A-959B-FB185985CE90}" type="presParOf" srcId="{301BC28F-6738-4603-A4D8-DB361C3EF1FB}" destId="{EBA6902E-1764-4127-90BD-A61B162E2692}" srcOrd="1" destOrd="0" presId="urn:microsoft.com/office/officeart/2005/8/layout/hProcess9"/>
    <dgm:cxn modelId="{40F212FF-103E-4990-BB35-803F1050BFFC}" type="presParOf" srcId="{301BC28F-6738-4603-A4D8-DB361C3EF1FB}" destId="{7AD98CCA-FDCA-4C20-A7FB-21A0403134AC}" srcOrd="2" destOrd="0" presId="urn:microsoft.com/office/officeart/2005/8/layout/hProcess9"/>
    <dgm:cxn modelId="{60CF53D4-E7DE-493C-9530-2D6014E2FD99}" type="presParOf" srcId="{301BC28F-6738-4603-A4D8-DB361C3EF1FB}" destId="{0D8657BC-B704-457F-BAEE-8676421B7D12}" srcOrd="3" destOrd="0" presId="urn:microsoft.com/office/officeart/2005/8/layout/hProcess9"/>
    <dgm:cxn modelId="{92D20546-6273-4635-A67A-2A2D0C3D5C5E}" type="presParOf" srcId="{301BC28F-6738-4603-A4D8-DB361C3EF1FB}" destId="{B5D8A256-D314-472C-A23C-9BCCB9F1D83D}" srcOrd="4" destOrd="0" presId="urn:microsoft.com/office/officeart/2005/8/layout/hProcess9"/>
    <dgm:cxn modelId="{183F01B0-4220-4E0E-AF48-03636CF7379E}" type="presParOf" srcId="{301BC28F-6738-4603-A4D8-DB361C3EF1FB}" destId="{714CDA49-FB56-4ABC-8A03-1B19222B4596}" srcOrd="5" destOrd="0" presId="urn:microsoft.com/office/officeart/2005/8/layout/hProcess9"/>
    <dgm:cxn modelId="{F373F584-CEEE-479E-B1BA-8AE1FAAA1B4D}" type="presParOf" srcId="{301BC28F-6738-4603-A4D8-DB361C3EF1FB}" destId="{CFA5A27F-4F3E-42BA-9066-25E06119F987}" srcOrd="6" destOrd="0" presId="urn:microsoft.com/office/officeart/2005/8/layout/hProcess9"/>
    <dgm:cxn modelId="{79B505EC-4773-45D9-984E-5FFE21ED9AC0}" type="presParOf" srcId="{301BC28F-6738-4603-A4D8-DB361C3EF1FB}" destId="{FD345888-44FC-4D30-A065-D12B6E6061C6}" srcOrd="7" destOrd="0" presId="urn:microsoft.com/office/officeart/2005/8/layout/hProcess9"/>
    <dgm:cxn modelId="{4FE2C3DB-34FD-4E20-96F6-08823F63692C}" type="presParOf" srcId="{301BC28F-6738-4603-A4D8-DB361C3EF1FB}" destId="{C9C0ABB7-B360-4139-AC6B-50F10634D148}" srcOrd="8" destOrd="0" presId="urn:microsoft.com/office/officeart/2005/8/layout/hProcess9"/>
    <dgm:cxn modelId="{6FC08F53-FB14-4ACE-BE95-5C5811706879}" type="presParOf" srcId="{301BC28F-6738-4603-A4D8-DB361C3EF1FB}" destId="{D1D49F10-AC32-482B-8E13-494EE9F3C3A8}" srcOrd="9" destOrd="0" presId="urn:microsoft.com/office/officeart/2005/8/layout/hProcess9"/>
    <dgm:cxn modelId="{94B1A772-88F3-4FA6-9338-D290EF551AFC}" type="presParOf" srcId="{301BC28F-6738-4603-A4D8-DB361C3EF1FB}" destId="{1879AB9E-77BC-4A52-A285-92A48ACC69DE}" srcOrd="10" destOrd="0" presId="urn:microsoft.com/office/officeart/2005/8/layout/hProcess9"/>
    <dgm:cxn modelId="{B1567116-905F-41BA-90E2-E8895CD8F3A4}" type="presParOf" srcId="{301BC28F-6738-4603-A4D8-DB361C3EF1FB}" destId="{1C9CBDAB-7A3D-48EC-AC49-3CCCDF493FDE}" srcOrd="11" destOrd="0" presId="urn:microsoft.com/office/officeart/2005/8/layout/hProcess9"/>
    <dgm:cxn modelId="{250618E7-DAFD-4030-8578-EBF5DCAB7A7F}" type="presParOf" srcId="{301BC28F-6738-4603-A4D8-DB361C3EF1FB}" destId="{9705459C-547A-4070-8879-2182D125D9DE}" srcOrd="12" destOrd="0" presId="urn:microsoft.com/office/officeart/2005/8/layout/hProcess9"/>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607DBC-5BDD-46AD-A783-F60C2A6AF72D}" type="doc">
      <dgm:prSet loTypeId="urn:microsoft.com/office/officeart/2008/layout/VerticalCurvedList" loCatId="list" qsTypeId="urn:microsoft.com/office/officeart/2005/8/quickstyle/simple1" qsCatId="simple" csTypeId="urn:microsoft.com/office/officeart/2005/8/colors/accent6_2" csCatId="accent6" phldr="1"/>
      <dgm:spPr/>
      <dgm:t>
        <a:bodyPr/>
        <a:lstStyle/>
        <a:p>
          <a:endParaRPr lang="en-US"/>
        </a:p>
      </dgm:t>
    </dgm:pt>
    <dgm:pt modelId="{9580C43C-F5BB-4F37-B58F-86A08016B492}">
      <dgm:prSet phldrT="[Text]"/>
      <dgm:spPr>
        <a:xfrm>
          <a:off x="143495" y="90304"/>
          <a:ext cx="3239481" cy="180529"/>
        </a:xfrm>
        <a:prstGeom prst="rect">
          <a:avLst/>
        </a:prstGeom>
        <a:solidFill>
          <a:srgbClr val="258785"/>
        </a:solidFill>
      </dgm:spPr>
      <dgm:t>
        <a:bodyPr/>
        <a:lstStyle/>
        <a:p>
          <a:pPr>
            <a:buNone/>
          </a:pPr>
          <a:r>
            <a:rPr lang="en-US">
              <a:latin typeface="Calibri"/>
              <a:ea typeface="+mn-ea"/>
              <a:cs typeface="+mn-cs"/>
            </a:rPr>
            <a:t>Energy usage </a:t>
          </a:r>
        </a:p>
      </dgm:t>
    </dgm:pt>
    <dgm:pt modelId="{FA97C3BB-660D-4D7D-B32F-0F80284B153F}" type="parTrans" cxnId="{D3173925-7EF7-4334-8B6A-7FCD14714ACA}">
      <dgm:prSet/>
      <dgm:spPr/>
      <dgm:t>
        <a:bodyPr/>
        <a:lstStyle/>
        <a:p>
          <a:endParaRPr lang="en-US"/>
        </a:p>
      </dgm:t>
    </dgm:pt>
    <dgm:pt modelId="{89AC4EB6-AA69-4B86-A55D-20642E6A19B1}" type="sibTrans" cxnId="{D3173925-7EF7-4334-8B6A-7FCD14714ACA}">
      <dgm:prSet/>
      <dgm:spPr>
        <a:xfrm>
          <a:off x="-2243840" y="-347070"/>
          <a:ext cx="2680596" cy="2680596"/>
        </a:xfrm>
        <a:prstGeom prst="blockArc">
          <a:avLst>
            <a:gd name="adj1" fmla="val 18900000"/>
            <a:gd name="adj2" fmla="val 2700000"/>
            <a:gd name="adj3" fmla="val 806"/>
          </a:avLst>
        </a:prstGeom>
        <a:ln>
          <a:solidFill>
            <a:srgbClr val="258785"/>
          </a:solidFill>
        </a:ln>
      </dgm:spPr>
      <dgm:t>
        <a:bodyPr/>
        <a:lstStyle/>
        <a:p>
          <a:endParaRPr lang="en-US">
            <a:ln>
              <a:solidFill>
                <a:srgbClr val="92D050"/>
              </a:solidFill>
            </a:ln>
          </a:endParaRPr>
        </a:p>
      </dgm:t>
    </dgm:pt>
    <dgm:pt modelId="{EFB5571A-3AAA-4CE1-BCA1-E0B9CA2EF9E6}">
      <dgm:prSet/>
      <dgm:spPr>
        <a:xfrm>
          <a:off x="306980" y="361256"/>
          <a:ext cx="3075996" cy="180529"/>
        </a:xfrm>
        <a:prstGeom prst="rect">
          <a:avLst/>
        </a:prstGeom>
        <a:solidFill>
          <a:srgbClr val="258785"/>
        </a:solidFill>
      </dgm:spPr>
      <dgm:t>
        <a:bodyPr/>
        <a:lstStyle/>
        <a:p>
          <a:pPr>
            <a:buNone/>
          </a:pPr>
          <a:r>
            <a:rPr lang="en-US">
              <a:latin typeface="Calibri"/>
              <a:ea typeface="+mn-ea"/>
              <a:cs typeface="+mn-cs"/>
            </a:rPr>
            <a:t>Water use and emissions into water </a:t>
          </a:r>
        </a:p>
      </dgm:t>
    </dgm:pt>
    <dgm:pt modelId="{9BF6F68C-EB14-401B-ABEB-865D16799C49}" type="parTrans" cxnId="{8E1FB280-1E44-4F57-BCE6-1F2E7EFDFE41}">
      <dgm:prSet/>
      <dgm:spPr/>
      <dgm:t>
        <a:bodyPr/>
        <a:lstStyle/>
        <a:p>
          <a:endParaRPr lang="en-US"/>
        </a:p>
      </dgm:t>
    </dgm:pt>
    <dgm:pt modelId="{32663816-8C78-4F4D-91A8-300A59365082}" type="sibTrans" cxnId="{8E1FB280-1E44-4F57-BCE6-1F2E7EFDFE41}">
      <dgm:prSet/>
      <dgm:spPr/>
      <dgm:t>
        <a:bodyPr/>
        <a:lstStyle/>
        <a:p>
          <a:endParaRPr lang="en-US"/>
        </a:p>
      </dgm:t>
    </dgm:pt>
    <dgm:pt modelId="{8E963CD2-EF2F-45EE-BFC1-576F99E97A6C}">
      <dgm:prSet/>
      <dgm:spPr>
        <a:xfrm>
          <a:off x="396569" y="632010"/>
          <a:ext cx="2986407" cy="180529"/>
        </a:xfrm>
        <a:prstGeom prst="rect">
          <a:avLst/>
        </a:prstGeom>
        <a:solidFill>
          <a:srgbClr val="258785"/>
        </a:solidFill>
      </dgm:spPr>
      <dgm:t>
        <a:bodyPr/>
        <a:lstStyle/>
        <a:p>
          <a:pPr>
            <a:buNone/>
          </a:pPr>
          <a:r>
            <a:rPr lang="en-US">
              <a:latin typeface="Calibri"/>
              <a:ea typeface="+mn-ea"/>
              <a:cs typeface="+mn-cs"/>
            </a:rPr>
            <a:t>Waste production and waste management </a:t>
          </a:r>
        </a:p>
      </dgm:t>
    </dgm:pt>
    <dgm:pt modelId="{5F0515DB-6DEC-40E0-AB0F-70519D20DAE1}" type="parTrans" cxnId="{DA091EEE-717D-4290-B114-011C39130B9E}">
      <dgm:prSet/>
      <dgm:spPr/>
      <dgm:t>
        <a:bodyPr/>
        <a:lstStyle/>
        <a:p>
          <a:endParaRPr lang="en-US"/>
        </a:p>
      </dgm:t>
    </dgm:pt>
    <dgm:pt modelId="{A1D4319C-EFBC-4162-A255-112484C0CBB2}" type="sibTrans" cxnId="{DA091EEE-717D-4290-B114-011C39130B9E}">
      <dgm:prSet/>
      <dgm:spPr/>
      <dgm:t>
        <a:bodyPr/>
        <a:lstStyle/>
        <a:p>
          <a:endParaRPr lang="en-US"/>
        </a:p>
      </dgm:t>
    </dgm:pt>
    <dgm:pt modelId="{87001E02-D1E3-42D3-9EB1-A83C0E2E834C}">
      <dgm:prSet/>
      <dgm:spPr>
        <a:xfrm>
          <a:off x="425174" y="902963"/>
          <a:ext cx="2957802" cy="180529"/>
        </a:xfrm>
        <a:prstGeom prst="rect">
          <a:avLst/>
        </a:prstGeom>
        <a:solidFill>
          <a:srgbClr val="258785"/>
        </a:solidFill>
      </dgm:spPr>
      <dgm:t>
        <a:bodyPr/>
        <a:lstStyle/>
        <a:p>
          <a:pPr>
            <a:buNone/>
          </a:pPr>
          <a:r>
            <a:rPr lang="en-US">
              <a:latin typeface="Calibri"/>
              <a:ea typeface="+mn-ea"/>
              <a:cs typeface="+mn-cs"/>
            </a:rPr>
            <a:t>Greenhouse gas emissions </a:t>
          </a:r>
        </a:p>
      </dgm:t>
    </dgm:pt>
    <dgm:pt modelId="{64E365D7-7556-44BD-B09E-16B7A15096FD}" type="parTrans" cxnId="{21BE1FA1-6BA0-422F-949B-AF4A25D6C47C}">
      <dgm:prSet/>
      <dgm:spPr/>
      <dgm:t>
        <a:bodyPr/>
        <a:lstStyle/>
        <a:p>
          <a:endParaRPr lang="en-US"/>
        </a:p>
      </dgm:t>
    </dgm:pt>
    <dgm:pt modelId="{2633D7B6-2AD5-43AC-B874-3570C47F3A87}" type="sibTrans" cxnId="{21BE1FA1-6BA0-422F-949B-AF4A25D6C47C}">
      <dgm:prSet/>
      <dgm:spPr/>
      <dgm:t>
        <a:bodyPr/>
        <a:lstStyle/>
        <a:p>
          <a:endParaRPr lang="en-US"/>
        </a:p>
      </dgm:t>
    </dgm:pt>
    <dgm:pt modelId="{96B8995C-C82C-43C0-8F96-21FDE17CC8C1}">
      <dgm:prSet/>
      <dgm:spPr>
        <a:xfrm>
          <a:off x="396569" y="1173916"/>
          <a:ext cx="2986407" cy="180529"/>
        </a:xfrm>
        <a:prstGeom prst="rect">
          <a:avLst/>
        </a:prstGeom>
        <a:solidFill>
          <a:srgbClr val="258785"/>
        </a:solidFill>
      </dgm:spPr>
      <dgm:t>
        <a:bodyPr/>
        <a:lstStyle/>
        <a:p>
          <a:pPr>
            <a:buNone/>
          </a:pPr>
          <a:r>
            <a:rPr lang="en-US">
              <a:latin typeface="Calibri"/>
              <a:ea typeface="+mn-ea"/>
              <a:cs typeface="+mn-cs"/>
            </a:rPr>
            <a:t>Peak loads</a:t>
          </a:r>
        </a:p>
      </dgm:t>
    </dgm:pt>
    <dgm:pt modelId="{FFD43254-90DC-4D5B-B7C3-6177F34D242C}" type="parTrans" cxnId="{0523361A-BCE4-4D7C-8853-A9A37D00F2E6}">
      <dgm:prSet/>
      <dgm:spPr/>
      <dgm:t>
        <a:bodyPr/>
        <a:lstStyle/>
        <a:p>
          <a:endParaRPr lang="en-US"/>
        </a:p>
      </dgm:t>
    </dgm:pt>
    <dgm:pt modelId="{CF0BC925-A063-4657-97E2-FD88C810D4EE}" type="sibTrans" cxnId="{0523361A-BCE4-4D7C-8853-A9A37D00F2E6}">
      <dgm:prSet/>
      <dgm:spPr/>
      <dgm:t>
        <a:bodyPr/>
        <a:lstStyle/>
        <a:p>
          <a:endParaRPr lang="en-US"/>
        </a:p>
      </dgm:t>
    </dgm:pt>
    <dgm:pt modelId="{CBB42CD8-DBC9-4C23-A6D9-E27DB408A41F}">
      <dgm:prSet/>
      <dgm:spPr>
        <a:xfrm>
          <a:off x="306980" y="1444669"/>
          <a:ext cx="3075996" cy="180529"/>
        </a:xfrm>
        <a:prstGeom prst="rect">
          <a:avLst/>
        </a:prstGeom>
        <a:solidFill>
          <a:srgbClr val="258785"/>
        </a:solidFill>
      </dgm:spPr>
      <dgm:t>
        <a:bodyPr/>
        <a:lstStyle/>
        <a:p>
          <a:pPr>
            <a:buNone/>
          </a:pPr>
          <a:r>
            <a:rPr lang="en-US">
              <a:latin typeface="Calibri"/>
              <a:ea typeface="+mn-ea"/>
              <a:cs typeface="+mn-cs"/>
            </a:rPr>
            <a:t>Resource consumption</a:t>
          </a:r>
        </a:p>
      </dgm:t>
    </dgm:pt>
    <dgm:pt modelId="{DA6E7F38-F53C-4744-AD7C-8B3615F5BC46}" type="parTrans" cxnId="{B583FA21-9B07-4E09-B950-9EB5B535788A}">
      <dgm:prSet/>
      <dgm:spPr/>
      <dgm:t>
        <a:bodyPr/>
        <a:lstStyle/>
        <a:p>
          <a:endParaRPr lang="en-US"/>
        </a:p>
      </dgm:t>
    </dgm:pt>
    <dgm:pt modelId="{9E077CD0-B6DA-433D-A4FE-16E925231A73}" type="sibTrans" cxnId="{B583FA21-9B07-4E09-B950-9EB5B535788A}">
      <dgm:prSet/>
      <dgm:spPr/>
      <dgm:t>
        <a:bodyPr/>
        <a:lstStyle/>
        <a:p>
          <a:endParaRPr lang="en-US"/>
        </a:p>
      </dgm:t>
    </dgm:pt>
    <dgm:pt modelId="{3574CB34-1EE3-4914-AFFC-309BB182A9BC}">
      <dgm:prSet/>
      <dgm:spPr>
        <a:xfrm>
          <a:off x="143495" y="1715622"/>
          <a:ext cx="3239481" cy="180529"/>
        </a:xfrm>
        <a:prstGeom prst="rect">
          <a:avLst/>
        </a:prstGeom>
        <a:solidFill>
          <a:srgbClr val="258785"/>
        </a:solidFill>
      </dgm:spPr>
      <dgm:t>
        <a:bodyPr/>
        <a:lstStyle/>
        <a:p>
          <a:pPr>
            <a:buNone/>
          </a:pPr>
          <a:r>
            <a:rPr lang="en-US">
              <a:latin typeface="Calibri"/>
              <a:ea typeface="+mn-ea"/>
              <a:cs typeface="+mn-cs"/>
            </a:rPr>
            <a:t>Behaviour</a:t>
          </a:r>
        </a:p>
      </dgm:t>
    </dgm:pt>
    <dgm:pt modelId="{306E4275-F188-4FCE-937F-624085743034}" type="parTrans" cxnId="{71AF0502-1C0C-4528-B1F0-32477B627E76}">
      <dgm:prSet/>
      <dgm:spPr/>
      <dgm:t>
        <a:bodyPr/>
        <a:lstStyle/>
        <a:p>
          <a:endParaRPr lang="en-US"/>
        </a:p>
      </dgm:t>
    </dgm:pt>
    <dgm:pt modelId="{83168BDC-1A77-4474-9BEF-7E5B0993EF67}" type="sibTrans" cxnId="{71AF0502-1C0C-4528-B1F0-32477B627E76}">
      <dgm:prSet/>
      <dgm:spPr/>
      <dgm:t>
        <a:bodyPr/>
        <a:lstStyle/>
        <a:p>
          <a:endParaRPr lang="en-US"/>
        </a:p>
      </dgm:t>
    </dgm:pt>
    <dgm:pt modelId="{374F996A-C529-46D8-91A8-27E0B2B83D40}" type="pres">
      <dgm:prSet presAssocID="{56607DBC-5BDD-46AD-A783-F60C2A6AF72D}" presName="Name0" presStyleCnt="0">
        <dgm:presLayoutVars>
          <dgm:chMax val="7"/>
          <dgm:chPref val="7"/>
          <dgm:dir/>
        </dgm:presLayoutVars>
      </dgm:prSet>
      <dgm:spPr/>
    </dgm:pt>
    <dgm:pt modelId="{3978B60F-79DC-43C9-BEFC-2541CC4FDBF7}" type="pres">
      <dgm:prSet presAssocID="{56607DBC-5BDD-46AD-A783-F60C2A6AF72D}" presName="Name1" presStyleCnt="0"/>
      <dgm:spPr/>
    </dgm:pt>
    <dgm:pt modelId="{37CD557C-492C-446C-9F77-9EC75CE44E90}" type="pres">
      <dgm:prSet presAssocID="{56607DBC-5BDD-46AD-A783-F60C2A6AF72D}" presName="cycle" presStyleCnt="0"/>
      <dgm:spPr/>
    </dgm:pt>
    <dgm:pt modelId="{D6DC24D7-ACA7-42F6-9C2A-10B22FD6ED89}" type="pres">
      <dgm:prSet presAssocID="{56607DBC-5BDD-46AD-A783-F60C2A6AF72D}" presName="srcNode" presStyleLbl="node1" presStyleIdx="0" presStyleCnt="7"/>
      <dgm:spPr/>
    </dgm:pt>
    <dgm:pt modelId="{42019FED-E118-42EC-A6CD-B1C336BE21FB}" type="pres">
      <dgm:prSet presAssocID="{56607DBC-5BDD-46AD-A783-F60C2A6AF72D}" presName="conn" presStyleLbl="parChTrans1D2" presStyleIdx="0" presStyleCnt="1"/>
      <dgm:spPr/>
    </dgm:pt>
    <dgm:pt modelId="{2218B681-B6C0-4824-8518-4FA2113F8840}" type="pres">
      <dgm:prSet presAssocID="{56607DBC-5BDD-46AD-A783-F60C2A6AF72D}" presName="extraNode" presStyleLbl="node1" presStyleIdx="0" presStyleCnt="7"/>
      <dgm:spPr/>
    </dgm:pt>
    <dgm:pt modelId="{B0425613-06D1-4537-A889-BA28527021F5}" type="pres">
      <dgm:prSet presAssocID="{56607DBC-5BDD-46AD-A783-F60C2A6AF72D}" presName="dstNode" presStyleLbl="node1" presStyleIdx="0" presStyleCnt="7"/>
      <dgm:spPr/>
    </dgm:pt>
    <dgm:pt modelId="{E4E81D3D-1AB2-44FA-A82A-B4517E65CB20}" type="pres">
      <dgm:prSet presAssocID="{9580C43C-F5BB-4F37-B58F-86A08016B492}" presName="text_1" presStyleLbl="node1" presStyleIdx="0" presStyleCnt="7" custLinFactNeighborX="0" custLinFactNeighborY="4052">
        <dgm:presLayoutVars>
          <dgm:bulletEnabled val="1"/>
        </dgm:presLayoutVars>
      </dgm:prSet>
      <dgm:spPr/>
    </dgm:pt>
    <dgm:pt modelId="{3DFAF988-3ACD-464B-8191-A425A9EE6D60}" type="pres">
      <dgm:prSet presAssocID="{9580C43C-F5BB-4F37-B58F-86A08016B492}" presName="accent_1" presStyleCnt="0"/>
      <dgm:spPr/>
    </dgm:pt>
    <dgm:pt modelId="{62687480-D911-408C-8843-B985F7272BC4}" type="pres">
      <dgm:prSet presAssocID="{9580C43C-F5BB-4F37-B58F-86A08016B492}" presName="accentRepeatNode" presStyleLbl="solidFgAcc1" presStyleIdx="0" presStyleCnt="7"/>
      <dgm:spPr>
        <a:xfrm>
          <a:off x="30664" y="67738"/>
          <a:ext cx="225661" cy="225661"/>
        </a:xfrm>
        <a:prstGeom prst="ellipse">
          <a:avLst/>
        </a:prstGeom>
        <a:ln>
          <a:solidFill>
            <a:srgbClr val="258785"/>
          </a:solidFill>
        </a:ln>
      </dgm:spPr>
    </dgm:pt>
    <dgm:pt modelId="{A7DE37D6-62C4-4AF8-8388-E131548BD9B9}" type="pres">
      <dgm:prSet presAssocID="{EFB5571A-3AAA-4CE1-BCA1-E0B9CA2EF9E6}" presName="text_2" presStyleLbl="node1" presStyleIdx="1" presStyleCnt="7">
        <dgm:presLayoutVars>
          <dgm:bulletEnabled val="1"/>
        </dgm:presLayoutVars>
      </dgm:prSet>
      <dgm:spPr/>
    </dgm:pt>
    <dgm:pt modelId="{0322BE21-6A16-4DB3-A68B-7DE4AE01E341}" type="pres">
      <dgm:prSet presAssocID="{EFB5571A-3AAA-4CE1-BCA1-E0B9CA2EF9E6}" presName="accent_2" presStyleCnt="0"/>
      <dgm:spPr/>
    </dgm:pt>
    <dgm:pt modelId="{91C2DBFB-C20F-4DB9-B1E6-ACA2A8B04912}" type="pres">
      <dgm:prSet presAssocID="{EFB5571A-3AAA-4CE1-BCA1-E0B9CA2EF9E6}" presName="accentRepeatNode" presStyleLbl="solidFgAcc1" presStyleIdx="1" presStyleCnt="7"/>
      <dgm:spPr>
        <a:xfrm>
          <a:off x="194149" y="338690"/>
          <a:ext cx="225661" cy="225661"/>
        </a:xfrm>
        <a:prstGeom prst="ellipse">
          <a:avLst/>
        </a:prstGeom>
        <a:ln>
          <a:solidFill>
            <a:srgbClr val="258785"/>
          </a:solidFill>
        </a:ln>
      </dgm:spPr>
    </dgm:pt>
    <dgm:pt modelId="{4A0CA8C8-C1C7-42A9-86AF-C36393BBAFF1}" type="pres">
      <dgm:prSet presAssocID="{8E963CD2-EF2F-45EE-BFC1-576F99E97A6C}" presName="text_3" presStyleLbl="node1" presStyleIdx="2" presStyleCnt="7">
        <dgm:presLayoutVars>
          <dgm:bulletEnabled val="1"/>
        </dgm:presLayoutVars>
      </dgm:prSet>
      <dgm:spPr/>
    </dgm:pt>
    <dgm:pt modelId="{49A1A2D8-F290-437F-BD4E-6E5FBF40E662}" type="pres">
      <dgm:prSet presAssocID="{8E963CD2-EF2F-45EE-BFC1-576F99E97A6C}" presName="accent_3" presStyleCnt="0"/>
      <dgm:spPr/>
    </dgm:pt>
    <dgm:pt modelId="{18707A43-F8E1-4692-82BA-2EDC38361F19}" type="pres">
      <dgm:prSet presAssocID="{8E963CD2-EF2F-45EE-BFC1-576F99E97A6C}" presName="accentRepeatNode" presStyleLbl="solidFgAcc1" presStyleIdx="2" presStyleCnt="7"/>
      <dgm:spPr>
        <a:xfrm>
          <a:off x="283738" y="609444"/>
          <a:ext cx="225661" cy="225661"/>
        </a:xfrm>
        <a:prstGeom prst="ellipse">
          <a:avLst/>
        </a:prstGeom>
        <a:ln>
          <a:solidFill>
            <a:srgbClr val="258785"/>
          </a:solidFill>
        </a:ln>
      </dgm:spPr>
    </dgm:pt>
    <dgm:pt modelId="{D2E45C15-FF84-41D5-A604-2845AB3162AC}" type="pres">
      <dgm:prSet presAssocID="{87001E02-D1E3-42D3-9EB1-A83C0E2E834C}" presName="text_4" presStyleLbl="node1" presStyleIdx="3" presStyleCnt="7">
        <dgm:presLayoutVars>
          <dgm:bulletEnabled val="1"/>
        </dgm:presLayoutVars>
      </dgm:prSet>
      <dgm:spPr/>
    </dgm:pt>
    <dgm:pt modelId="{B3B3C7FC-A9A9-4716-A033-E70A5F0F7F2B}" type="pres">
      <dgm:prSet presAssocID="{87001E02-D1E3-42D3-9EB1-A83C0E2E834C}" presName="accent_4" presStyleCnt="0"/>
      <dgm:spPr/>
    </dgm:pt>
    <dgm:pt modelId="{C6E64D53-9D0D-4420-AB39-636D5BCF5BDE}" type="pres">
      <dgm:prSet presAssocID="{87001E02-D1E3-42D3-9EB1-A83C0E2E834C}" presName="accentRepeatNode" presStyleLbl="solidFgAcc1" presStyleIdx="3" presStyleCnt="7"/>
      <dgm:spPr>
        <a:xfrm>
          <a:off x="312343" y="880397"/>
          <a:ext cx="225661" cy="225661"/>
        </a:xfrm>
        <a:prstGeom prst="ellipse">
          <a:avLst/>
        </a:prstGeom>
        <a:ln>
          <a:solidFill>
            <a:srgbClr val="258785"/>
          </a:solidFill>
        </a:ln>
      </dgm:spPr>
    </dgm:pt>
    <dgm:pt modelId="{29D992E0-E849-4406-9EC3-1A16D0BCBE1E}" type="pres">
      <dgm:prSet presAssocID="{96B8995C-C82C-43C0-8F96-21FDE17CC8C1}" presName="text_5" presStyleLbl="node1" presStyleIdx="4" presStyleCnt="7">
        <dgm:presLayoutVars>
          <dgm:bulletEnabled val="1"/>
        </dgm:presLayoutVars>
      </dgm:prSet>
      <dgm:spPr/>
    </dgm:pt>
    <dgm:pt modelId="{4BE4F9E5-7067-486E-AC65-93ED4B1E5C7F}" type="pres">
      <dgm:prSet presAssocID="{96B8995C-C82C-43C0-8F96-21FDE17CC8C1}" presName="accent_5" presStyleCnt="0"/>
      <dgm:spPr/>
    </dgm:pt>
    <dgm:pt modelId="{C6A6B73E-B884-4374-80FF-304DF1A7C134}" type="pres">
      <dgm:prSet presAssocID="{96B8995C-C82C-43C0-8F96-21FDE17CC8C1}" presName="accentRepeatNode" presStyleLbl="solidFgAcc1" presStyleIdx="4" presStyleCnt="7"/>
      <dgm:spPr>
        <a:xfrm>
          <a:off x="283738" y="1151349"/>
          <a:ext cx="225661" cy="225661"/>
        </a:xfrm>
        <a:prstGeom prst="ellipse">
          <a:avLst/>
        </a:prstGeom>
        <a:ln>
          <a:solidFill>
            <a:srgbClr val="258785"/>
          </a:solidFill>
        </a:ln>
      </dgm:spPr>
    </dgm:pt>
    <dgm:pt modelId="{7139D865-570F-4072-8E41-E4B9A9DA4D73}" type="pres">
      <dgm:prSet presAssocID="{CBB42CD8-DBC9-4C23-A6D9-E27DB408A41F}" presName="text_6" presStyleLbl="node1" presStyleIdx="5" presStyleCnt="7">
        <dgm:presLayoutVars>
          <dgm:bulletEnabled val="1"/>
        </dgm:presLayoutVars>
      </dgm:prSet>
      <dgm:spPr/>
    </dgm:pt>
    <dgm:pt modelId="{F4218142-0C0A-4271-B677-B4AA3DB554DA}" type="pres">
      <dgm:prSet presAssocID="{CBB42CD8-DBC9-4C23-A6D9-E27DB408A41F}" presName="accent_6" presStyleCnt="0"/>
      <dgm:spPr/>
    </dgm:pt>
    <dgm:pt modelId="{5DBF67E9-CDAD-4FB2-B83B-9E81F63719AA}" type="pres">
      <dgm:prSet presAssocID="{CBB42CD8-DBC9-4C23-A6D9-E27DB408A41F}" presName="accentRepeatNode" presStyleLbl="solidFgAcc1" presStyleIdx="5" presStyleCnt="7"/>
      <dgm:spPr>
        <a:xfrm>
          <a:off x="194149" y="1422103"/>
          <a:ext cx="225661" cy="225661"/>
        </a:xfrm>
        <a:prstGeom prst="ellipse">
          <a:avLst/>
        </a:prstGeom>
        <a:ln>
          <a:solidFill>
            <a:srgbClr val="258785"/>
          </a:solidFill>
        </a:ln>
      </dgm:spPr>
    </dgm:pt>
    <dgm:pt modelId="{D9E78521-8164-4147-BC9B-B55F9495296F}" type="pres">
      <dgm:prSet presAssocID="{3574CB34-1EE3-4914-AFFC-309BB182A9BC}" presName="text_7" presStyleLbl="node1" presStyleIdx="6" presStyleCnt="7">
        <dgm:presLayoutVars>
          <dgm:bulletEnabled val="1"/>
        </dgm:presLayoutVars>
      </dgm:prSet>
      <dgm:spPr/>
    </dgm:pt>
    <dgm:pt modelId="{A35BAEA8-C0FC-43CE-BDD1-8B94441E9044}" type="pres">
      <dgm:prSet presAssocID="{3574CB34-1EE3-4914-AFFC-309BB182A9BC}" presName="accent_7" presStyleCnt="0"/>
      <dgm:spPr/>
    </dgm:pt>
    <dgm:pt modelId="{33E56262-9C99-418E-88E3-80F78B1B4933}" type="pres">
      <dgm:prSet presAssocID="{3574CB34-1EE3-4914-AFFC-309BB182A9BC}" presName="accentRepeatNode" presStyleLbl="solidFgAcc1" presStyleIdx="6" presStyleCnt="7"/>
      <dgm:spPr>
        <a:xfrm>
          <a:off x="30664" y="1693056"/>
          <a:ext cx="225661" cy="225661"/>
        </a:xfrm>
        <a:prstGeom prst="ellipse">
          <a:avLst/>
        </a:prstGeom>
        <a:ln>
          <a:solidFill>
            <a:srgbClr val="258785"/>
          </a:solidFill>
        </a:ln>
      </dgm:spPr>
    </dgm:pt>
  </dgm:ptLst>
  <dgm:cxnLst>
    <dgm:cxn modelId="{71AF0502-1C0C-4528-B1F0-32477B627E76}" srcId="{56607DBC-5BDD-46AD-A783-F60C2A6AF72D}" destId="{3574CB34-1EE3-4914-AFFC-309BB182A9BC}" srcOrd="6" destOrd="0" parTransId="{306E4275-F188-4FCE-937F-624085743034}" sibTransId="{83168BDC-1A77-4474-9BEF-7E5B0993EF67}"/>
    <dgm:cxn modelId="{0523361A-BCE4-4D7C-8853-A9A37D00F2E6}" srcId="{56607DBC-5BDD-46AD-A783-F60C2A6AF72D}" destId="{96B8995C-C82C-43C0-8F96-21FDE17CC8C1}" srcOrd="4" destOrd="0" parTransId="{FFD43254-90DC-4D5B-B7C3-6177F34D242C}" sibTransId="{CF0BC925-A063-4657-97E2-FD88C810D4EE}"/>
    <dgm:cxn modelId="{B583FA21-9B07-4E09-B950-9EB5B535788A}" srcId="{56607DBC-5BDD-46AD-A783-F60C2A6AF72D}" destId="{CBB42CD8-DBC9-4C23-A6D9-E27DB408A41F}" srcOrd="5" destOrd="0" parTransId="{DA6E7F38-F53C-4744-AD7C-8B3615F5BC46}" sibTransId="{9E077CD0-B6DA-433D-A4FE-16E925231A73}"/>
    <dgm:cxn modelId="{D3173925-7EF7-4334-8B6A-7FCD14714ACA}" srcId="{56607DBC-5BDD-46AD-A783-F60C2A6AF72D}" destId="{9580C43C-F5BB-4F37-B58F-86A08016B492}" srcOrd="0" destOrd="0" parTransId="{FA97C3BB-660D-4D7D-B32F-0F80284B153F}" sibTransId="{89AC4EB6-AA69-4B86-A55D-20642E6A19B1}"/>
    <dgm:cxn modelId="{817E6835-D0C9-4FF2-848A-AD3AC50F906A}" type="presOf" srcId="{9580C43C-F5BB-4F37-B58F-86A08016B492}" destId="{E4E81D3D-1AB2-44FA-A82A-B4517E65CB20}" srcOrd="0" destOrd="0" presId="urn:microsoft.com/office/officeart/2008/layout/VerticalCurvedList"/>
    <dgm:cxn modelId="{78C26A5B-F816-4C18-A695-89E63CDACABB}" type="presOf" srcId="{89AC4EB6-AA69-4B86-A55D-20642E6A19B1}" destId="{42019FED-E118-42EC-A6CD-B1C336BE21FB}" srcOrd="0" destOrd="0" presId="urn:microsoft.com/office/officeart/2008/layout/VerticalCurvedList"/>
    <dgm:cxn modelId="{2BE2554C-AFC5-4C39-85B7-00CFB4E69B80}" type="presOf" srcId="{EFB5571A-3AAA-4CE1-BCA1-E0B9CA2EF9E6}" destId="{A7DE37D6-62C4-4AF8-8388-E131548BD9B9}" srcOrd="0" destOrd="0" presId="urn:microsoft.com/office/officeart/2008/layout/VerticalCurvedList"/>
    <dgm:cxn modelId="{07420155-FC86-48A8-9F12-1C80557CFC45}" type="presOf" srcId="{3574CB34-1EE3-4914-AFFC-309BB182A9BC}" destId="{D9E78521-8164-4147-BC9B-B55F9495296F}" srcOrd="0" destOrd="0" presId="urn:microsoft.com/office/officeart/2008/layout/VerticalCurvedList"/>
    <dgm:cxn modelId="{B77E127B-6A3A-460E-92A1-317C8EE4AAEA}" type="presOf" srcId="{8E963CD2-EF2F-45EE-BFC1-576F99E97A6C}" destId="{4A0CA8C8-C1C7-42A9-86AF-C36393BBAFF1}" srcOrd="0" destOrd="0" presId="urn:microsoft.com/office/officeart/2008/layout/VerticalCurvedList"/>
    <dgm:cxn modelId="{8E1FB280-1E44-4F57-BCE6-1F2E7EFDFE41}" srcId="{56607DBC-5BDD-46AD-A783-F60C2A6AF72D}" destId="{EFB5571A-3AAA-4CE1-BCA1-E0B9CA2EF9E6}" srcOrd="1" destOrd="0" parTransId="{9BF6F68C-EB14-401B-ABEB-865D16799C49}" sibTransId="{32663816-8C78-4F4D-91A8-300A59365082}"/>
    <dgm:cxn modelId="{21BE1FA1-6BA0-422F-949B-AF4A25D6C47C}" srcId="{56607DBC-5BDD-46AD-A783-F60C2A6AF72D}" destId="{87001E02-D1E3-42D3-9EB1-A83C0E2E834C}" srcOrd="3" destOrd="0" parTransId="{64E365D7-7556-44BD-B09E-16B7A15096FD}" sibTransId="{2633D7B6-2AD5-43AC-B874-3570C47F3A87}"/>
    <dgm:cxn modelId="{20D988AC-C4EC-4B6B-8267-6AAC5CFBC0FC}" type="presOf" srcId="{96B8995C-C82C-43C0-8F96-21FDE17CC8C1}" destId="{29D992E0-E849-4406-9EC3-1A16D0BCBE1E}" srcOrd="0" destOrd="0" presId="urn:microsoft.com/office/officeart/2008/layout/VerticalCurvedList"/>
    <dgm:cxn modelId="{8940EDD9-3F89-42BB-AA43-CA4219B1D37A}" type="presOf" srcId="{CBB42CD8-DBC9-4C23-A6D9-E27DB408A41F}" destId="{7139D865-570F-4072-8E41-E4B9A9DA4D73}" srcOrd="0" destOrd="0" presId="urn:microsoft.com/office/officeart/2008/layout/VerticalCurvedList"/>
    <dgm:cxn modelId="{ADA404EE-EA5C-4424-85FD-B308C39181D4}" type="presOf" srcId="{56607DBC-5BDD-46AD-A783-F60C2A6AF72D}" destId="{374F996A-C529-46D8-91A8-27E0B2B83D40}" srcOrd="0" destOrd="0" presId="urn:microsoft.com/office/officeart/2008/layout/VerticalCurvedList"/>
    <dgm:cxn modelId="{DA091EEE-717D-4290-B114-011C39130B9E}" srcId="{56607DBC-5BDD-46AD-A783-F60C2A6AF72D}" destId="{8E963CD2-EF2F-45EE-BFC1-576F99E97A6C}" srcOrd="2" destOrd="0" parTransId="{5F0515DB-6DEC-40E0-AB0F-70519D20DAE1}" sibTransId="{A1D4319C-EFBC-4162-A255-112484C0CBB2}"/>
    <dgm:cxn modelId="{3EE283F9-0801-4ECD-A9FB-DDE8EF6EE2B0}" type="presOf" srcId="{87001E02-D1E3-42D3-9EB1-A83C0E2E834C}" destId="{D2E45C15-FF84-41D5-A604-2845AB3162AC}" srcOrd="0" destOrd="0" presId="urn:microsoft.com/office/officeart/2008/layout/VerticalCurvedList"/>
    <dgm:cxn modelId="{AF5FB76A-08EA-41FA-8BFF-0A7BA83C7A56}" type="presParOf" srcId="{374F996A-C529-46D8-91A8-27E0B2B83D40}" destId="{3978B60F-79DC-43C9-BEFC-2541CC4FDBF7}" srcOrd="0" destOrd="0" presId="urn:microsoft.com/office/officeart/2008/layout/VerticalCurvedList"/>
    <dgm:cxn modelId="{73A575FD-A111-43BA-ADC5-59AFEC10701C}" type="presParOf" srcId="{3978B60F-79DC-43C9-BEFC-2541CC4FDBF7}" destId="{37CD557C-492C-446C-9F77-9EC75CE44E90}" srcOrd="0" destOrd="0" presId="urn:microsoft.com/office/officeart/2008/layout/VerticalCurvedList"/>
    <dgm:cxn modelId="{7595F5B7-82E4-4BAB-973F-D80D22454DB9}" type="presParOf" srcId="{37CD557C-492C-446C-9F77-9EC75CE44E90}" destId="{D6DC24D7-ACA7-42F6-9C2A-10B22FD6ED89}" srcOrd="0" destOrd="0" presId="urn:microsoft.com/office/officeart/2008/layout/VerticalCurvedList"/>
    <dgm:cxn modelId="{CA8FFC7F-56AF-4D55-AB79-41BE8FAD357C}" type="presParOf" srcId="{37CD557C-492C-446C-9F77-9EC75CE44E90}" destId="{42019FED-E118-42EC-A6CD-B1C336BE21FB}" srcOrd="1" destOrd="0" presId="urn:microsoft.com/office/officeart/2008/layout/VerticalCurvedList"/>
    <dgm:cxn modelId="{A59EB464-78BC-4448-8BCF-2CB74DAFB926}" type="presParOf" srcId="{37CD557C-492C-446C-9F77-9EC75CE44E90}" destId="{2218B681-B6C0-4824-8518-4FA2113F8840}" srcOrd="2" destOrd="0" presId="urn:microsoft.com/office/officeart/2008/layout/VerticalCurvedList"/>
    <dgm:cxn modelId="{A3970349-3D7D-4327-A923-2DE192EDBFF1}" type="presParOf" srcId="{37CD557C-492C-446C-9F77-9EC75CE44E90}" destId="{B0425613-06D1-4537-A889-BA28527021F5}" srcOrd="3" destOrd="0" presId="urn:microsoft.com/office/officeart/2008/layout/VerticalCurvedList"/>
    <dgm:cxn modelId="{941D177B-FCC8-48DA-82B6-52E82B1B5E04}" type="presParOf" srcId="{3978B60F-79DC-43C9-BEFC-2541CC4FDBF7}" destId="{E4E81D3D-1AB2-44FA-A82A-B4517E65CB20}" srcOrd="1" destOrd="0" presId="urn:microsoft.com/office/officeart/2008/layout/VerticalCurvedList"/>
    <dgm:cxn modelId="{23B82661-557E-4BF6-97E7-6B0B040B3AD7}" type="presParOf" srcId="{3978B60F-79DC-43C9-BEFC-2541CC4FDBF7}" destId="{3DFAF988-3ACD-464B-8191-A425A9EE6D60}" srcOrd="2" destOrd="0" presId="urn:microsoft.com/office/officeart/2008/layout/VerticalCurvedList"/>
    <dgm:cxn modelId="{E41C6A27-0A76-41F0-B6B3-05EF60C66BAF}" type="presParOf" srcId="{3DFAF988-3ACD-464B-8191-A425A9EE6D60}" destId="{62687480-D911-408C-8843-B985F7272BC4}" srcOrd="0" destOrd="0" presId="urn:microsoft.com/office/officeart/2008/layout/VerticalCurvedList"/>
    <dgm:cxn modelId="{B410C5B7-9567-44A1-BD9A-8A599B28114A}" type="presParOf" srcId="{3978B60F-79DC-43C9-BEFC-2541CC4FDBF7}" destId="{A7DE37D6-62C4-4AF8-8388-E131548BD9B9}" srcOrd="3" destOrd="0" presId="urn:microsoft.com/office/officeart/2008/layout/VerticalCurvedList"/>
    <dgm:cxn modelId="{2AA779E4-5923-48AD-A893-33CB98695059}" type="presParOf" srcId="{3978B60F-79DC-43C9-BEFC-2541CC4FDBF7}" destId="{0322BE21-6A16-4DB3-A68B-7DE4AE01E341}" srcOrd="4" destOrd="0" presId="urn:microsoft.com/office/officeart/2008/layout/VerticalCurvedList"/>
    <dgm:cxn modelId="{35C11013-4E91-48CE-AEE1-B2488704875B}" type="presParOf" srcId="{0322BE21-6A16-4DB3-A68B-7DE4AE01E341}" destId="{91C2DBFB-C20F-4DB9-B1E6-ACA2A8B04912}" srcOrd="0" destOrd="0" presId="urn:microsoft.com/office/officeart/2008/layout/VerticalCurvedList"/>
    <dgm:cxn modelId="{076C72D6-EB2D-4DD9-BB24-DEAF274C9B04}" type="presParOf" srcId="{3978B60F-79DC-43C9-BEFC-2541CC4FDBF7}" destId="{4A0CA8C8-C1C7-42A9-86AF-C36393BBAFF1}" srcOrd="5" destOrd="0" presId="urn:microsoft.com/office/officeart/2008/layout/VerticalCurvedList"/>
    <dgm:cxn modelId="{BDF2AE5C-ADF6-4FBD-8D09-1528DEA9AB91}" type="presParOf" srcId="{3978B60F-79DC-43C9-BEFC-2541CC4FDBF7}" destId="{49A1A2D8-F290-437F-BD4E-6E5FBF40E662}" srcOrd="6" destOrd="0" presId="urn:microsoft.com/office/officeart/2008/layout/VerticalCurvedList"/>
    <dgm:cxn modelId="{C90E9793-5750-4843-BC88-409726FD2D79}" type="presParOf" srcId="{49A1A2D8-F290-437F-BD4E-6E5FBF40E662}" destId="{18707A43-F8E1-4692-82BA-2EDC38361F19}" srcOrd="0" destOrd="0" presId="urn:microsoft.com/office/officeart/2008/layout/VerticalCurvedList"/>
    <dgm:cxn modelId="{E3425F43-5968-4AF5-88A3-9A6154A34D54}" type="presParOf" srcId="{3978B60F-79DC-43C9-BEFC-2541CC4FDBF7}" destId="{D2E45C15-FF84-41D5-A604-2845AB3162AC}" srcOrd="7" destOrd="0" presId="urn:microsoft.com/office/officeart/2008/layout/VerticalCurvedList"/>
    <dgm:cxn modelId="{6F0F8E55-74EA-4CD3-899C-1F641D37DA03}" type="presParOf" srcId="{3978B60F-79DC-43C9-BEFC-2541CC4FDBF7}" destId="{B3B3C7FC-A9A9-4716-A033-E70A5F0F7F2B}" srcOrd="8" destOrd="0" presId="urn:microsoft.com/office/officeart/2008/layout/VerticalCurvedList"/>
    <dgm:cxn modelId="{33C805E5-D28E-4C28-98B7-3B37736749D6}" type="presParOf" srcId="{B3B3C7FC-A9A9-4716-A033-E70A5F0F7F2B}" destId="{C6E64D53-9D0D-4420-AB39-636D5BCF5BDE}" srcOrd="0" destOrd="0" presId="urn:microsoft.com/office/officeart/2008/layout/VerticalCurvedList"/>
    <dgm:cxn modelId="{BBBAFB28-D80B-4295-B12C-72F2ACF2566B}" type="presParOf" srcId="{3978B60F-79DC-43C9-BEFC-2541CC4FDBF7}" destId="{29D992E0-E849-4406-9EC3-1A16D0BCBE1E}" srcOrd="9" destOrd="0" presId="urn:microsoft.com/office/officeart/2008/layout/VerticalCurvedList"/>
    <dgm:cxn modelId="{C0BAB580-50C8-4BC2-AAA1-CCFB307A974B}" type="presParOf" srcId="{3978B60F-79DC-43C9-BEFC-2541CC4FDBF7}" destId="{4BE4F9E5-7067-486E-AC65-93ED4B1E5C7F}" srcOrd="10" destOrd="0" presId="urn:microsoft.com/office/officeart/2008/layout/VerticalCurvedList"/>
    <dgm:cxn modelId="{46B3B9DD-58EC-4D07-9299-E358C16F40B1}" type="presParOf" srcId="{4BE4F9E5-7067-486E-AC65-93ED4B1E5C7F}" destId="{C6A6B73E-B884-4374-80FF-304DF1A7C134}" srcOrd="0" destOrd="0" presId="urn:microsoft.com/office/officeart/2008/layout/VerticalCurvedList"/>
    <dgm:cxn modelId="{07956D42-466B-4040-ADA0-1ECD3CBD16C4}" type="presParOf" srcId="{3978B60F-79DC-43C9-BEFC-2541CC4FDBF7}" destId="{7139D865-570F-4072-8E41-E4B9A9DA4D73}" srcOrd="11" destOrd="0" presId="urn:microsoft.com/office/officeart/2008/layout/VerticalCurvedList"/>
    <dgm:cxn modelId="{3ACACC3E-3848-4292-8BB2-3EE96DA27042}" type="presParOf" srcId="{3978B60F-79DC-43C9-BEFC-2541CC4FDBF7}" destId="{F4218142-0C0A-4271-B677-B4AA3DB554DA}" srcOrd="12" destOrd="0" presId="urn:microsoft.com/office/officeart/2008/layout/VerticalCurvedList"/>
    <dgm:cxn modelId="{74D977E7-5DC0-49F4-A808-ED576F5DCD50}" type="presParOf" srcId="{F4218142-0C0A-4271-B677-B4AA3DB554DA}" destId="{5DBF67E9-CDAD-4FB2-B83B-9E81F63719AA}" srcOrd="0" destOrd="0" presId="urn:microsoft.com/office/officeart/2008/layout/VerticalCurvedList"/>
    <dgm:cxn modelId="{AF35140D-5003-42D6-9F38-8BC0951288F0}" type="presParOf" srcId="{3978B60F-79DC-43C9-BEFC-2541CC4FDBF7}" destId="{D9E78521-8164-4147-BC9B-B55F9495296F}" srcOrd="13" destOrd="0" presId="urn:microsoft.com/office/officeart/2008/layout/VerticalCurvedList"/>
    <dgm:cxn modelId="{249C4145-ECA0-4176-BCD6-94070669D734}" type="presParOf" srcId="{3978B60F-79DC-43C9-BEFC-2541CC4FDBF7}" destId="{A35BAEA8-C0FC-43CE-BDD1-8B94441E9044}" srcOrd="14" destOrd="0" presId="urn:microsoft.com/office/officeart/2008/layout/VerticalCurvedList"/>
    <dgm:cxn modelId="{6F54F521-4E10-4B28-B036-FF29E35AACE7}" type="presParOf" srcId="{A35BAEA8-C0FC-43CE-BDD1-8B94441E9044}" destId="{33E56262-9C99-418E-88E3-80F78B1B4933}" srcOrd="0" destOrd="0" presId="urn:microsoft.com/office/officeart/2008/layout/VerticalCurvedList"/>
  </dgm:cxnLst>
  <dgm:bg>
    <a:noFill/>
  </dgm:bg>
  <dgm:whole>
    <a:ln>
      <a:solidFill>
        <a:schemeClr val="bg1"/>
      </a:solidFill>
    </a:ln>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4BB1F1B-771C-4A18-A5F1-EF46BAC0996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99505D6-A132-4532-8F74-B4959362BCC6}">
      <dgm:prSet phldrT="[Text]"/>
      <dgm:spPr>
        <a:solidFill>
          <a:srgbClr val="258785"/>
        </a:solidFill>
      </dgm:spPr>
      <dgm:t>
        <a:bodyPr/>
        <a:lstStyle/>
        <a:p>
          <a:r>
            <a:rPr lang="en-US"/>
            <a:t>Examples of actions</a:t>
          </a:r>
        </a:p>
      </dgm:t>
    </dgm:pt>
    <dgm:pt modelId="{3FA7469C-A6EE-4331-9805-06303109CE96}" type="parTrans" cxnId="{68B28FB0-4735-4C4C-A260-0BA261DD7671}">
      <dgm:prSet/>
      <dgm:spPr/>
      <dgm:t>
        <a:bodyPr/>
        <a:lstStyle/>
        <a:p>
          <a:endParaRPr lang="en-US"/>
        </a:p>
      </dgm:t>
    </dgm:pt>
    <dgm:pt modelId="{81E56478-ED3A-47EE-AA0A-A8EDB5B3BA73}" type="sibTrans" cxnId="{68B28FB0-4735-4C4C-A260-0BA261DD7671}">
      <dgm:prSet/>
      <dgm:spPr/>
      <dgm:t>
        <a:bodyPr/>
        <a:lstStyle/>
        <a:p>
          <a:endParaRPr lang="en-US"/>
        </a:p>
      </dgm:t>
    </dgm:pt>
    <dgm:pt modelId="{B3ABC2E5-A320-413D-A9E9-76AFAEA585AA}">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rgbClr val="258785"/>
              </a:solidFill>
            </a:rPr>
            <a:t> Timer on lighting appliances</a:t>
          </a:r>
        </a:p>
      </dgm:t>
    </dgm:pt>
    <dgm:pt modelId="{071804C2-3AAB-49D5-B330-F61C870E0354}" type="parTrans" cxnId="{7280B658-BA67-4047-BF82-1D13583DAAD7}">
      <dgm:prSet/>
      <dgm:spPr/>
      <dgm:t>
        <a:bodyPr/>
        <a:lstStyle/>
        <a:p>
          <a:endParaRPr lang="en-US"/>
        </a:p>
      </dgm:t>
    </dgm:pt>
    <dgm:pt modelId="{FA874DFD-58AE-464A-87BC-956AB27BED49}" type="sibTrans" cxnId="{7280B658-BA67-4047-BF82-1D13583DAAD7}">
      <dgm:prSet/>
      <dgm:spPr/>
      <dgm:t>
        <a:bodyPr/>
        <a:lstStyle/>
        <a:p>
          <a:endParaRPr lang="en-US"/>
        </a:p>
      </dgm:t>
    </dgm:pt>
    <dgm:pt modelId="{133F47DC-3E80-4566-9044-B1ABCA86B01A}">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Routines for making sure that office appliances are shut off</a:t>
          </a:r>
        </a:p>
      </dgm:t>
    </dgm:pt>
    <dgm:pt modelId="{871E36CC-B5FF-460B-AA13-A278B2E76BEC}" type="parTrans" cxnId="{6AA2B292-DAE5-426B-A135-F91EB2161FC1}">
      <dgm:prSet/>
      <dgm:spPr/>
      <dgm:t>
        <a:bodyPr/>
        <a:lstStyle/>
        <a:p>
          <a:endParaRPr lang="en-US"/>
        </a:p>
      </dgm:t>
    </dgm:pt>
    <dgm:pt modelId="{6C3A312D-E8EC-4D99-AE15-44D10A3E07FE}" type="sibTrans" cxnId="{6AA2B292-DAE5-426B-A135-F91EB2161FC1}">
      <dgm:prSet/>
      <dgm:spPr/>
      <dgm:t>
        <a:bodyPr/>
        <a:lstStyle/>
        <a:p>
          <a:endParaRPr lang="en-US"/>
        </a:p>
      </dgm:t>
    </dgm:pt>
    <dgm:pt modelId="{9400C2FD-C1DC-47A4-9F55-06ED04082123}">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Windows and door are kept closed </a:t>
          </a:r>
        </a:p>
      </dgm:t>
    </dgm:pt>
    <dgm:pt modelId="{02A5BED3-0138-42FB-842A-F4697AA093AB}" type="parTrans" cxnId="{8BFECE8C-0CF3-4B9B-83BB-79C4D34930C2}">
      <dgm:prSet/>
      <dgm:spPr/>
      <dgm:t>
        <a:bodyPr/>
        <a:lstStyle/>
        <a:p>
          <a:endParaRPr lang="en-US"/>
        </a:p>
      </dgm:t>
    </dgm:pt>
    <dgm:pt modelId="{86C2E40E-C250-4CE1-AAB3-4222D7992ADE}" type="sibTrans" cxnId="{8BFECE8C-0CF3-4B9B-83BB-79C4D34930C2}">
      <dgm:prSet/>
      <dgm:spPr/>
      <dgm:t>
        <a:bodyPr/>
        <a:lstStyle/>
        <a:p>
          <a:endParaRPr lang="en-US"/>
        </a:p>
      </dgm:t>
    </dgm:pt>
    <dgm:pt modelId="{FECC95CC-E4E9-4C20-83B8-89ABD66F06B2}">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Adjusting the heating system</a:t>
          </a:r>
        </a:p>
      </dgm:t>
    </dgm:pt>
    <dgm:pt modelId="{863787DA-FDB2-4290-BA52-CBC54748D006}" type="parTrans" cxnId="{7CF0BC54-D158-4D43-8BC0-2DD7047D6695}">
      <dgm:prSet/>
      <dgm:spPr/>
      <dgm:t>
        <a:bodyPr/>
        <a:lstStyle/>
        <a:p>
          <a:endParaRPr lang="en-US"/>
        </a:p>
      </dgm:t>
    </dgm:pt>
    <dgm:pt modelId="{6CDC7537-7C36-4EDA-9295-968B3CB1B34B}" type="sibTrans" cxnId="{7CF0BC54-D158-4D43-8BC0-2DD7047D6695}">
      <dgm:prSet/>
      <dgm:spPr/>
      <dgm:t>
        <a:bodyPr/>
        <a:lstStyle/>
        <a:p>
          <a:endParaRPr lang="en-US"/>
        </a:p>
      </dgm:t>
    </dgm:pt>
    <dgm:pt modelId="{575BE0F1-15F7-46B7-B76D-63EEE1E45771}">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Looking over operating times for ventilation</a:t>
          </a:r>
        </a:p>
      </dgm:t>
    </dgm:pt>
    <dgm:pt modelId="{8A33E23D-30CB-4034-82D1-3F8680D0DD88}" type="parTrans" cxnId="{E576D41C-6F42-4915-A340-98C79647B0B0}">
      <dgm:prSet/>
      <dgm:spPr/>
      <dgm:t>
        <a:bodyPr/>
        <a:lstStyle/>
        <a:p>
          <a:endParaRPr lang="en-US"/>
        </a:p>
      </dgm:t>
    </dgm:pt>
    <dgm:pt modelId="{9B3064C9-803F-44D2-890C-209BA27982C0}" type="sibTrans" cxnId="{E576D41C-6F42-4915-A340-98C79647B0B0}">
      <dgm:prSet/>
      <dgm:spPr/>
      <dgm:t>
        <a:bodyPr/>
        <a:lstStyle/>
        <a:p>
          <a:endParaRPr lang="en-US"/>
        </a:p>
      </dgm:t>
    </dgm:pt>
    <dgm:pt modelId="{5E241250-FEC8-4D60-BFC9-89DC1119E03B}">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Waste recycling</a:t>
          </a:r>
        </a:p>
      </dgm:t>
    </dgm:pt>
    <dgm:pt modelId="{623318AF-7193-4F07-82DD-160BFBC8AF74}" type="parTrans" cxnId="{4A9BBE0C-A4D7-412E-8347-5773238BFFF3}">
      <dgm:prSet/>
      <dgm:spPr/>
      <dgm:t>
        <a:bodyPr/>
        <a:lstStyle/>
        <a:p>
          <a:endParaRPr lang="en-US"/>
        </a:p>
      </dgm:t>
    </dgm:pt>
    <dgm:pt modelId="{11B4C137-3758-4AFE-9102-1F3AA8F3F5E8}" type="sibTrans" cxnId="{4A9BBE0C-A4D7-412E-8347-5773238BFFF3}">
      <dgm:prSet/>
      <dgm:spPr/>
      <dgm:t>
        <a:bodyPr/>
        <a:lstStyle/>
        <a:p>
          <a:endParaRPr lang="en-US"/>
        </a:p>
      </dgm:t>
    </dgm:pt>
    <dgm:pt modelId="{91AA2D44-EB3C-489C-A8D5-19059C3F43A6}">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Reusing of materials when renovating or re-modelling</a:t>
          </a:r>
        </a:p>
      </dgm:t>
    </dgm:pt>
    <dgm:pt modelId="{FF7D8A3F-2D8A-4440-8D90-F9BABCCEAAC6}" type="parTrans" cxnId="{2DF6875A-775D-4DA2-A245-20892ED64B95}">
      <dgm:prSet/>
      <dgm:spPr/>
      <dgm:t>
        <a:bodyPr/>
        <a:lstStyle/>
        <a:p>
          <a:endParaRPr lang="en-US"/>
        </a:p>
      </dgm:t>
    </dgm:pt>
    <dgm:pt modelId="{DCC65E25-146A-4069-8EA1-7335300F4777}" type="sibTrans" cxnId="{2DF6875A-775D-4DA2-A245-20892ED64B95}">
      <dgm:prSet/>
      <dgm:spPr/>
      <dgm:t>
        <a:bodyPr/>
        <a:lstStyle/>
        <a:p>
          <a:endParaRPr lang="en-US"/>
        </a:p>
      </dgm:t>
    </dgm:pt>
    <dgm:pt modelId="{6D9316B5-F3C4-44D4-9E4B-6AB10D264CF5}">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Possibility of charging electric cars</a:t>
          </a:r>
        </a:p>
      </dgm:t>
    </dgm:pt>
    <dgm:pt modelId="{630F0F0D-3335-41F7-BB07-BA9055ECE5DC}" type="parTrans" cxnId="{AFFB65E1-B048-4C50-BDAB-ACA1656E2873}">
      <dgm:prSet/>
      <dgm:spPr/>
      <dgm:t>
        <a:bodyPr/>
        <a:lstStyle/>
        <a:p>
          <a:endParaRPr lang="en-US"/>
        </a:p>
      </dgm:t>
    </dgm:pt>
    <dgm:pt modelId="{C4631DCC-77E3-4F64-A052-B806FF7EC915}" type="sibTrans" cxnId="{AFFB65E1-B048-4C50-BDAB-ACA1656E2873}">
      <dgm:prSet/>
      <dgm:spPr/>
      <dgm:t>
        <a:bodyPr/>
        <a:lstStyle/>
        <a:p>
          <a:endParaRPr lang="en-US"/>
        </a:p>
      </dgm:t>
    </dgm:pt>
    <dgm:pt modelId="{061AE5F6-CED1-4B1A-8655-6BAD41D88987}">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Bicycle storage</a:t>
          </a:r>
        </a:p>
      </dgm:t>
    </dgm:pt>
    <dgm:pt modelId="{04D067D8-ADFA-4517-98FC-FA94B5A0394A}" type="parTrans" cxnId="{68E9F065-7E37-4D47-8A7E-11E835AD49DF}">
      <dgm:prSet/>
      <dgm:spPr/>
      <dgm:t>
        <a:bodyPr/>
        <a:lstStyle/>
        <a:p>
          <a:endParaRPr lang="en-US"/>
        </a:p>
      </dgm:t>
    </dgm:pt>
    <dgm:pt modelId="{233B0413-AE2B-46D8-9506-E9BDC34AA57E}" type="sibTrans" cxnId="{68E9F065-7E37-4D47-8A7E-11E835AD49DF}">
      <dgm:prSet/>
      <dgm:spPr/>
      <dgm:t>
        <a:bodyPr/>
        <a:lstStyle/>
        <a:p>
          <a:endParaRPr lang="en-US"/>
        </a:p>
      </dgm:t>
    </dgm:pt>
    <dgm:pt modelId="{9082D589-EC1F-44C6-9CAF-345632358124}">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Needs-driven ventilation</a:t>
          </a:r>
        </a:p>
      </dgm:t>
    </dgm:pt>
    <dgm:pt modelId="{A6E4EBB2-6B33-451D-A776-0751A7252F31}" type="parTrans" cxnId="{40FE0611-FF4E-4C52-BAA3-5D6976A5788B}">
      <dgm:prSet/>
      <dgm:spPr/>
      <dgm:t>
        <a:bodyPr/>
        <a:lstStyle/>
        <a:p>
          <a:endParaRPr lang="en-US"/>
        </a:p>
      </dgm:t>
    </dgm:pt>
    <dgm:pt modelId="{F711CB9C-3E92-4C1D-9D08-812E4C50966F}" type="sibTrans" cxnId="{40FE0611-FF4E-4C52-BAA3-5D6976A5788B}">
      <dgm:prSet/>
      <dgm:spPr/>
      <dgm:t>
        <a:bodyPr/>
        <a:lstStyle/>
        <a:p>
          <a:endParaRPr lang="en-US"/>
        </a:p>
      </dgm:t>
    </dgm:pt>
    <dgm:pt modelId="{B3622A81-2E8F-4455-A987-47ADC36C6984}">
      <dgm:prSet/>
      <dgm:spPr>
        <a:solidFill>
          <a:schemeClr val="accent6">
            <a:lumMod val="40000"/>
            <a:lumOff val="60000"/>
            <a:alpha val="90000"/>
          </a:schemeClr>
        </a:solidFill>
      </dgm:spPr>
      <dgm:t>
        <a:bodyPr/>
        <a:lstStyle/>
        <a:p>
          <a:pPr>
            <a:buClr>
              <a:srgbClr val="258785"/>
            </a:buClr>
            <a:buFont typeface="Wingdings" panose="05000000000000000000" pitchFamily="2" charset="2"/>
            <a:buChar char=""/>
          </a:pPr>
          <a:r>
            <a:rPr lang="en-US">
              <a:solidFill>
                <a:sysClr val="windowText" lastClr="000000"/>
              </a:solidFill>
            </a:rPr>
            <a:t> Educate staff on how to reduce their environmental impact.</a:t>
          </a:r>
        </a:p>
      </dgm:t>
    </dgm:pt>
    <dgm:pt modelId="{28148FB0-E830-4000-B4FF-17BE68A55B3D}" type="parTrans" cxnId="{B24E99D6-7FA2-48A1-B4A8-CA17D7193F49}">
      <dgm:prSet/>
      <dgm:spPr/>
      <dgm:t>
        <a:bodyPr/>
        <a:lstStyle/>
        <a:p>
          <a:endParaRPr lang="en-US"/>
        </a:p>
      </dgm:t>
    </dgm:pt>
    <dgm:pt modelId="{8DBE5338-A7CC-45BA-9EC9-10F7A6AACCF7}" type="sibTrans" cxnId="{B24E99D6-7FA2-48A1-B4A8-CA17D7193F49}">
      <dgm:prSet/>
      <dgm:spPr/>
      <dgm:t>
        <a:bodyPr/>
        <a:lstStyle/>
        <a:p>
          <a:endParaRPr lang="en-US"/>
        </a:p>
      </dgm:t>
    </dgm:pt>
    <dgm:pt modelId="{3E4ECDAF-C0B4-45DB-AC52-CED7F2301B5D}" type="pres">
      <dgm:prSet presAssocID="{C4BB1F1B-771C-4A18-A5F1-EF46BAC09961}" presName="Name0" presStyleCnt="0">
        <dgm:presLayoutVars>
          <dgm:dir/>
          <dgm:animLvl val="lvl"/>
          <dgm:resizeHandles val="exact"/>
        </dgm:presLayoutVars>
      </dgm:prSet>
      <dgm:spPr/>
    </dgm:pt>
    <dgm:pt modelId="{41FBC99C-B2A5-4376-9127-F0BD085F7C01}" type="pres">
      <dgm:prSet presAssocID="{799505D6-A132-4532-8F74-B4959362BCC6}" presName="composite" presStyleCnt="0"/>
      <dgm:spPr/>
    </dgm:pt>
    <dgm:pt modelId="{067A7FF8-EB20-43AB-955C-B07A25DE2F97}" type="pres">
      <dgm:prSet presAssocID="{799505D6-A132-4532-8F74-B4959362BCC6}" presName="parTx" presStyleLbl="alignNode1" presStyleIdx="0" presStyleCnt="1">
        <dgm:presLayoutVars>
          <dgm:chMax val="0"/>
          <dgm:chPref val="0"/>
          <dgm:bulletEnabled val="1"/>
        </dgm:presLayoutVars>
      </dgm:prSet>
      <dgm:spPr/>
    </dgm:pt>
    <dgm:pt modelId="{B30937DC-0B27-4F7B-9E15-EAC3217618A8}" type="pres">
      <dgm:prSet presAssocID="{799505D6-A132-4532-8F74-B4959362BCC6}" presName="desTx" presStyleLbl="alignAccFollowNode1" presStyleIdx="0" presStyleCnt="1">
        <dgm:presLayoutVars>
          <dgm:bulletEnabled val="1"/>
        </dgm:presLayoutVars>
      </dgm:prSet>
      <dgm:spPr/>
    </dgm:pt>
  </dgm:ptLst>
  <dgm:cxnLst>
    <dgm:cxn modelId="{4A9BBE0C-A4D7-412E-8347-5773238BFFF3}" srcId="{799505D6-A132-4532-8F74-B4959362BCC6}" destId="{5E241250-FEC8-4D60-BFC9-89DC1119E03B}" srcOrd="5" destOrd="0" parTransId="{623318AF-7193-4F07-82DD-160BFBC8AF74}" sibTransId="{11B4C137-3758-4AFE-9102-1F3AA8F3F5E8}"/>
    <dgm:cxn modelId="{40FE0611-FF4E-4C52-BAA3-5D6976A5788B}" srcId="{799505D6-A132-4532-8F74-B4959362BCC6}" destId="{9082D589-EC1F-44C6-9CAF-345632358124}" srcOrd="9" destOrd="0" parTransId="{A6E4EBB2-6B33-451D-A776-0751A7252F31}" sibTransId="{F711CB9C-3E92-4C1D-9D08-812E4C50966F}"/>
    <dgm:cxn modelId="{F3DAC811-5830-4C46-B28D-D7AEE35CCCF7}" type="presOf" srcId="{133F47DC-3E80-4566-9044-B1ABCA86B01A}" destId="{B30937DC-0B27-4F7B-9E15-EAC3217618A8}" srcOrd="0" destOrd="1" presId="urn:microsoft.com/office/officeart/2005/8/layout/hList1"/>
    <dgm:cxn modelId="{E576D41C-6F42-4915-A340-98C79647B0B0}" srcId="{799505D6-A132-4532-8F74-B4959362BCC6}" destId="{575BE0F1-15F7-46B7-B76D-63EEE1E45771}" srcOrd="4" destOrd="0" parTransId="{8A33E23D-30CB-4034-82D1-3F8680D0DD88}" sibTransId="{9B3064C9-803F-44D2-890C-209BA27982C0}"/>
    <dgm:cxn modelId="{5879E560-44AD-49B7-9761-3C06020047EA}" type="presOf" srcId="{6D9316B5-F3C4-44D4-9E4B-6AB10D264CF5}" destId="{B30937DC-0B27-4F7B-9E15-EAC3217618A8}" srcOrd="0" destOrd="7" presId="urn:microsoft.com/office/officeart/2005/8/layout/hList1"/>
    <dgm:cxn modelId="{50F69D62-1FD5-4BD5-A5C2-65EDCC65194D}" type="presOf" srcId="{575BE0F1-15F7-46B7-B76D-63EEE1E45771}" destId="{B30937DC-0B27-4F7B-9E15-EAC3217618A8}" srcOrd="0" destOrd="4" presId="urn:microsoft.com/office/officeart/2005/8/layout/hList1"/>
    <dgm:cxn modelId="{68E9F065-7E37-4D47-8A7E-11E835AD49DF}" srcId="{799505D6-A132-4532-8F74-B4959362BCC6}" destId="{061AE5F6-CED1-4B1A-8655-6BAD41D88987}" srcOrd="8" destOrd="0" parTransId="{04D067D8-ADFA-4517-98FC-FA94B5A0394A}" sibTransId="{233B0413-AE2B-46D8-9506-E9BDC34AA57E}"/>
    <dgm:cxn modelId="{4113B949-19D8-45F3-A14B-C3B02F901390}" type="presOf" srcId="{C4BB1F1B-771C-4A18-A5F1-EF46BAC09961}" destId="{3E4ECDAF-C0B4-45DB-AC52-CED7F2301B5D}" srcOrd="0" destOrd="0" presId="urn:microsoft.com/office/officeart/2005/8/layout/hList1"/>
    <dgm:cxn modelId="{7CF0BC54-D158-4D43-8BC0-2DD7047D6695}" srcId="{799505D6-A132-4532-8F74-B4959362BCC6}" destId="{FECC95CC-E4E9-4C20-83B8-89ABD66F06B2}" srcOrd="3" destOrd="0" parTransId="{863787DA-FDB2-4290-BA52-CBC54748D006}" sibTransId="{6CDC7537-7C36-4EDA-9295-968B3CB1B34B}"/>
    <dgm:cxn modelId="{54BA3375-E125-4919-9E87-59A1B6860849}" type="presOf" srcId="{9400C2FD-C1DC-47A4-9F55-06ED04082123}" destId="{B30937DC-0B27-4F7B-9E15-EAC3217618A8}" srcOrd="0" destOrd="2" presId="urn:microsoft.com/office/officeart/2005/8/layout/hList1"/>
    <dgm:cxn modelId="{7280B658-BA67-4047-BF82-1D13583DAAD7}" srcId="{799505D6-A132-4532-8F74-B4959362BCC6}" destId="{B3ABC2E5-A320-413D-A9E9-76AFAEA585AA}" srcOrd="0" destOrd="0" parTransId="{071804C2-3AAB-49D5-B330-F61C870E0354}" sibTransId="{FA874DFD-58AE-464A-87BC-956AB27BED49}"/>
    <dgm:cxn modelId="{2DF6875A-775D-4DA2-A245-20892ED64B95}" srcId="{799505D6-A132-4532-8F74-B4959362BCC6}" destId="{91AA2D44-EB3C-489C-A8D5-19059C3F43A6}" srcOrd="6" destOrd="0" parTransId="{FF7D8A3F-2D8A-4440-8D90-F9BABCCEAAC6}" sibTransId="{DCC65E25-146A-4069-8EA1-7335300F4777}"/>
    <dgm:cxn modelId="{BEC21580-1CA4-46EB-A868-49B616042A81}" type="presOf" srcId="{B3622A81-2E8F-4455-A987-47ADC36C6984}" destId="{B30937DC-0B27-4F7B-9E15-EAC3217618A8}" srcOrd="0" destOrd="10" presId="urn:microsoft.com/office/officeart/2005/8/layout/hList1"/>
    <dgm:cxn modelId="{A4A04C81-DF23-4FD5-BBEC-9EEDC33D2806}" type="presOf" srcId="{FECC95CC-E4E9-4C20-83B8-89ABD66F06B2}" destId="{B30937DC-0B27-4F7B-9E15-EAC3217618A8}" srcOrd="0" destOrd="3" presId="urn:microsoft.com/office/officeart/2005/8/layout/hList1"/>
    <dgm:cxn modelId="{8BFECE8C-0CF3-4B9B-83BB-79C4D34930C2}" srcId="{799505D6-A132-4532-8F74-B4959362BCC6}" destId="{9400C2FD-C1DC-47A4-9F55-06ED04082123}" srcOrd="2" destOrd="0" parTransId="{02A5BED3-0138-42FB-842A-F4697AA093AB}" sibTransId="{86C2E40E-C250-4CE1-AAB3-4222D7992ADE}"/>
    <dgm:cxn modelId="{6AA2B292-DAE5-426B-A135-F91EB2161FC1}" srcId="{799505D6-A132-4532-8F74-B4959362BCC6}" destId="{133F47DC-3E80-4566-9044-B1ABCA86B01A}" srcOrd="1" destOrd="0" parTransId="{871E36CC-B5FF-460B-AA13-A278B2E76BEC}" sibTransId="{6C3A312D-E8EC-4D99-AE15-44D10A3E07FE}"/>
    <dgm:cxn modelId="{68B28FB0-4735-4C4C-A260-0BA261DD7671}" srcId="{C4BB1F1B-771C-4A18-A5F1-EF46BAC09961}" destId="{799505D6-A132-4532-8F74-B4959362BCC6}" srcOrd="0" destOrd="0" parTransId="{3FA7469C-A6EE-4331-9805-06303109CE96}" sibTransId="{81E56478-ED3A-47EE-AA0A-A8EDB5B3BA73}"/>
    <dgm:cxn modelId="{CCE93DB1-5353-4BFE-A0AD-D66D46D2D93F}" type="presOf" srcId="{061AE5F6-CED1-4B1A-8655-6BAD41D88987}" destId="{B30937DC-0B27-4F7B-9E15-EAC3217618A8}" srcOrd="0" destOrd="8" presId="urn:microsoft.com/office/officeart/2005/8/layout/hList1"/>
    <dgm:cxn modelId="{5D3A32BA-BEE6-4B5C-9E49-ABD3A78870C6}" type="presOf" srcId="{799505D6-A132-4532-8F74-B4959362BCC6}" destId="{067A7FF8-EB20-43AB-955C-B07A25DE2F97}" srcOrd="0" destOrd="0" presId="urn:microsoft.com/office/officeart/2005/8/layout/hList1"/>
    <dgm:cxn modelId="{9FFD6FCD-6728-4C5E-B662-BBA7E901E780}" type="presOf" srcId="{B3ABC2E5-A320-413D-A9E9-76AFAEA585AA}" destId="{B30937DC-0B27-4F7B-9E15-EAC3217618A8}" srcOrd="0" destOrd="0" presId="urn:microsoft.com/office/officeart/2005/8/layout/hList1"/>
    <dgm:cxn modelId="{5A05DECD-6A19-4A17-BEFA-92FD2773378D}" type="presOf" srcId="{5E241250-FEC8-4D60-BFC9-89DC1119E03B}" destId="{B30937DC-0B27-4F7B-9E15-EAC3217618A8}" srcOrd="0" destOrd="5" presId="urn:microsoft.com/office/officeart/2005/8/layout/hList1"/>
    <dgm:cxn modelId="{B24E99D6-7FA2-48A1-B4A8-CA17D7193F49}" srcId="{799505D6-A132-4532-8F74-B4959362BCC6}" destId="{B3622A81-2E8F-4455-A987-47ADC36C6984}" srcOrd="10" destOrd="0" parTransId="{28148FB0-E830-4000-B4FF-17BE68A55B3D}" sibTransId="{8DBE5338-A7CC-45BA-9EC9-10F7A6AACCF7}"/>
    <dgm:cxn modelId="{AFFB65E1-B048-4C50-BDAB-ACA1656E2873}" srcId="{799505D6-A132-4532-8F74-B4959362BCC6}" destId="{6D9316B5-F3C4-44D4-9E4B-6AB10D264CF5}" srcOrd="7" destOrd="0" parTransId="{630F0F0D-3335-41F7-BB07-BA9055ECE5DC}" sibTransId="{C4631DCC-77E3-4F64-A052-B806FF7EC915}"/>
    <dgm:cxn modelId="{1F0245E2-7E0A-4765-A494-0A95DBCBED1E}" type="presOf" srcId="{91AA2D44-EB3C-489C-A8D5-19059C3F43A6}" destId="{B30937DC-0B27-4F7B-9E15-EAC3217618A8}" srcOrd="0" destOrd="6" presId="urn:microsoft.com/office/officeart/2005/8/layout/hList1"/>
    <dgm:cxn modelId="{DDCEC7FF-21F2-423B-8E93-EC409EF80111}" type="presOf" srcId="{9082D589-EC1F-44C6-9CAF-345632358124}" destId="{B30937DC-0B27-4F7B-9E15-EAC3217618A8}" srcOrd="0" destOrd="9" presId="urn:microsoft.com/office/officeart/2005/8/layout/hList1"/>
    <dgm:cxn modelId="{23FA23EE-08BB-438A-8D70-D82E33B160FA}" type="presParOf" srcId="{3E4ECDAF-C0B4-45DB-AC52-CED7F2301B5D}" destId="{41FBC99C-B2A5-4376-9127-F0BD085F7C01}" srcOrd="0" destOrd="0" presId="urn:microsoft.com/office/officeart/2005/8/layout/hList1"/>
    <dgm:cxn modelId="{F7A01175-AC11-4ED0-9730-C0DD19B17A11}" type="presParOf" srcId="{41FBC99C-B2A5-4376-9127-F0BD085F7C01}" destId="{067A7FF8-EB20-43AB-955C-B07A25DE2F97}" srcOrd="0" destOrd="0" presId="urn:microsoft.com/office/officeart/2005/8/layout/hList1"/>
    <dgm:cxn modelId="{8D5A0EBC-19FF-4FCB-94F7-2ADB2E4419BF}" type="presParOf" srcId="{41FBC99C-B2A5-4376-9127-F0BD085F7C01}" destId="{B30937DC-0B27-4F7B-9E15-EAC3217618A8}" srcOrd="1" destOrd="0" presId="urn:microsoft.com/office/officeart/2005/8/layout/h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937C209-014E-43C1-8ACB-49EE50CD8CDC}" type="doc">
      <dgm:prSet loTypeId="urn:microsoft.com/office/officeart/2005/8/layout/list1" loCatId="list" qsTypeId="urn:microsoft.com/office/officeart/2005/8/quickstyle/simple1" qsCatId="simple" csTypeId="urn:microsoft.com/office/officeart/2005/8/colors/accent6_2" csCatId="accent6" phldr="1"/>
      <dgm:spPr/>
      <dgm:t>
        <a:bodyPr/>
        <a:lstStyle/>
        <a:p>
          <a:endParaRPr lang="en-US"/>
        </a:p>
      </dgm:t>
    </dgm:pt>
    <dgm:pt modelId="{8F212A54-138A-45C8-B8FC-E7E5635B3663}">
      <dgm:prSet phldrT="[Text]" custT="1"/>
      <dgm:spPr>
        <a:solidFill>
          <a:srgbClr val="258785"/>
        </a:solidFill>
      </dgm:spPr>
      <dgm:t>
        <a:bodyPr/>
        <a:lstStyle/>
        <a:p>
          <a:r>
            <a:rPr lang="en-US" sz="800" b="1">
              <a:solidFill>
                <a:schemeClr val="bg1"/>
              </a:solidFill>
            </a:rPr>
            <a:t> Collaboration</a:t>
          </a:r>
          <a:endParaRPr lang="en-US" sz="800">
            <a:solidFill>
              <a:schemeClr val="bg1"/>
            </a:solidFill>
          </a:endParaRPr>
        </a:p>
      </dgm:t>
    </dgm:pt>
    <dgm:pt modelId="{09405BFB-141C-46D8-9F4E-FABFF15E1F0B}" type="parTrans" cxnId="{3D05D139-2B39-4B8A-9645-D2D3A5FAAF13}">
      <dgm:prSet/>
      <dgm:spPr/>
      <dgm:t>
        <a:bodyPr/>
        <a:lstStyle/>
        <a:p>
          <a:endParaRPr lang="en-US">
            <a:solidFill>
              <a:sysClr val="windowText" lastClr="000000"/>
            </a:solidFill>
          </a:endParaRPr>
        </a:p>
      </dgm:t>
    </dgm:pt>
    <dgm:pt modelId="{8BBBFC70-251E-4547-9A2E-AA6CCF90908E}" type="sibTrans" cxnId="{3D05D139-2B39-4B8A-9645-D2D3A5FAAF13}">
      <dgm:prSet/>
      <dgm:spPr/>
      <dgm:t>
        <a:bodyPr/>
        <a:lstStyle/>
        <a:p>
          <a:endParaRPr lang="en-US">
            <a:solidFill>
              <a:sysClr val="windowText" lastClr="000000"/>
            </a:solidFill>
          </a:endParaRPr>
        </a:p>
      </dgm:t>
    </dgm:pt>
    <dgm:pt modelId="{BD6D02FF-870A-4410-B0AF-3AB669464A9B}">
      <dgm:prSet phldrT="[Text]" custT="1"/>
      <dgm:spPr/>
      <dgm:t>
        <a:bodyPr/>
        <a:lstStyle/>
        <a:p>
          <a:r>
            <a:rPr lang="sv-SE" sz="900" i="1">
              <a:solidFill>
                <a:sysClr val="windowText" lastClr="000000"/>
              </a:solidFill>
            </a:rPr>
            <a:t>Strengthens the relationship between landlord and tenant, improves their dialogue and promotes mutual understanding.</a:t>
          </a:r>
          <a:endParaRPr lang="en-US" sz="900">
            <a:solidFill>
              <a:sysClr val="windowText" lastClr="000000"/>
            </a:solidFill>
          </a:endParaRPr>
        </a:p>
      </dgm:t>
    </dgm:pt>
    <dgm:pt modelId="{CE82A4C6-5AC7-4235-8E0C-E55205BC10F1}" type="parTrans" cxnId="{3C792F1F-ABAF-43B7-AEA8-2F071AFE6BBD}">
      <dgm:prSet/>
      <dgm:spPr/>
      <dgm:t>
        <a:bodyPr/>
        <a:lstStyle/>
        <a:p>
          <a:endParaRPr lang="en-US">
            <a:solidFill>
              <a:sysClr val="windowText" lastClr="000000"/>
            </a:solidFill>
          </a:endParaRPr>
        </a:p>
      </dgm:t>
    </dgm:pt>
    <dgm:pt modelId="{F8E062CE-81AA-406F-BE48-40118C85F851}" type="sibTrans" cxnId="{3C792F1F-ABAF-43B7-AEA8-2F071AFE6BBD}">
      <dgm:prSet/>
      <dgm:spPr/>
      <dgm:t>
        <a:bodyPr/>
        <a:lstStyle/>
        <a:p>
          <a:endParaRPr lang="en-US">
            <a:solidFill>
              <a:sysClr val="windowText" lastClr="000000"/>
            </a:solidFill>
          </a:endParaRPr>
        </a:p>
      </dgm:t>
    </dgm:pt>
    <dgm:pt modelId="{202EF219-0FC3-4B15-AD3D-96B7AF517142}">
      <dgm:prSet phldrT="[Text]" custT="1"/>
      <dgm:spPr>
        <a:solidFill>
          <a:srgbClr val="258785"/>
        </a:solidFill>
      </dgm:spPr>
      <dgm:t>
        <a:bodyPr/>
        <a:lstStyle/>
        <a:p>
          <a:r>
            <a:rPr lang="en-US" sz="1100" b="1">
              <a:solidFill>
                <a:schemeClr val="bg1"/>
              </a:solidFill>
            </a:rPr>
            <a:t>Knowledge</a:t>
          </a:r>
        </a:p>
      </dgm:t>
    </dgm:pt>
    <dgm:pt modelId="{CC3ECFA4-A4DE-464F-99FB-7EB456D212D2}" type="parTrans" cxnId="{AF35C5E3-C496-463C-9AB0-EDC60343AD3D}">
      <dgm:prSet/>
      <dgm:spPr/>
      <dgm:t>
        <a:bodyPr/>
        <a:lstStyle/>
        <a:p>
          <a:endParaRPr lang="en-US">
            <a:solidFill>
              <a:sysClr val="windowText" lastClr="000000"/>
            </a:solidFill>
          </a:endParaRPr>
        </a:p>
      </dgm:t>
    </dgm:pt>
    <dgm:pt modelId="{5ECB91ED-CA28-43CE-AC92-C4A14836E7CB}" type="sibTrans" cxnId="{AF35C5E3-C496-463C-9AB0-EDC60343AD3D}">
      <dgm:prSet/>
      <dgm:spPr/>
      <dgm:t>
        <a:bodyPr/>
        <a:lstStyle/>
        <a:p>
          <a:endParaRPr lang="en-US">
            <a:solidFill>
              <a:sysClr val="windowText" lastClr="000000"/>
            </a:solidFill>
          </a:endParaRPr>
        </a:p>
      </dgm:t>
    </dgm:pt>
    <dgm:pt modelId="{E5693D2F-329A-49B4-ABE6-D6933175B6E3}">
      <dgm:prSet phldrT="[Text]" custT="1"/>
      <dgm:spPr/>
      <dgm:t>
        <a:bodyPr/>
        <a:lstStyle/>
        <a:p>
          <a:r>
            <a:rPr lang="en-US" sz="900" i="1">
              <a:solidFill>
                <a:sysClr val="windowText" lastClr="000000"/>
              </a:solidFill>
            </a:rPr>
            <a:t>The property's environmental impact and energy use decreases as dialogue, data collection and knowledge of key figures increase. </a:t>
          </a:r>
          <a:endParaRPr lang="en-US" sz="900">
            <a:solidFill>
              <a:sysClr val="windowText" lastClr="000000"/>
            </a:solidFill>
          </a:endParaRPr>
        </a:p>
      </dgm:t>
    </dgm:pt>
    <dgm:pt modelId="{ADF0EF33-073C-4021-84E7-9353A4049A81}" type="parTrans" cxnId="{8143DD71-B7CB-486A-A577-AC17726F311E}">
      <dgm:prSet/>
      <dgm:spPr/>
      <dgm:t>
        <a:bodyPr/>
        <a:lstStyle/>
        <a:p>
          <a:endParaRPr lang="en-US">
            <a:solidFill>
              <a:sysClr val="windowText" lastClr="000000"/>
            </a:solidFill>
          </a:endParaRPr>
        </a:p>
      </dgm:t>
    </dgm:pt>
    <dgm:pt modelId="{0B58953B-910D-4100-BBEE-593416DEE424}" type="sibTrans" cxnId="{8143DD71-B7CB-486A-A577-AC17726F311E}">
      <dgm:prSet/>
      <dgm:spPr/>
      <dgm:t>
        <a:bodyPr/>
        <a:lstStyle/>
        <a:p>
          <a:endParaRPr lang="en-US">
            <a:solidFill>
              <a:sysClr val="windowText" lastClr="000000"/>
            </a:solidFill>
          </a:endParaRPr>
        </a:p>
      </dgm:t>
    </dgm:pt>
    <dgm:pt modelId="{4E833FDD-B0AD-4883-93EA-7F5E56B51E96}">
      <dgm:prSet phldrT="[Text]" custT="1"/>
      <dgm:spPr>
        <a:solidFill>
          <a:srgbClr val="258785"/>
        </a:solidFill>
      </dgm:spPr>
      <dgm:t>
        <a:bodyPr/>
        <a:lstStyle/>
        <a:p>
          <a:r>
            <a:rPr lang="en-US" sz="1100" b="1">
              <a:solidFill>
                <a:schemeClr val="bg1"/>
              </a:solidFill>
            </a:rPr>
            <a:t>The environment </a:t>
          </a:r>
          <a:endParaRPr lang="en-US" sz="800">
            <a:solidFill>
              <a:sysClr val="windowText" lastClr="000000"/>
            </a:solidFill>
          </a:endParaRPr>
        </a:p>
      </dgm:t>
    </dgm:pt>
    <dgm:pt modelId="{69DF8504-E7FD-4B58-ACB7-C53C6BA21090}" type="parTrans" cxnId="{28EB0182-D19B-41D1-8836-1DE250BCBE56}">
      <dgm:prSet/>
      <dgm:spPr/>
      <dgm:t>
        <a:bodyPr/>
        <a:lstStyle/>
        <a:p>
          <a:endParaRPr lang="en-US">
            <a:solidFill>
              <a:sysClr val="windowText" lastClr="000000"/>
            </a:solidFill>
          </a:endParaRPr>
        </a:p>
      </dgm:t>
    </dgm:pt>
    <dgm:pt modelId="{B8ED067F-BE6E-49F3-8B20-7922F3CFE838}" type="sibTrans" cxnId="{28EB0182-D19B-41D1-8836-1DE250BCBE56}">
      <dgm:prSet/>
      <dgm:spPr/>
      <dgm:t>
        <a:bodyPr/>
        <a:lstStyle/>
        <a:p>
          <a:endParaRPr lang="en-US">
            <a:solidFill>
              <a:sysClr val="windowText" lastClr="000000"/>
            </a:solidFill>
          </a:endParaRPr>
        </a:p>
      </dgm:t>
    </dgm:pt>
    <dgm:pt modelId="{7DD0DC2E-9EDF-4499-8179-680299334466}">
      <dgm:prSet phldrT="[Text]" custT="1"/>
      <dgm:spPr/>
      <dgm:t>
        <a:bodyPr/>
        <a:lstStyle/>
        <a:p>
          <a:r>
            <a:rPr lang="en-US" sz="900" i="1">
              <a:solidFill>
                <a:sysClr val="windowText" lastClr="000000"/>
              </a:solidFill>
            </a:rPr>
            <a:t>The general environmental impact of the property with a more efficient use of resources and a more sustainable property management.</a:t>
          </a:r>
          <a:endParaRPr lang="en-US" sz="800">
            <a:solidFill>
              <a:sysClr val="windowText" lastClr="000000"/>
            </a:solidFill>
          </a:endParaRPr>
        </a:p>
      </dgm:t>
    </dgm:pt>
    <dgm:pt modelId="{DE3C32CC-D6C4-4D29-8C32-8830579D593F}" type="parTrans" cxnId="{A6EBA1F0-EBFF-49A7-9DCB-B096252D5BDF}">
      <dgm:prSet/>
      <dgm:spPr/>
      <dgm:t>
        <a:bodyPr/>
        <a:lstStyle/>
        <a:p>
          <a:endParaRPr lang="en-US">
            <a:solidFill>
              <a:sysClr val="windowText" lastClr="000000"/>
            </a:solidFill>
          </a:endParaRPr>
        </a:p>
      </dgm:t>
    </dgm:pt>
    <dgm:pt modelId="{FED9BF2E-10F8-46BB-9033-49CE7A072DD8}" type="sibTrans" cxnId="{A6EBA1F0-EBFF-49A7-9DCB-B096252D5BDF}">
      <dgm:prSet/>
      <dgm:spPr/>
      <dgm:t>
        <a:bodyPr/>
        <a:lstStyle/>
        <a:p>
          <a:endParaRPr lang="en-US">
            <a:solidFill>
              <a:sysClr val="windowText" lastClr="000000"/>
            </a:solidFill>
          </a:endParaRPr>
        </a:p>
      </dgm:t>
    </dgm:pt>
    <dgm:pt modelId="{94CF0F90-C8DF-4CFC-ADA4-D1CEBA84FFCF}">
      <dgm:prSet phldrT="[Text]" custT="1"/>
      <dgm:spPr>
        <a:solidFill>
          <a:srgbClr val="258785"/>
        </a:solidFill>
      </dgm:spPr>
      <dgm:t>
        <a:bodyPr/>
        <a:lstStyle/>
        <a:p>
          <a:r>
            <a:rPr lang="en-US" sz="1100" b="1">
              <a:solidFill>
                <a:schemeClr val="bg1"/>
              </a:solidFill>
            </a:rPr>
            <a:t>Cost effective</a:t>
          </a:r>
          <a:endParaRPr lang="en-US" sz="1100">
            <a:solidFill>
              <a:schemeClr val="bg1"/>
            </a:solidFill>
          </a:endParaRPr>
        </a:p>
      </dgm:t>
    </dgm:pt>
    <dgm:pt modelId="{3CAAAE99-10BA-4CE0-B343-AE3FDC9D4071}" type="parTrans" cxnId="{BB9FEF63-55EC-4E60-8AFB-EC04FB729048}">
      <dgm:prSet/>
      <dgm:spPr/>
      <dgm:t>
        <a:bodyPr/>
        <a:lstStyle/>
        <a:p>
          <a:endParaRPr lang="en-US">
            <a:solidFill>
              <a:sysClr val="windowText" lastClr="000000"/>
            </a:solidFill>
          </a:endParaRPr>
        </a:p>
      </dgm:t>
    </dgm:pt>
    <dgm:pt modelId="{F498D606-6ED2-43DD-9C56-E1282B0E6F49}" type="sibTrans" cxnId="{BB9FEF63-55EC-4E60-8AFB-EC04FB729048}">
      <dgm:prSet/>
      <dgm:spPr/>
      <dgm:t>
        <a:bodyPr/>
        <a:lstStyle/>
        <a:p>
          <a:endParaRPr lang="en-US">
            <a:solidFill>
              <a:sysClr val="windowText" lastClr="000000"/>
            </a:solidFill>
          </a:endParaRPr>
        </a:p>
      </dgm:t>
    </dgm:pt>
    <dgm:pt modelId="{233BA461-017F-4D69-B3A3-2A690D4CDB8D}">
      <dgm:prSet phldrT="[Text]" custT="1"/>
      <dgm:spPr/>
      <dgm:t>
        <a:bodyPr/>
        <a:lstStyle/>
        <a:p>
          <a:r>
            <a:rPr lang="en-US" sz="900"/>
            <a:t>Due to reduced use of energy and resources, cost efficiency for both operation and management increases; and the landlord and tenants both benefit.</a:t>
          </a:r>
          <a:endParaRPr lang="en-US" sz="900">
            <a:solidFill>
              <a:sysClr val="windowText" lastClr="000000"/>
            </a:solidFill>
          </a:endParaRPr>
        </a:p>
      </dgm:t>
    </dgm:pt>
    <dgm:pt modelId="{E1CB7165-29A7-4F84-BA2A-F33B68F135F3}" type="parTrans" cxnId="{249A7B2E-9DD1-4D5C-8F7A-042FC64E386F}">
      <dgm:prSet/>
      <dgm:spPr/>
      <dgm:t>
        <a:bodyPr/>
        <a:lstStyle/>
        <a:p>
          <a:endParaRPr lang="en-US">
            <a:solidFill>
              <a:sysClr val="windowText" lastClr="000000"/>
            </a:solidFill>
          </a:endParaRPr>
        </a:p>
      </dgm:t>
    </dgm:pt>
    <dgm:pt modelId="{6F17B31F-7F5B-4FC2-88D3-9643A4682218}" type="sibTrans" cxnId="{249A7B2E-9DD1-4D5C-8F7A-042FC64E386F}">
      <dgm:prSet/>
      <dgm:spPr/>
      <dgm:t>
        <a:bodyPr/>
        <a:lstStyle/>
        <a:p>
          <a:endParaRPr lang="en-US">
            <a:solidFill>
              <a:sysClr val="windowText" lastClr="000000"/>
            </a:solidFill>
          </a:endParaRPr>
        </a:p>
      </dgm:t>
    </dgm:pt>
    <dgm:pt modelId="{8AA32E7B-0B69-4ABE-81F3-E58EC3519D4F}">
      <dgm:prSet phldrT="[Text]" custT="1"/>
      <dgm:spPr>
        <a:solidFill>
          <a:srgbClr val="258785"/>
        </a:solidFill>
      </dgm:spPr>
      <dgm:t>
        <a:bodyPr/>
        <a:lstStyle/>
        <a:p>
          <a:r>
            <a:rPr lang="en-US" sz="1100" b="1">
              <a:solidFill>
                <a:schemeClr val="bg1"/>
              </a:solidFill>
            </a:rPr>
            <a:t>Prevention </a:t>
          </a:r>
          <a:endParaRPr lang="en-US" sz="800">
            <a:solidFill>
              <a:sysClr val="windowText" lastClr="000000"/>
            </a:solidFill>
          </a:endParaRPr>
        </a:p>
      </dgm:t>
    </dgm:pt>
    <dgm:pt modelId="{94FC5617-8964-4A0E-856E-1321C35D221D}" type="parTrans" cxnId="{8081E5E2-ABE2-4A33-B864-E273064A1126}">
      <dgm:prSet/>
      <dgm:spPr/>
      <dgm:t>
        <a:bodyPr/>
        <a:lstStyle/>
        <a:p>
          <a:endParaRPr lang="en-US">
            <a:solidFill>
              <a:sysClr val="windowText" lastClr="000000"/>
            </a:solidFill>
          </a:endParaRPr>
        </a:p>
      </dgm:t>
    </dgm:pt>
    <dgm:pt modelId="{38610149-88C3-4C33-93F9-3DD5E79B0981}" type="sibTrans" cxnId="{8081E5E2-ABE2-4A33-B864-E273064A1126}">
      <dgm:prSet/>
      <dgm:spPr/>
      <dgm:t>
        <a:bodyPr/>
        <a:lstStyle/>
        <a:p>
          <a:endParaRPr lang="en-US">
            <a:solidFill>
              <a:sysClr val="windowText" lastClr="000000"/>
            </a:solidFill>
          </a:endParaRPr>
        </a:p>
      </dgm:t>
    </dgm:pt>
    <dgm:pt modelId="{0F6550C9-466C-47D0-9677-B3F5059ECE74}">
      <dgm:prSet phldrT="[Text]" custT="1"/>
      <dgm:spPr/>
      <dgm:t>
        <a:bodyPr/>
        <a:lstStyle/>
        <a:p>
          <a:r>
            <a:rPr lang="en-US" sz="900"/>
            <a:t>A contract provides a competitive force as demands for greener properties increase. It also reduces sensitivity to increased energy prices and future, stricter environmental legislation.</a:t>
          </a:r>
          <a:endParaRPr lang="en-US" sz="900">
            <a:solidFill>
              <a:sysClr val="windowText" lastClr="000000"/>
            </a:solidFill>
          </a:endParaRPr>
        </a:p>
      </dgm:t>
    </dgm:pt>
    <dgm:pt modelId="{C28F03DC-F47C-4B6D-9722-0CA912B81296}" type="parTrans" cxnId="{B351CB09-903A-4961-9E09-8FDDCD6A816D}">
      <dgm:prSet/>
      <dgm:spPr/>
      <dgm:t>
        <a:bodyPr/>
        <a:lstStyle/>
        <a:p>
          <a:endParaRPr lang="en-US">
            <a:solidFill>
              <a:sysClr val="windowText" lastClr="000000"/>
            </a:solidFill>
          </a:endParaRPr>
        </a:p>
      </dgm:t>
    </dgm:pt>
    <dgm:pt modelId="{2734A4E4-53EC-466C-ADD4-BBEB7020299B}" type="sibTrans" cxnId="{B351CB09-903A-4961-9E09-8FDDCD6A816D}">
      <dgm:prSet/>
      <dgm:spPr/>
      <dgm:t>
        <a:bodyPr/>
        <a:lstStyle/>
        <a:p>
          <a:endParaRPr lang="en-US">
            <a:solidFill>
              <a:sysClr val="windowText" lastClr="000000"/>
            </a:solidFill>
          </a:endParaRPr>
        </a:p>
      </dgm:t>
    </dgm:pt>
    <dgm:pt modelId="{DC5DCD39-F5BB-44EE-9D0A-18E1557328ED}">
      <dgm:prSet phldrT="[Text]" custT="1"/>
      <dgm:spPr>
        <a:solidFill>
          <a:srgbClr val="258785"/>
        </a:solidFill>
      </dgm:spPr>
      <dgm:t>
        <a:bodyPr/>
        <a:lstStyle/>
        <a:p>
          <a:r>
            <a:rPr lang="en-US" sz="1100" b="1">
              <a:solidFill>
                <a:schemeClr val="bg1"/>
              </a:solidFill>
            </a:rPr>
            <a:t>Goodwill</a:t>
          </a:r>
          <a:endParaRPr lang="en-US" sz="1100">
            <a:solidFill>
              <a:schemeClr val="bg1"/>
            </a:solidFill>
          </a:endParaRPr>
        </a:p>
      </dgm:t>
    </dgm:pt>
    <dgm:pt modelId="{9AE69D75-9299-4FDC-A70D-88C3166D367B}" type="parTrans" cxnId="{E3519C14-3BDE-41A7-B5E5-9ABF5F2E4700}">
      <dgm:prSet/>
      <dgm:spPr/>
      <dgm:t>
        <a:bodyPr/>
        <a:lstStyle/>
        <a:p>
          <a:endParaRPr lang="en-US">
            <a:solidFill>
              <a:sysClr val="windowText" lastClr="000000"/>
            </a:solidFill>
          </a:endParaRPr>
        </a:p>
      </dgm:t>
    </dgm:pt>
    <dgm:pt modelId="{3499A3CC-CB6E-4F18-B9EB-EFD2A8996811}" type="sibTrans" cxnId="{E3519C14-3BDE-41A7-B5E5-9ABF5F2E4700}">
      <dgm:prSet/>
      <dgm:spPr/>
      <dgm:t>
        <a:bodyPr/>
        <a:lstStyle/>
        <a:p>
          <a:endParaRPr lang="en-US">
            <a:solidFill>
              <a:sysClr val="windowText" lastClr="000000"/>
            </a:solidFill>
          </a:endParaRPr>
        </a:p>
      </dgm:t>
    </dgm:pt>
    <dgm:pt modelId="{C193A5BD-32BF-473D-AB5B-8C1898615296}">
      <dgm:prSet phldrT="[Text]" custT="1"/>
      <dgm:spPr/>
      <dgm:t>
        <a:bodyPr/>
        <a:lstStyle/>
        <a:p>
          <a:r>
            <a:rPr lang="en-US" sz="900"/>
            <a:t>A contract created by the parties to work together to reduce the environmental impact can be used as a marketing tool to attract new stakeholders and increase the value of the property.</a:t>
          </a:r>
          <a:endParaRPr lang="en-US" sz="900">
            <a:solidFill>
              <a:sysClr val="windowText" lastClr="000000"/>
            </a:solidFill>
          </a:endParaRPr>
        </a:p>
      </dgm:t>
    </dgm:pt>
    <dgm:pt modelId="{1622D095-2A2E-47BA-9DEB-310BAB2A4123}" type="parTrans" cxnId="{B818EEF8-8010-4511-AF00-82FB06FB7B6C}">
      <dgm:prSet/>
      <dgm:spPr/>
      <dgm:t>
        <a:bodyPr/>
        <a:lstStyle/>
        <a:p>
          <a:endParaRPr lang="en-US">
            <a:solidFill>
              <a:sysClr val="windowText" lastClr="000000"/>
            </a:solidFill>
          </a:endParaRPr>
        </a:p>
      </dgm:t>
    </dgm:pt>
    <dgm:pt modelId="{E2EC74C8-DC55-443F-8CD1-8F59BAF3E787}" type="sibTrans" cxnId="{B818EEF8-8010-4511-AF00-82FB06FB7B6C}">
      <dgm:prSet/>
      <dgm:spPr/>
      <dgm:t>
        <a:bodyPr/>
        <a:lstStyle/>
        <a:p>
          <a:endParaRPr lang="en-US">
            <a:solidFill>
              <a:sysClr val="windowText" lastClr="000000"/>
            </a:solidFill>
          </a:endParaRPr>
        </a:p>
      </dgm:t>
    </dgm:pt>
    <dgm:pt modelId="{CBD20C7B-E93B-4B77-900A-4EAEB72AD99F}" type="pres">
      <dgm:prSet presAssocID="{E937C209-014E-43C1-8ACB-49EE50CD8CDC}" presName="linear" presStyleCnt="0">
        <dgm:presLayoutVars>
          <dgm:dir/>
          <dgm:animLvl val="lvl"/>
          <dgm:resizeHandles val="exact"/>
        </dgm:presLayoutVars>
      </dgm:prSet>
      <dgm:spPr/>
    </dgm:pt>
    <dgm:pt modelId="{7FC882ED-E2C9-4391-ACB2-DC5EE6F0E805}" type="pres">
      <dgm:prSet presAssocID="{8F212A54-138A-45C8-B8FC-E7E5635B3663}" presName="parentLin" presStyleCnt="0"/>
      <dgm:spPr/>
    </dgm:pt>
    <dgm:pt modelId="{A64C2B08-B772-4F3D-9652-E395E36C98EB}" type="pres">
      <dgm:prSet presAssocID="{8F212A54-138A-45C8-B8FC-E7E5635B3663}" presName="parentLeftMargin" presStyleLbl="node1" presStyleIdx="0" presStyleCnt="6"/>
      <dgm:spPr/>
    </dgm:pt>
    <dgm:pt modelId="{CFEB564E-6F2C-445F-8996-9C74EF6AD963}" type="pres">
      <dgm:prSet presAssocID="{8F212A54-138A-45C8-B8FC-E7E5635B3663}" presName="parentText" presStyleLbl="node1" presStyleIdx="0" presStyleCnt="6" custLinFactNeighborX="3328" custLinFactNeighborY="12100">
        <dgm:presLayoutVars>
          <dgm:chMax val="0"/>
          <dgm:bulletEnabled val="1"/>
        </dgm:presLayoutVars>
      </dgm:prSet>
      <dgm:spPr/>
    </dgm:pt>
    <dgm:pt modelId="{1E1D6D91-26B9-4F9E-8E96-D6BB89983E90}" type="pres">
      <dgm:prSet presAssocID="{8F212A54-138A-45C8-B8FC-E7E5635B3663}" presName="negativeSpace" presStyleCnt="0"/>
      <dgm:spPr/>
    </dgm:pt>
    <dgm:pt modelId="{D10B71E6-A5D0-4268-8F25-E09776E7A3AD}" type="pres">
      <dgm:prSet presAssocID="{8F212A54-138A-45C8-B8FC-E7E5635B3663}" presName="childText" presStyleLbl="conFgAcc1" presStyleIdx="0" presStyleCnt="6">
        <dgm:presLayoutVars>
          <dgm:bulletEnabled val="1"/>
        </dgm:presLayoutVars>
      </dgm:prSet>
      <dgm:spPr/>
    </dgm:pt>
    <dgm:pt modelId="{89DDE4F5-3068-4858-9D21-26A18E4E22BA}" type="pres">
      <dgm:prSet presAssocID="{8BBBFC70-251E-4547-9A2E-AA6CCF90908E}" presName="spaceBetweenRectangles" presStyleCnt="0"/>
      <dgm:spPr/>
    </dgm:pt>
    <dgm:pt modelId="{8FFE5D20-06CA-42EC-B380-D509A71E1F79}" type="pres">
      <dgm:prSet presAssocID="{202EF219-0FC3-4B15-AD3D-96B7AF517142}" presName="parentLin" presStyleCnt="0"/>
      <dgm:spPr/>
    </dgm:pt>
    <dgm:pt modelId="{9F49624A-74E1-42BE-8CF4-ACA44EE79468}" type="pres">
      <dgm:prSet presAssocID="{202EF219-0FC3-4B15-AD3D-96B7AF517142}" presName="parentLeftMargin" presStyleLbl="node1" presStyleIdx="0" presStyleCnt="6"/>
      <dgm:spPr/>
    </dgm:pt>
    <dgm:pt modelId="{64176192-4BDE-4146-B427-C335CA7EEE49}" type="pres">
      <dgm:prSet presAssocID="{202EF219-0FC3-4B15-AD3D-96B7AF517142}" presName="parentText" presStyleLbl="node1" presStyleIdx="1" presStyleCnt="6" custLinFactNeighborX="3328" custLinFactNeighborY="12100">
        <dgm:presLayoutVars>
          <dgm:chMax val="0"/>
          <dgm:bulletEnabled val="1"/>
        </dgm:presLayoutVars>
      </dgm:prSet>
      <dgm:spPr/>
    </dgm:pt>
    <dgm:pt modelId="{D7BC55CB-2D6D-4B05-B5C9-A6ACB815A405}" type="pres">
      <dgm:prSet presAssocID="{202EF219-0FC3-4B15-AD3D-96B7AF517142}" presName="negativeSpace" presStyleCnt="0"/>
      <dgm:spPr/>
    </dgm:pt>
    <dgm:pt modelId="{1DF5C59F-692C-4864-BA1F-0323A13D9FB7}" type="pres">
      <dgm:prSet presAssocID="{202EF219-0FC3-4B15-AD3D-96B7AF517142}" presName="childText" presStyleLbl="conFgAcc1" presStyleIdx="1" presStyleCnt="6">
        <dgm:presLayoutVars>
          <dgm:bulletEnabled val="1"/>
        </dgm:presLayoutVars>
      </dgm:prSet>
      <dgm:spPr/>
    </dgm:pt>
    <dgm:pt modelId="{98B5EB71-7198-45D1-8940-C1A90141464D}" type="pres">
      <dgm:prSet presAssocID="{5ECB91ED-CA28-43CE-AC92-C4A14836E7CB}" presName="spaceBetweenRectangles" presStyleCnt="0"/>
      <dgm:spPr/>
    </dgm:pt>
    <dgm:pt modelId="{48EB937F-5ADF-4E2E-8CD7-80B91338EF11}" type="pres">
      <dgm:prSet presAssocID="{4E833FDD-B0AD-4883-93EA-7F5E56B51E96}" presName="parentLin" presStyleCnt="0"/>
      <dgm:spPr/>
    </dgm:pt>
    <dgm:pt modelId="{99FEE804-B5CF-438C-A7AC-FC84ACEC93AC}" type="pres">
      <dgm:prSet presAssocID="{4E833FDD-B0AD-4883-93EA-7F5E56B51E96}" presName="parentLeftMargin" presStyleLbl="node1" presStyleIdx="1" presStyleCnt="6"/>
      <dgm:spPr/>
    </dgm:pt>
    <dgm:pt modelId="{A5A35A29-CB36-440F-B6C3-7A7EFB8969F8}" type="pres">
      <dgm:prSet presAssocID="{4E833FDD-B0AD-4883-93EA-7F5E56B51E96}" presName="parentText" presStyleLbl="node1" presStyleIdx="2" presStyleCnt="6" custLinFactNeighborX="3328" custLinFactNeighborY="12100">
        <dgm:presLayoutVars>
          <dgm:chMax val="0"/>
          <dgm:bulletEnabled val="1"/>
        </dgm:presLayoutVars>
      </dgm:prSet>
      <dgm:spPr/>
    </dgm:pt>
    <dgm:pt modelId="{0C7B10EE-658A-48C6-9D00-81FFB9143796}" type="pres">
      <dgm:prSet presAssocID="{4E833FDD-B0AD-4883-93EA-7F5E56B51E96}" presName="negativeSpace" presStyleCnt="0"/>
      <dgm:spPr/>
    </dgm:pt>
    <dgm:pt modelId="{2AAE1AAE-C3EE-40B2-A954-D3B01BBAB7BC}" type="pres">
      <dgm:prSet presAssocID="{4E833FDD-B0AD-4883-93EA-7F5E56B51E96}" presName="childText" presStyleLbl="conFgAcc1" presStyleIdx="2" presStyleCnt="6">
        <dgm:presLayoutVars>
          <dgm:bulletEnabled val="1"/>
        </dgm:presLayoutVars>
      </dgm:prSet>
      <dgm:spPr/>
    </dgm:pt>
    <dgm:pt modelId="{9FF57C4C-C86A-4836-935B-26D68EEC0594}" type="pres">
      <dgm:prSet presAssocID="{B8ED067F-BE6E-49F3-8B20-7922F3CFE838}" presName="spaceBetweenRectangles" presStyleCnt="0"/>
      <dgm:spPr/>
    </dgm:pt>
    <dgm:pt modelId="{C80B3260-C39F-48DC-A744-9799D4DB7C59}" type="pres">
      <dgm:prSet presAssocID="{94CF0F90-C8DF-4CFC-ADA4-D1CEBA84FFCF}" presName="parentLin" presStyleCnt="0"/>
      <dgm:spPr/>
    </dgm:pt>
    <dgm:pt modelId="{2130FA9E-1EFE-4716-B83B-297D8DD0C5E9}" type="pres">
      <dgm:prSet presAssocID="{94CF0F90-C8DF-4CFC-ADA4-D1CEBA84FFCF}" presName="parentLeftMargin" presStyleLbl="node1" presStyleIdx="2" presStyleCnt="6"/>
      <dgm:spPr/>
    </dgm:pt>
    <dgm:pt modelId="{DC2DFD23-A837-429B-B03C-066DF0E5DEB4}" type="pres">
      <dgm:prSet presAssocID="{94CF0F90-C8DF-4CFC-ADA4-D1CEBA84FFCF}" presName="parentText" presStyleLbl="node1" presStyleIdx="3" presStyleCnt="6" custLinFactNeighborX="3328" custLinFactNeighborY="12100">
        <dgm:presLayoutVars>
          <dgm:chMax val="0"/>
          <dgm:bulletEnabled val="1"/>
        </dgm:presLayoutVars>
      </dgm:prSet>
      <dgm:spPr/>
    </dgm:pt>
    <dgm:pt modelId="{B9684BE2-5BD1-4785-AB0B-9CCD639CC9C0}" type="pres">
      <dgm:prSet presAssocID="{94CF0F90-C8DF-4CFC-ADA4-D1CEBA84FFCF}" presName="negativeSpace" presStyleCnt="0"/>
      <dgm:spPr/>
    </dgm:pt>
    <dgm:pt modelId="{4397ACE6-6465-458E-A46C-0B0F4DFCA81C}" type="pres">
      <dgm:prSet presAssocID="{94CF0F90-C8DF-4CFC-ADA4-D1CEBA84FFCF}" presName="childText" presStyleLbl="conFgAcc1" presStyleIdx="3" presStyleCnt="6">
        <dgm:presLayoutVars>
          <dgm:bulletEnabled val="1"/>
        </dgm:presLayoutVars>
      </dgm:prSet>
      <dgm:spPr/>
    </dgm:pt>
    <dgm:pt modelId="{6708B7F1-4095-430F-98DF-E9C90BDCA355}" type="pres">
      <dgm:prSet presAssocID="{F498D606-6ED2-43DD-9C56-E1282B0E6F49}" presName="spaceBetweenRectangles" presStyleCnt="0"/>
      <dgm:spPr/>
    </dgm:pt>
    <dgm:pt modelId="{DDED0D38-7D23-46FB-9003-4E53579F5D03}" type="pres">
      <dgm:prSet presAssocID="{8AA32E7B-0B69-4ABE-81F3-E58EC3519D4F}" presName="parentLin" presStyleCnt="0"/>
      <dgm:spPr/>
    </dgm:pt>
    <dgm:pt modelId="{E74BC60B-B426-43DA-975A-781C19AF170E}" type="pres">
      <dgm:prSet presAssocID="{8AA32E7B-0B69-4ABE-81F3-E58EC3519D4F}" presName="parentLeftMargin" presStyleLbl="node1" presStyleIdx="3" presStyleCnt="6"/>
      <dgm:spPr/>
    </dgm:pt>
    <dgm:pt modelId="{EC3F1BAF-E54A-42A9-9049-FA7D2F18FD3C}" type="pres">
      <dgm:prSet presAssocID="{8AA32E7B-0B69-4ABE-81F3-E58EC3519D4F}" presName="parentText" presStyleLbl="node1" presStyleIdx="4" presStyleCnt="6" custLinFactNeighborX="3328" custLinFactNeighborY="12100">
        <dgm:presLayoutVars>
          <dgm:chMax val="0"/>
          <dgm:bulletEnabled val="1"/>
        </dgm:presLayoutVars>
      </dgm:prSet>
      <dgm:spPr/>
    </dgm:pt>
    <dgm:pt modelId="{DFACE8BD-C01B-42BA-9EFC-7DD8ECA73B08}" type="pres">
      <dgm:prSet presAssocID="{8AA32E7B-0B69-4ABE-81F3-E58EC3519D4F}" presName="negativeSpace" presStyleCnt="0"/>
      <dgm:spPr/>
    </dgm:pt>
    <dgm:pt modelId="{4511193D-5ED3-43F1-B2D8-C33E787AFF4A}" type="pres">
      <dgm:prSet presAssocID="{8AA32E7B-0B69-4ABE-81F3-E58EC3519D4F}" presName="childText" presStyleLbl="conFgAcc1" presStyleIdx="4" presStyleCnt="6">
        <dgm:presLayoutVars>
          <dgm:bulletEnabled val="1"/>
        </dgm:presLayoutVars>
      </dgm:prSet>
      <dgm:spPr/>
    </dgm:pt>
    <dgm:pt modelId="{1425D859-2118-4285-86A9-E701AD0B7DC7}" type="pres">
      <dgm:prSet presAssocID="{38610149-88C3-4C33-93F9-3DD5E79B0981}" presName="spaceBetweenRectangles" presStyleCnt="0"/>
      <dgm:spPr/>
    </dgm:pt>
    <dgm:pt modelId="{CD35CDCF-3976-4641-8317-75C7062EF15C}" type="pres">
      <dgm:prSet presAssocID="{DC5DCD39-F5BB-44EE-9D0A-18E1557328ED}" presName="parentLin" presStyleCnt="0"/>
      <dgm:spPr/>
    </dgm:pt>
    <dgm:pt modelId="{77E88FA3-16A6-4B54-9EB0-3866076C2956}" type="pres">
      <dgm:prSet presAssocID="{DC5DCD39-F5BB-44EE-9D0A-18E1557328ED}" presName="parentLeftMargin" presStyleLbl="node1" presStyleIdx="4" presStyleCnt="6"/>
      <dgm:spPr/>
    </dgm:pt>
    <dgm:pt modelId="{D2A7A3BC-6FDA-4237-946C-DFEB3600499C}" type="pres">
      <dgm:prSet presAssocID="{DC5DCD39-F5BB-44EE-9D0A-18E1557328ED}" presName="parentText" presStyleLbl="node1" presStyleIdx="5" presStyleCnt="6" custLinFactNeighborX="3328" custLinFactNeighborY="12100">
        <dgm:presLayoutVars>
          <dgm:chMax val="0"/>
          <dgm:bulletEnabled val="1"/>
        </dgm:presLayoutVars>
      </dgm:prSet>
      <dgm:spPr/>
    </dgm:pt>
    <dgm:pt modelId="{0A031988-EB52-45B6-AFE8-207A7E420637}" type="pres">
      <dgm:prSet presAssocID="{DC5DCD39-F5BB-44EE-9D0A-18E1557328ED}" presName="negativeSpace" presStyleCnt="0"/>
      <dgm:spPr/>
    </dgm:pt>
    <dgm:pt modelId="{57685DDD-8C9E-4BC7-9E5F-C6041BD95C9A}" type="pres">
      <dgm:prSet presAssocID="{DC5DCD39-F5BB-44EE-9D0A-18E1557328ED}" presName="childText" presStyleLbl="conFgAcc1" presStyleIdx="5" presStyleCnt="6">
        <dgm:presLayoutVars>
          <dgm:bulletEnabled val="1"/>
        </dgm:presLayoutVars>
      </dgm:prSet>
      <dgm:spPr/>
    </dgm:pt>
  </dgm:ptLst>
  <dgm:cxnLst>
    <dgm:cxn modelId="{B351CB09-903A-4961-9E09-8FDDCD6A816D}" srcId="{8AA32E7B-0B69-4ABE-81F3-E58EC3519D4F}" destId="{0F6550C9-466C-47D0-9677-B3F5059ECE74}" srcOrd="0" destOrd="0" parTransId="{C28F03DC-F47C-4B6D-9722-0CA912B81296}" sibTransId="{2734A4E4-53EC-466C-ADD4-BBEB7020299B}"/>
    <dgm:cxn modelId="{E3519C14-3BDE-41A7-B5E5-9ABF5F2E4700}" srcId="{E937C209-014E-43C1-8ACB-49EE50CD8CDC}" destId="{DC5DCD39-F5BB-44EE-9D0A-18E1557328ED}" srcOrd="5" destOrd="0" parTransId="{9AE69D75-9299-4FDC-A70D-88C3166D367B}" sibTransId="{3499A3CC-CB6E-4F18-B9EB-EFD2A8996811}"/>
    <dgm:cxn modelId="{3C792F1F-ABAF-43B7-AEA8-2F071AFE6BBD}" srcId="{8F212A54-138A-45C8-B8FC-E7E5635B3663}" destId="{BD6D02FF-870A-4410-B0AF-3AB669464A9B}" srcOrd="0" destOrd="0" parTransId="{CE82A4C6-5AC7-4235-8E0C-E55205BC10F1}" sibTransId="{F8E062CE-81AA-406F-BE48-40118C85F851}"/>
    <dgm:cxn modelId="{D0C15B29-54D8-4D9A-8FC2-00FDF2547F09}" type="presOf" srcId="{8F212A54-138A-45C8-B8FC-E7E5635B3663}" destId="{A64C2B08-B772-4F3D-9652-E395E36C98EB}" srcOrd="0" destOrd="0" presId="urn:microsoft.com/office/officeart/2005/8/layout/list1"/>
    <dgm:cxn modelId="{249A7B2E-9DD1-4D5C-8F7A-042FC64E386F}" srcId="{94CF0F90-C8DF-4CFC-ADA4-D1CEBA84FFCF}" destId="{233BA461-017F-4D69-B3A3-2A690D4CDB8D}" srcOrd="0" destOrd="0" parTransId="{E1CB7165-29A7-4F84-BA2A-F33B68F135F3}" sibTransId="{6F17B31F-7F5B-4FC2-88D3-9643A4682218}"/>
    <dgm:cxn modelId="{3D05D139-2B39-4B8A-9645-D2D3A5FAAF13}" srcId="{E937C209-014E-43C1-8ACB-49EE50CD8CDC}" destId="{8F212A54-138A-45C8-B8FC-E7E5635B3663}" srcOrd="0" destOrd="0" parTransId="{09405BFB-141C-46D8-9F4E-FABFF15E1F0B}" sibTransId="{8BBBFC70-251E-4547-9A2E-AA6CCF90908E}"/>
    <dgm:cxn modelId="{5362D63C-B8BB-4E1C-806A-F2087C386A06}" type="presOf" srcId="{8AA32E7B-0B69-4ABE-81F3-E58EC3519D4F}" destId="{EC3F1BAF-E54A-42A9-9049-FA7D2F18FD3C}" srcOrd="1" destOrd="0" presId="urn:microsoft.com/office/officeart/2005/8/layout/list1"/>
    <dgm:cxn modelId="{3AFB9C5B-A54D-419E-840D-73FA7CAF0F42}" type="presOf" srcId="{8AA32E7B-0B69-4ABE-81F3-E58EC3519D4F}" destId="{E74BC60B-B426-43DA-975A-781C19AF170E}" srcOrd="0" destOrd="0" presId="urn:microsoft.com/office/officeart/2005/8/layout/list1"/>
    <dgm:cxn modelId="{5193CA5B-EB69-4203-9ECE-7354A546C3FC}" type="presOf" srcId="{4E833FDD-B0AD-4883-93EA-7F5E56B51E96}" destId="{A5A35A29-CB36-440F-B6C3-7A7EFB8969F8}" srcOrd="1" destOrd="0" presId="urn:microsoft.com/office/officeart/2005/8/layout/list1"/>
    <dgm:cxn modelId="{BB9FEF63-55EC-4E60-8AFB-EC04FB729048}" srcId="{E937C209-014E-43C1-8ACB-49EE50CD8CDC}" destId="{94CF0F90-C8DF-4CFC-ADA4-D1CEBA84FFCF}" srcOrd="3" destOrd="0" parTransId="{3CAAAE99-10BA-4CE0-B343-AE3FDC9D4071}" sibTransId="{F498D606-6ED2-43DD-9C56-E1282B0E6F49}"/>
    <dgm:cxn modelId="{8143DD71-B7CB-486A-A577-AC17726F311E}" srcId="{202EF219-0FC3-4B15-AD3D-96B7AF517142}" destId="{E5693D2F-329A-49B4-ABE6-D6933175B6E3}" srcOrd="0" destOrd="0" parTransId="{ADF0EF33-073C-4021-84E7-9353A4049A81}" sibTransId="{0B58953B-910D-4100-BBEE-593416DEE424}"/>
    <dgm:cxn modelId="{28EB0182-D19B-41D1-8836-1DE250BCBE56}" srcId="{E937C209-014E-43C1-8ACB-49EE50CD8CDC}" destId="{4E833FDD-B0AD-4883-93EA-7F5E56B51E96}" srcOrd="2" destOrd="0" parTransId="{69DF8504-E7FD-4B58-ACB7-C53C6BA21090}" sibTransId="{B8ED067F-BE6E-49F3-8B20-7922F3CFE838}"/>
    <dgm:cxn modelId="{9DF41188-A346-41FD-B85C-B46AB5EE9A48}" type="presOf" srcId="{DC5DCD39-F5BB-44EE-9D0A-18E1557328ED}" destId="{D2A7A3BC-6FDA-4237-946C-DFEB3600499C}" srcOrd="1" destOrd="0" presId="urn:microsoft.com/office/officeart/2005/8/layout/list1"/>
    <dgm:cxn modelId="{BD7D5F8B-B842-47F7-AB17-66A754B1D88D}" type="presOf" srcId="{E5693D2F-329A-49B4-ABE6-D6933175B6E3}" destId="{1DF5C59F-692C-4864-BA1F-0323A13D9FB7}" srcOrd="0" destOrd="0" presId="urn:microsoft.com/office/officeart/2005/8/layout/list1"/>
    <dgm:cxn modelId="{55809E91-5121-42B6-BB1D-8C114EF012F7}" type="presOf" srcId="{202EF219-0FC3-4B15-AD3D-96B7AF517142}" destId="{64176192-4BDE-4146-B427-C335CA7EEE49}" srcOrd="1" destOrd="0" presId="urn:microsoft.com/office/officeart/2005/8/layout/list1"/>
    <dgm:cxn modelId="{71B70696-65B2-400B-A0C2-70DA4826D59A}" type="presOf" srcId="{94CF0F90-C8DF-4CFC-ADA4-D1CEBA84FFCF}" destId="{2130FA9E-1EFE-4716-B83B-297D8DD0C5E9}" srcOrd="0" destOrd="0" presId="urn:microsoft.com/office/officeart/2005/8/layout/list1"/>
    <dgm:cxn modelId="{B19F43B0-788F-46B6-A9AA-F65E9800FD5C}" type="presOf" srcId="{E937C209-014E-43C1-8ACB-49EE50CD8CDC}" destId="{CBD20C7B-E93B-4B77-900A-4EAEB72AD99F}" srcOrd="0" destOrd="0" presId="urn:microsoft.com/office/officeart/2005/8/layout/list1"/>
    <dgm:cxn modelId="{715B72B8-D3A1-4D17-BBD6-2512E40A2E60}" type="presOf" srcId="{DC5DCD39-F5BB-44EE-9D0A-18E1557328ED}" destId="{77E88FA3-16A6-4B54-9EB0-3866076C2956}" srcOrd="0" destOrd="0" presId="urn:microsoft.com/office/officeart/2005/8/layout/list1"/>
    <dgm:cxn modelId="{CC25D6BB-07D5-4D17-B5CD-FC6704B7D4DB}" type="presOf" srcId="{202EF219-0FC3-4B15-AD3D-96B7AF517142}" destId="{9F49624A-74E1-42BE-8CF4-ACA44EE79468}" srcOrd="0" destOrd="0" presId="urn:microsoft.com/office/officeart/2005/8/layout/list1"/>
    <dgm:cxn modelId="{DC1D84CF-FC3F-4B61-A899-7A9554373701}" type="presOf" srcId="{233BA461-017F-4D69-B3A3-2A690D4CDB8D}" destId="{4397ACE6-6465-458E-A46C-0B0F4DFCA81C}" srcOrd="0" destOrd="0" presId="urn:microsoft.com/office/officeart/2005/8/layout/list1"/>
    <dgm:cxn modelId="{C9D075D7-5E65-44AE-840D-14827B03814F}" type="presOf" srcId="{94CF0F90-C8DF-4CFC-ADA4-D1CEBA84FFCF}" destId="{DC2DFD23-A837-429B-B03C-066DF0E5DEB4}" srcOrd="1" destOrd="0" presId="urn:microsoft.com/office/officeart/2005/8/layout/list1"/>
    <dgm:cxn modelId="{372DCADB-8213-470F-AC0E-CF5B13EDF925}" type="presOf" srcId="{C193A5BD-32BF-473D-AB5B-8C1898615296}" destId="{57685DDD-8C9E-4BC7-9E5F-C6041BD95C9A}" srcOrd="0" destOrd="0" presId="urn:microsoft.com/office/officeart/2005/8/layout/list1"/>
    <dgm:cxn modelId="{3DDCEEDD-F64D-4CB7-9DE4-3108885D434D}" type="presOf" srcId="{BD6D02FF-870A-4410-B0AF-3AB669464A9B}" destId="{D10B71E6-A5D0-4268-8F25-E09776E7A3AD}" srcOrd="0" destOrd="0" presId="urn:microsoft.com/office/officeart/2005/8/layout/list1"/>
    <dgm:cxn modelId="{501477DF-574F-411A-B2E8-8F2747494C4B}" type="presOf" srcId="{4E833FDD-B0AD-4883-93EA-7F5E56B51E96}" destId="{99FEE804-B5CF-438C-A7AC-FC84ACEC93AC}" srcOrd="0" destOrd="0" presId="urn:microsoft.com/office/officeart/2005/8/layout/list1"/>
    <dgm:cxn modelId="{8081E5E2-ABE2-4A33-B864-E273064A1126}" srcId="{E937C209-014E-43C1-8ACB-49EE50CD8CDC}" destId="{8AA32E7B-0B69-4ABE-81F3-E58EC3519D4F}" srcOrd="4" destOrd="0" parTransId="{94FC5617-8964-4A0E-856E-1321C35D221D}" sibTransId="{38610149-88C3-4C33-93F9-3DD5E79B0981}"/>
    <dgm:cxn modelId="{AF35C5E3-C496-463C-9AB0-EDC60343AD3D}" srcId="{E937C209-014E-43C1-8ACB-49EE50CD8CDC}" destId="{202EF219-0FC3-4B15-AD3D-96B7AF517142}" srcOrd="1" destOrd="0" parTransId="{CC3ECFA4-A4DE-464F-99FB-7EB456D212D2}" sibTransId="{5ECB91ED-CA28-43CE-AC92-C4A14836E7CB}"/>
    <dgm:cxn modelId="{A18935EC-BA24-4DD4-A0F1-0FC3B193203B}" type="presOf" srcId="{8F212A54-138A-45C8-B8FC-E7E5635B3663}" destId="{CFEB564E-6F2C-445F-8996-9C74EF6AD963}" srcOrd="1" destOrd="0" presId="urn:microsoft.com/office/officeart/2005/8/layout/list1"/>
    <dgm:cxn modelId="{A6EBA1F0-EBFF-49A7-9DCB-B096252D5BDF}" srcId="{4E833FDD-B0AD-4883-93EA-7F5E56B51E96}" destId="{7DD0DC2E-9EDF-4499-8179-680299334466}" srcOrd="0" destOrd="0" parTransId="{DE3C32CC-D6C4-4D29-8C32-8830579D593F}" sibTransId="{FED9BF2E-10F8-46BB-9033-49CE7A072DD8}"/>
    <dgm:cxn modelId="{14AE4AF8-9791-4538-B133-6C9F6E35FA25}" type="presOf" srcId="{7DD0DC2E-9EDF-4499-8179-680299334466}" destId="{2AAE1AAE-C3EE-40B2-A954-D3B01BBAB7BC}" srcOrd="0" destOrd="0" presId="urn:microsoft.com/office/officeart/2005/8/layout/list1"/>
    <dgm:cxn modelId="{B818EEF8-8010-4511-AF00-82FB06FB7B6C}" srcId="{DC5DCD39-F5BB-44EE-9D0A-18E1557328ED}" destId="{C193A5BD-32BF-473D-AB5B-8C1898615296}" srcOrd="0" destOrd="0" parTransId="{1622D095-2A2E-47BA-9DEB-310BAB2A4123}" sibTransId="{E2EC74C8-DC55-443F-8CD1-8F59BAF3E787}"/>
    <dgm:cxn modelId="{6220F6F9-5EDA-4758-97EC-844FCCBC89CC}" type="presOf" srcId="{0F6550C9-466C-47D0-9677-B3F5059ECE74}" destId="{4511193D-5ED3-43F1-B2D8-C33E787AFF4A}" srcOrd="0" destOrd="0" presId="urn:microsoft.com/office/officeart/2005/8/layout/list1"/>
    <dgm:cxn modelId="{5B9D57CD-1FA6-4B39-B5B1-425967DAFEE3}" type="presParOf" srcId="{CBD20C7B-E93B-4B77-900A-4EAEB72AD99F}" destId="{7FC882ED-E2C9-4391-ACB2-DC5EE6F0E805}" srcOrd="0" destOrd="0" presId="urn:microsoft.com/office/officeart/2005/8/layout/list1"/>
    <dgm:cxn modelId="{60845A65-D1FB-4704-8BE0-680C940958B8}" type="presParOf" srcId="{7FC882ED-E2C9-4391-ACB2-DC5EE6F0E805}" destId="{A64C2B08-B772-4F3D-9652-E395E36C98EB}" srcOrd="0" destOrd="0" presId="urn:microsoft.com/office/officeart/2005/8/layout/list1"/>
    <dgm:cxn modelId="{631B292C-81C1-4101-B6C0-BA895000A26B}" type="presParOf" srcId="{7FC882ED-E2C9-4391-ACB2-DC5EE6F0E805}" destId="{CFEB564E-6F2C-445F-8996-9C74EF6AD963}" srcOrd="1" destOrd="0" presId="urn:microsoft.com/office/officeart/2005/8/layout/list1"/>
    <dgm:cxn modelId="{3AB7B91B-5649-49E7-B44D-3F199FB96B6E}" type="presParOf" srcId="{CBD20C7B-E93B-4B77-900A-4EAEB72AD99F}" destId="{1E1D6D91-26B9-4F9E-8E96-D6BB89983E90}" srcOrd="1" destOrd="0" presId="urn:microsoft.com/office/officeart/2005/8/layout/list1"/>
    <dgm:cxn modelId="{67D875BE-D3BA-44A9-86D6-F229771D5A02}" type="presParOf" srcId="{CBD20C7B-E93B-4B77-900A-4EAEB72AD99F}" destId="{D10B71E6-A5D0-4268-8F25-E09776E7A3AD}" srcOrd="2" destOrd="0" presId="urn:microsoft.com/office/officeart/2005/8/layout/list1"/>
    <dgm:cxn modelId="{F679F9F9-85B3-497F-B440-86A0653482A8}" type="presParOf" srcId="{CBD20C7B-E93B-4B77-900A-4EAEB72AD99F}" destId="{89DDE4F5-3068-4858-9D21-26A18E4E22BA}" srcOrd="3" destOrd="0" presId="urn:microsoft.com/office/officeart/2005/8/layout/list1"/>
    <dgm:cxn modelId="{B6404C92-A0DD-4B94-B3DF-9A78FE3449D7}" type="presParOf" srcId="{CBD20C7B-E93B-4B77-900A-4EAEB72AD99F}" destId="{8FFE5D20-06CA-42EC-B380-D509A71E1F79}" srcOrd="4" destOrd="0" presId="urn:microsoft.com/office/officeart/2005/8/layout/list1"/>
    <dgm:cxn modelId="{A8995F36-D467-4724-8C39-1B00B0AE4183}" type="presParOf" srcId="{8FFE5D20-06CA-42EC-B380-D509A71E1F79}" destId="{9F49624A-74E1-42BE-8CF4-ACA44EE79468}" srcOrd="0" destOrd="0" presId="urn:microsoft.com/office/officeart/2005/8/layout/list1"/>
    <dgm:cxn modelId="{C2622C5F-798B-43C9-9650-EC5161C75FEE}" type="presParOf" srcId="{8FFE5D20-06CA-42EC-B380-D509A71E1F79}" destId="{64176192-4BDE-4146-B427-C335CA7EEE49}" srcOrd="1" destOrd="0" presId="urn:microsoft.com/office/officeart/2005/8/layout/list1"/>
    <dgm:cxn modelId="{9D11F38E-4645-4242-AA20-997CD43F9638}" type="presParOf" srcId="{CBD20C7B-E93B-4B77-900A-4EAEB72AD99F}" destId="{D7BC55CB-2D6D-4B05-B5C9-A6ACB815A405}" srcOrd="5" destOrd="0" presId="urn:microsoft.com/office/officeart/2005/8/layout/list1"/>
    <dgm:cxn modelId="{8E101ECF-8917-43E1-80A2-13DF01AC0369}" type="presParOf" srcId="{CBD20C7B-E93B-4B77-900A-4EAEB72AD99F}" destId="{1DF5C59F-692C-4864-BA1F-0323A13D9FB7}" srcOrd="6" destOrd="0" presId="urn:microsoft.com/office/officeart/2005/8/layout/list1"/>
    <dgm:cxn modelId="{355B7592-29B2-4CF6-87E5-BBAB18811C53}" type="presParOf" srcId="{CBD20C7B-E93B-4B77-900A-4EAEB72AD99F}" destId="{98B5EB71-7198-45D1-8940-C1A90141464D}" srcOrd="7" destOrd="0" presId="urn:microsoft.com/office/officeart/2005/8/layout/list1"/>
    <dgm:cxn modelId="{7A7689E7-1967-4DCC-872F-42BE6DBD4F91}" type="presParOf" srcId="{CBD20C7B-E93B-4B77-900A-4EAEB72AD99F}" destId="{48EB937F-5ADF-4E2E-8CD7-80B91338EF11}" srcOrd="8" destOrd="0" presId="urn:microsoft.com/office/officeart/2005/8/layout/list1"/>
    <dgm:cxn modelId="{18351F58-578F-4036-97AC-A23781D99F49}" type="presParOf" srcId="{48EB937F-5ADF-4E2E-8CD7-80B91338EF11}" destId="{99FEE804-B5CF-438C-A7AC-FC84ACEC93AC}" srcOrd="0" destOrd="0" presId="urn:microsoft.com/office/officeart/2005/8/layout/list1"/>
    <dgm:cxn modelId="{F1793985-4C0F-42CF-8B72-40EBC5987A1A}" type="presParOf" srcId="{48EB937F-5ADF-4E2E-8CD7-80B91338EF11}" destId="{A5A35A29-CB36-440F-B6C3-7A7EFB8969F8}" srcOrd="1" destOrd="0" presId="urn:microsoft.com/office/officeart/2005/8/layout/list1"/>
    <dgm:cxn modelId="{9FE2F3DE-D98F-4EF7-8218-2377F84BBD36}" type="presParOf" srcId="{CBD20C7B-E93B-4B77-900A-4EAEB72AD99F}" destId="{0C7B10EE-658A-48C6-9D00-81FFB9143796}" srcOrd="9" destOrd="0" presId="urn:microsoft.com/office/officeart/2005/8/layout/list1"/>
    <dgm:cxn modelId="{69E3C4EA-7089-4581-B82C-E051B856222E}" type="presParOf" srcId="{CBD20C7B-E93B-4B77-900A-4EAEB72AD99F}" destId="{2AAE1AAE-C3EE-40B2-A954-D3B01BBAB7BC}" srcOrd="10" destOrd="0" presId="urn:microsoft.com/office/officeart/2005/8/layout/list1"/>
    <dgm:cxn modelId="{A4E98945-9AC0-4251-9D25-70F911C2222C}" type="presParOf" srcId="{CBD20C7B-E93B-4B77-900A-4EAEB72AD99F}" destId="{9FF57C4C-C86A-4836-935B-26D68EEC0594}" srcOrd="11" destOrd="0" presId="urn:microsoft.com/office/officeart/2005/8/layout/list1"/>
    <dgm:cxn modelId="{233FEA4E-DB73-45A7-A18B-EBDEA1251BC4}" type="presParOf" srcId="{CBD20C7B-E93B-4B77-900A-4EAEB72AD99F}" destId="{C80B3260-C39F-48DC-A744-9799D4DB7C59}" srcOrd="12" destOrd="0" presId="urn:microsoft.com/office/officeart/2005/8/layout/list1"/>
    <dgm:cxn modelId="{7BCA2545-57F8-48AD-BCC0-D651C11B41CA}" type="presParOf" srcId="{C80B3260-C39F-48DC-A744-9799D4DB7C59}" destId="{2130FA9E-1EFE-4716-B83B-297D8DD0C5E9}" srcOrd="0" destOrd="0" presId="urn:microsoft.com/office/officeart/2005/8/layout/list1"/>
    <dgm:cxn modelId="{B9D8042F-DDBD-4E7C-B46E-1C3D6079D78D}" type="presParOf" srcId="{C80B3260-C39F-48DC-A744-9799D4DB7C59}" destId="{DC2DFD23-A837-429B-B03C-066DF0E5DEB4}" srcOrd="1" destOrd="0" presId="urn:microsoft.com/office/officeart/2005/8/layout/list1"/>
    <dgm:cxn modelId="{71C77729-BE58-4CD7-9B8F-BD544A77CEFA}" type="presParOf" srcId="{CBD20C7B-E93B-4B77-900A-4EAEB72AD99F}" destId="{B9684BE2-5BD1-4785-AB0B-9CCD639CC9C0}" srcOrd="13" destOrd="0" presId="urn:microsoft.com/office/officeart/2005/8/layout/list1"/>
    <dgm:cxn modelId="{5977ABFA-C5FB-4F9E-ACE0-CD2556ED7783}" type="presParOf" srcId="{CBD20C7B-E93B-4B77-900A-4EAEB72AD99F}" destId="{4397ACE6-6465-458E-A46C-0B0F4DFCA81C}" srcOrd="14" destOrd="0" presId="urn:microsoft.com/office/officeart/2005/8/layout/list1"/>
    <dgm:cxn modelId="{6233D2AB-ECF2-47DD-92B9-66A67A1709E9}" type="presParOf" srcId="{CBD20C7B-E93B-4B77-900A-4EAEB72AD99F}" destId="{6708B7F1-4095-430F-98DF-E9C90BDCA355}" srcOrd="15" destOrd="0" presId="urn:microsoft.com/office/officeart/2005/8/layout/list1"/>
    <dgm:cxn modelId="{48F35E06-3257-4706-906F-7CA92B0617FD}" type="presParOf" srcId="{CBD20C7B-E93B-4B77-900A-4EAEB72AD99F}" destId="{DDED0D38-7D23-46FB-9003-4E53579F5D03}" srcOrd="16" destOrd="0" presId="urn:microsoft.com/office/officeart/2005/8/layout/list1"/>
    <dgm:cxn modelId="{79EF266A-B205-4CD1-93F0-B9B5500FF554}" type="presParOf" srcId="{DDED0D38-7D23-46FB-9003-4E53579F5D03}" destId="{E74BC60B-B426-43DA-975A-781C19AF170E}" srcOrd="0" destOrd="0" presId="urn:microsoft.com/office/officeart/2005/8/layout/list1"/>
    <dgm:cxn modelId="{A9A5610D-2B96-47BF-AD99-F705D5464EB4}" type="presParOf" srcId="{DDED0D38-7D23-46FB-9003-4E53579F5D03}" destId="{EC3F1BAF-E54A-42A9-9049-FA7D2F18FD3C}" srcOrd="1" destOrd="0" presId="urn:microsoft.com/office/officeart/2005/8/layout/list1"/>
    <dgm:cxn modelId="{EE55FF6F-B8A5-4C51-B087-13823A612C04}" type="presParOf" srcId="{CBD20C7B-E93B-4B77-900A-4EAEB72AD99F}" destId="{DFACE8BD-C01B-42BA-9EFC-7DD8ECA73B08}" srcOrd="17" destOrd="0" presId="urn:microsoft.com/office/officeart/2005/8/layout/list1"/>
    <dgm:cxn modelId="{99CC3629-A959-4EA6-A2AE-8F2BEF574B09}" type="presParOf" srcId="{CBD20C7B-E93B-4B77-900A-4EAEB72AD99F}" destId="{4511193D-5ED3-43F1-B2D8-C33E787AFF4A}" srcOrd="18" destOrd="0" presId="urn:microsoft.com/office/officeart/2005/8/layout/list1"/>
    <dgm:cxn modelId="{6BB87DA1-F9F7-4662-890A-2ED39825CD2A}" type="presParOf" srcId="{CBD20C7B-E93B-4B77-900A-4EAEB72AD99F}" destId="{1425D859-2118-4285-86A9-E701AD0B7DC7}" srcOrd="19" destOrd="0" presId="urn:microsoft.com/office/officeart/2005/8/layout/list1"/>
    <dgm:cxn modelId="{76C94A0E-AABE-4B8B-A550-6F939AC5D8B9}" type="presParOf" srcId="{CBD20C7B-E93B-4B77-900A-4EAEB72AD99F}" destId="{CD35CDCF-3976-4641-8317-75C7062EF15C}" srcOrd="20" destOrd="0" presId="urn:microsoft.com/office/officeart/2005/8/layout/list1"/>
    <dgm:cxn modelId="{9DF64C4B-79B2-444C-BD35-10912DB63825}" type="presParOf" srcId="{CD35CDCF-3976-4641-8317-75C7062EF15C}" destId="{77E88FA3-16A6-4B54-9EB0-3866076C2956}" srcOrd="0" destOrd="0" presId="urn:microsoft.com/office/officeart/2005/8/layout/list1"/>
    <dgm:cxn modelId="{E58F4BFA-4BBC-403E-9FA7-341FE5B3CE74}" type="presParOf" srcId="{CD35CDCF-3976-4641-8317-75C7062EF15C}" destId="{D2A7A3BC-6FDA-4237-946C-DFEB3600499C}" srcOrd="1" destOrd="0" presId="urn:microsoft.com/office/officeart/2005/8/layout/list1"/>
    <dgm:cxn modelId="{8B57F0C1-FE3F-4768-B8AB-50908D379A3C}" type="presParOf" srcId="{CBD20C7B-E93B-4B77-900A-4EAEB72AD99F}" destId="{0A031988-EB52-45B6-AFE8-207A7E420637}" srcOrd="21" destOrd="0" presId="urn:microsoft.com/office/officeart/2005/8/layout/list1"/>
    <dgm:cxn modelId="{A5F4838F-1857-4791-8EB1-687868264C37}" type="presParOf" srcId="{CBD20C7B-E93B-4B77-900A-4EAEB72AD99F}" destId="{57685DDD-8C9E-4BC7-9E5F-C6041BD95C9A}" srcOrd="22"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4846355-A181-461F-B0A6-0B5DB2E35802}"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5B152812-E088-4A73-80B4-99A67D89308A}">
      <dgm:prSet/>
      <dgm:spPr>
        <a:solidFill>
          <a:srgbClr val="258785"/>
        </a:solidFill>
        <a:ln>
          <a:solidFill>
            <a:srgbClr val="258785"/>
          </a:solidFill>
        </a:ln>
      </dgm:spPr>
      <dgm:t>
        <a:bodyPr/>
        <a:lstStyle/>
        <a:p>
          <a:r>
            <a:rPr lang="en-US"/>
            <a:t>Lack of expertise</a:t>
          </a:r>
        </a:p>
      </dgm:t>
    </dgm:pt>
    <dgm:pt modelId="{6E383304-5605-455B-9546-314E8C810FC8}" type="parTrans" cxnId="{EC005BCE-BABF-49D8-AD2C-10E6B56369A0}">
      <dgm:prSet/>
      <dgm:spPr/>
      <dgm:t>
        <a:bodyPr/>
        <a:lstStyle/>
        <a:p>
          <a:endParaRPr lang="en-US"/>
        </a:p>
      </dgm:t>
    </dgm:pt>
    <dgm:pt modelId="{A19A0ABF-6ABF-4EE9-8843-B2E3941B0736}" type="sibTrans" cxnId="{EC005BCE-BABF-49D8-AD2C-10E6B56369A0}">
      <dgm:prSet/>
      <dgm:spPr>
        <a:ln>
          <a:solidFill>
            <a:srgbClr val="258785"/>
          </a:solidFill>
        </a:ln>
      </dgm:spPr>
      <dgm:t>
        <a:bodyPr/>
        <a:lstStyle/>
        <a:p>
          <a:endParaRPr lang="en-US"/>
        </a:p>
      </dgm:t>
    </dgm:pt>
    <dgm:pt modelId="{F2378A5D-068D-430D-A8DC-8913C86D551A}">
      <dgm:prSet/>
      <dgm:spPr>
        <a:solidFill>
          <a:srgbClr val="258785"/>
        </a:solidFill>
      </dgm:spPr>
      <dgm:t>
        <a:bodyPr/>
        <a:lstStyle/>
        <a:p>
          <a:r>
            <a:rPr lang="en-US"/>
            <a:t>Measurement</a:t>
          </a:r>
        </a:p>
      </dgm:t>
    </dgm:pt>
    <dgm:pt modelId="{2B9B6881-D36B-4371-81DF-89468078BA68}" type="parTrans" cxnId="{CB591B25-75AD-4CAC-8BAE-A70FB1B6762B}">
      <dgm:prSet/>
      <dgm:spPr/>
      <dgm:t>
        <a:bodyPr/>
        <a:lstStyle/>
        <a:p>
          <a:endParaRPr lang="en-US"/>
        </a:p>
      </dgm:t>
    </dgm:pt>
    <dgm:pt modelId="{C3388209-F729-443E-887C-0578128A3B73}" type="sibTrans" cxnId="{CB591B25-75AD-4CAC-8BAE-A70FB1B6762B}">
      <dgm:prSet/>
      <dgm:spPr/>
      <dgm:t>
        <a:bodyPr/>
        <a:lstStyle/>
        <a:p>
          <a:endParaRPr lang="en-US"/>
        </a:p>
      </dgm:t>
    </dgm:pt>
    <dgm:pt modelId="{28BD81D4-CCE3-44AF-B62C-7D707466FE2F}">
      <dgm:prSet/>
      <dgm:spPr>
        <a:solidFill>
          <a:srgbClr val="258785"/>
        </a:solidFill>
      </dgm:spPr>
      <dgm:t>
        <a:bodyPr/>
        <a:lstStyle/>
        <a:p>
          <a:r>
            <a:rPr lang="en-US"/>
            <a:t>Time constraints</a:t>
          </a:r>
        </a:p>
      </dgm:t>
    </dgm:pt>
    <dgm:pt modelId="{C0A21E20-3CAB-4BFD-9C33-3A15EA573948}" type="parTrans" cxnId="{47739FAF-40B6-4634-A121-D43A1CDA3D6E}">
      <dgm:prSet/>
      <dgm:spPr/>
      <dgm:t>
        <a:bodyPr/>
        <a:lstStyle/>
        <a:p>
          <a:endParaRPr lang="en-US"/>
        </a:p>
      </dgm:t>
    </dgm:pt>
    <dgm:pt modelId="{735B5086-1CAA-405F-A517-9B0351DD1E18}" type="sibTrans" cxnId="{47739FAF-40B6-4634-A121-D43A1CDA3D6E}">
      <dgm:prSet/>
      <dgm:spPr/>
      <dgm:t>
        <a:bodyPr/>
        <a:lstStyle/>
        <a:p>
          <a:endParaRPr lang="en-US"/>
        </a:p>
      </dgm:t>
    </dgm:pt>
    <dgm:pt modelId="{5EC04A06-4214-427C-9D6E-0908F893B6AD}">
      <dgm:prSet/>
      <dgm:spPr>
        <a:solidFill>
          <a:srgbClr val="258785"/>
        </a:solidFill>
      </dgm:spPr>
      <dgm:t>
        <a:bodyPr/>
        <a:lstStyle/>
        <a:p>
          <a:r>
            <a:rPr lang="en-US"/>
            <a:t>Commitment</a:t>
          </a:r>
        </a:p>
      </dgm:t>
    </dgm:pt>
    <dgm:pt modelId="{181BE1B5-22B0-4E3D-A6CD-6F2ECA59DE6C}" type="parTrans" cxnId="{A5B40950-0D2B-4CAD-B920-998DB234CAB6}">
      <dgm:prSet/>
      <dgm:spPr/>
      <dgm:t>
        <a:bodyPr/>
        <a:lstStyle/>
        <a:p>
          <a:endParaRPr lang="en-US"/>
        </a:p>
      </dgm:t>
    </dgm:pt>
    <dgm:pt modelId="{4EB565E7-EA25-4247-ADF7-2AF7F89E58F7}" type="sibTrans" cxnId="{A5B40950-0D2B-4CAD-B920-998DB234CAB6}">
      <dgm:prSet/>
      <dgm:spPr/>
      <dgm:t>
        <a:bodyPr/>
        <a:lstStyle/>
        <a:p>
          <a:endParaRPr lang="en-US"/>
        </a:p>
      </dgm:t>
    </dgm:pt>
    <dgm:pt modelId="{31048D8F-FC93-4C42-A02A-0C64BBD4F6A2}">
      <dgm:prSet/>
      <dgm:spPr>
        <a:solidFill>
          <a:srgbClr val="258785"/>
        </a:solidFill>
      </dgm:spPr>
      <dgm:t>
        <a:bodyPr/>
        <a:lstStyle/>
        <a:p>
          <a:r>
            <a:rPr lang="en-US"/>
            <a:t>Low motivation</a:t>
          </a:r>
        </a:p>
      </dgm:t>
    </dgm:pt>
    <dgm:pt modelId="{9C9098F6-2EF7-4FB2-A81A-1F47EEA366AE}" type="parTrans" cxnId="{B63D4DD9-2A14-47D9-A4B0-6CF4302031D4}">
      <dgm:prSet/>
      <dgm:spPr/>
      <dgm:t>
        <a:bodyPr/>
        <a:lstStyle/>
        <a:p>
          <a:endParaRPr lang="en-US"/>
        </a:p>
      </dgm:t>
    </dgm:pt>
    <dgm:pt modelId="{14A48146-E83F-44EF-B6F2-B695C0A72A41}" type="sibTrans" cxnId="{B63D4DD9-2A14-47D9-A4B0-6CF4302031D4}">
      <dgm:prSet/>
      <dgm:spPr/>
      <dgm:t>
        <a:bodyPr/>
        <a:lstStyle/>
        <a:p>
          <a:endParaRPr lang="en-US"/>
        </a:p>
      </dgm:t>
    </dgm:pt>
    <dgm:pt modelId="{6BBB2B4F-8BB0-4C7F-8663-9DC6E409F78B}">
      <dgm:prSet/>
      <dgm:spPr>
        <a:solidFill>
          <a:srgbClr val="258785"/>
        </a:solidFill>
      </dgm:spPr>
      <dgm:t>
        <a:bodyPr/>
        <a:lstStyle/>
        <a:p>
          <a:r>
            <a:rPr lang="en-US"/>
            <a:t>Passivity</a:t>
          </a:r>
        </a:p>
      </dgm:t>
    </dgm:pt>
    <dgm:pt modelId="{FF9D1331-FA7B-4238-AE77-511DDF8D0D6C}" type="parTrans" cxnId="{0807C527-8992-436C-BFC0-54F97B6C5F3E}">
      <dgm:prSet/>
      <dgm:spPr/>
      <dgm:t>
        <a:bodyPr/>
        <a:lstStyle/>
        <a:p>
          <a:endParaRPr lang="en-US"/>
        </a:p>
      </dgm:t>
    </dgm:pt>
    <dgm:pt modelId="{84280446-A5EA-432B-827B-3120C3F1BD5E}" type="sibTrans" cxnId="{0807C527-8992-436C-BFC0-54F97B6C5F3E}">
      <dgm:prSet/>
      <dgm:spPr/>
      <dgm:t>
        <a:bodyPr/>
        <a:lstStyle/>
        <a:p>
          <a:endParaRPr lang="en-US"/>
        </a:p>
      </dgm:t>
    </dgm:pt>
    <dgm:pt modelId="{8CA23B98-B6F4-4EFF-8DD5-483C5F136B04}">
      <dgm:prSet/>
      <dgm:spPr>
        <a:solidFill>
          <a:srgbClr val="258785"/>
        </a:solidFill>
      </dgm:spPr>
      <dgm:t>
        <a:bodyPr/>
        <a:lstStyle/>
        <a:p>
          <a:r>
            <a:rPr lang="en-US"/>
            <a:t>Unclear objectives</a:t>
          </a:r>
        </a:p>
      </dgm:t>
    </dgm:pt>
    <dgm:pt modelId="{64455BBC-E856-439E-9559-0DAF4DE118CA}" type="parTrans" cxnId="{16699620-999E-4973-81A6-8041D012E17A}">
      <dgm:prSet/>
      <dgm:spPr/>
      <dgm:t>
        <a:bodyPr/>
        <a:lstStyle/>
        <a:p>
          <a:endParaRPr lang="en-US"/>
        </a:p>
      </dgm:t>
    </dgm:pt>
    <dgm:pt modelId="{E8CF0259-454B-4F79-AE9F-4B310AFADBA5}" type="sibTrans" cxnId="{16699620-999E-4973-81A6-8041D012E17A}">
      <dgm:prSet/>
      <dgm:spPr/>
      <dgm:t>
        <a:bodyPr/>
        <a:lstStyle/>
        <a:p>
          <a:endParaRPr lang="en-US"/>
        </a:p>
      </dgm:t>
    </dgm:pt>
    <dgm:pt modelId="{2D33A67A-B947-4CC5-B584-84E4556186A9}" type="pres">
      <dgm:prSet presAssocID="{24846355-A181-461F-B0A6-0B5DB2E35802}" presName="Name0" presStyleCnt="0">
        <dgm:presLayoutVars>
          <dgm:chMax val="7"/>
          <dgm:chPref val="7"/>
          <dgm:dir/>
        </dgm:presLayoutVars>
      </dgm:prSet>
      <dgm:spPr/>
    </dgm:pt>
    <dgm:pt modelId="{A2DF00F6-41C6-413E-B794-C8C59B19D0B0}" type="pres">
      <dgm:prSet presAssocID="{24846355-A181-461F-B0A6-0B5DB2E35802}" presName="Name1" presStyleCnt="0"/>
      <dgm:spPr/>
    </dgm:pt>
    <dgm:pt modelId="{B8952FD6-A313-49FE-B673-663CFB454D81}" type="pres">
      <dgm:prSet presAssocID="{24846355-A181-461F-B0A6-0B5DB2E35802}" presName="cycle" presStyleCnt="0"/>
      <dgm:spPr/>
    </dgm:pt>
    <dgm:pt modelId="{8000668D-6502-43DC-8160-43751F03E301}" type="pres">
      <dgm:prSet presAssocID="{24846355-A181-461F-B0A6-0B5DB2E35802}" presName="srcNode" presStyleLbl="node1" presStyleIdx="0" presStyleCnt="7"/>
      <dgm:spPr/>
    </dgm:pt>
    <dgm:pt modelId="{49834A32-3821-4F18-ADB3-AF1235C15ACF}" type="pres">
      <dgm:prSet presAssocID="{24846355-A181-461F-B0A6-0B5DB2E35802}" presName="conn" presStyleLbl="parChTrans1D2" presStyleIdx="0" presStyleCnt="1"/>
      <dgm:spPr/>
    </dgm:pt>
    <dgm:pt modelId="{FDB9FFB0-AE9D-451B-9DC0-8D1553067E52}" type="pres">
      <dgm:prSet presAssocID="{24846355-A181-461F-B0A6-0B5DB2E35802}" presName="extraNode" presStyleLbl="node1" presStyleIdx="0" presStyleCnt="7"/>
      <dgm:spPr/>
    </dgm:pt>
    <dgm:pt modelId="{BD79E118-F7B8-47BB-BA14-22DBFC56A75C}" type="pres">
      <dgm:prSet presAssocID="{24846355-A181-461F-B0A6-0B5DB2E35802}" presName="dstNode" presStyleLbl="node1" presStyleIdx="0" presStyleCnt="7"/>
      <dgm:spPr/>
    </dgm:pt>
    <dgm:pt modelId="{4792F670-52E0-4BC9-8E32-12DC430EC708}" type="pres">
      <dgm:prSet presAssocID="{5B152812-E088-4A73-80B4-99A67D89308A}" presName="text_1" presStyleLbl="node1" presStyleIdx="0" presStyleCnt="7">
        <dgm:presLayoutVars>
          <dgm:bulletEnabled val="1"/>
        </dgm:presLayoutVars>
      </dgm:prSet>
      <dgm:spPr/>
    </dgm:pt>
    <dgm:pt modelId="{EDC27D47-952A-458A-9500-6F6CC69FCB3A}" type="pres">
      <dgm:prSet presAssocID="{5B152812-E088-4A73-80B4-99A67D89308A}" presName="accent_1" presStyleCnt="0"/>
      <dgm:spPr/>
    </dgm:pt>
    <dgm:pt modelId="{0ED11A36-F28A-4396-B632-AF06FEDCA5F1}" type="pres">
      <dgm:prSet presAssocID="{5B152812-E088-4A73-80B4-99A67D89308A}" presName="accentRepeatNode" presStyleLbl="solidFgAcc1" presStyleIdx="0" presStyleCnt="7"/>
      <dgm:spPr>
        <a:solidFill>
          <a:schemeClr val="bg1"/>
        </a:solidFill>
        <a:ln>
          <a:solidFill>
            <a:srgbClr val="258785"/>
          </a:solidFill>
        </a:ln>
      </dgm:spPr>
    </dgm:pt>
    <dgm:pt modelId="{6041CAB3-F40B-4AD9-B15C-04374A64D774}" type="pres">
      <dgm:prSet presAssocID="{F2378A5D-068D-430D-A8DC-8913C86D551A}" presName="text_2" presStyleLbl="node1" presStyleIdx="1" presStyleCnt="7">
        <dgm:presLayoutVars>
          <dgm:bulletEnabled val="1"/>
        </dgm:presLayoutVars>
      </dgm:prSet>
      <dgm:spPr/>
    </dgm:pt>
    <dgm:pt modelId="{596B86BB-C7AB-4888-9B8E-98CC3EB32F98}" type="pres">
      <dgm:prSet presAssocID="{F2378A5D-068D-430D-A8DC-8913C86D551A}" presName="accent_2" presStyleCnt="0"/>
      <dgm:spPr/>
    </dgm:pt>
    <dgm:pt modelId="{9DF3DF89-01EA-4E46-95E6-1E485C3C686D}" type="pres">
      <dgm:prSet presAssocID="{F2378A5D-068D-430D-A8DC-8913C86D551A}" presName="accentRepeatNode" presStyleLbl="solidFgAcc1" presStyleIdx="1" presStyleCnt="7"/>
      <dgm:spPr>
        <a:solidFill>
          <a:schemeClr val="bg1"/>
        </a:solidFill>
        <a:ln>
          <a:solidFill>
            <a:srgbClr val="258785"/>
          </a:solidFill>
        </a:ln>
      </dgm:spPr>
    </dgm:pt>
    <dgm:pt modelId="{1B6AE40B-4031-45A5-BFAA-7205AAC9A453}" type="pres">
      <dgm:prSet presAssocID="{28BD81D4-CCE3-44AF-B62C-7D707466FE2F}" presName="text_3" presStyleLbl="node1" presStyleIdx="2" presStyleCnt="7">
        <dgm:presLayoutVars>
          <dgm:bulletEnabled val="1"/>
        </dgm:presLayoutVars>
      </dgm:prSet>
      <dgm:spPr/>
    </dgm:pt>
    <dgm:pt modelId="{C6E20F6F-3137-4B9F-8589-135313DD0DBE}" type="pres">
      <dgm:prSet presAssocID="{28BD81D4-CCE3-44AF-B62C-7D707466FE2F}" presName="accent_3" presStyleCnt="0"/>
      <dgm:spPr/>
    </dgm:pt>
    <dgm:pt modelId="{BEFE3923-EC23-45CE-B2D9-65B3180AF8F3}" type="pres">
      <dgm:prSet presAssocID="{28BD81D4-CCE3-44AF-B62C-7D707466FE2F}" presName="accentRepeatNode" presStyleLbl="solidFgAcc1" presStyleIdx="2" presStyleCnt="7"/>
      <dgm:spPr>
        <a:solidFill>
          <a:schemeClr val="bg1"/>
        </a:solidFill>
        <a:ln>
          <a:solidFill>
            <a:srgbClr val="258785"/>
          </a:solidFill>
        </a:ln>
      </dgm:spPr>
    </dgm:pt>
    <dgm:pt modelId="{C9690A29-1220-4043-B8ED-B7248D3397A0}" type="pres">
      <dgm:prSet presAssocID="{5EC04A06-4214-427C-9D6E-0908F893B6AD}" presName="text_4" presStyleLbl="node1" presStyleIdx="3" presStyleCnt="7">
        <dgm:presLayoutVars>
          <dgm:bulletEnabled val="1"/>
        </dgm:presLayoutVars>
      </dgm:prSet>
      <dgm:spPr/>
    </dgm:pt>
    <dgm:pt modelId="{F9F35288-2EC0-468A-BF88-A64F0736B4AA}" type="pres">
      <dgm:prSet presAssocID="{5EC04A06-4214-427C-9D6E-0908F893B6AD}" presName="accent_4" presStyleCnt="0"/>
      <dgm:spPr/>
    </dgm:pt>
    <dgm:pt modelId="{288AECA9-8397-4C1F-87E8-2B57205BF634}" type="pres">
      <dgm:prSet presAssocID="{5EC04A06-4214-427C-9D6E-0908F893B6AD}" presName="accentRepeatNode" presStyleLbl="solidFgAcc1" presStyleIdx="3" presStyleCnt="7"/>
      <dgm:spPr>
        <a:solidFill>
          <a:schemeClr val="bg1"/>
        </a:solidFill>
        <a:ln>
          <a:solidFill>
            <a:srgbClr val="258785"/>
          </a:solidFill>
        </a:ln>
      </dgm:spPr>
    </dgm:pt>
    <dgm:pt modelId="{09A84CF8-B8CB-4F14-8E0C-F803B97E815B}" type="pres">
      <dgm:prSet presAssocID="{31048D8F-FC93-4C42-A02A-0C64BBD4F6A2}" presName="text_5" presStyleLbl="node1" presStyleIdx="4" presStyleCnt="7">
        <dgm:presLayoutVars>
          <dgm:bulletEnabled val="1"/>
        </dgm:presLayoutVars>
      </dgm:prSet>
      <dgm:spPr/>
    </dgm:pt>
    <dgm:pt modelId="{55447FC3-066A-4EC4-8B43-2CB5057CFCC3}" type="pres">
      <dgm:prSet presAssocID="{31048D8F-FC93-4C42-A02A-0C64BBD4F6A2}" presName="accent_5" presStyleCnt="0"/>
      <dgm:spPr/>
    </dgm:pt>
    <dgm:pt modelId="{C4C0CA17-308B-4DFF-ABC9-4F67D8B9CB29}" type="pres">
      <dgm:prSet presAssocID="{31048D8F-FC93-4C42-A02A-0C64BBD4F6A2}" presName="accentRepeatNode" presStyleLbl="solidFgAcc1" presStyleIdx="4" presStyleCnt="7"/>
      <dgm:spPr>
        <a:solidFill>
          <a:schemeClr val="bg1"/>
        </a:solidFill>
        <a:ln>
          <a:solidFill>
            <a:srgbClr val="258785"/>
          </a:solidFill>
        </a:ln>
      </dgm:spPr>
    </dgm:pt>
    <dgm:pt modelId="{975F9F4C-51DA-49A7-927D-3EFA9C3B9208}" type="pres">
      <dgm:prSet presAssocID="{6BBB2B4F-8BB0-4C7F-8663-9DC6E409F78B}" presName="text_6" presStyleLbl="node1" presStyleIdx="5" presStyleCnt="7">
        <dgm:presLayoutVars>
          <dgm:bulletEnabled val="1"/>
        </dgm:presLayoutVars>
      </dgm:prSet>
      <dgm:spPr/>
    </dgm:pt>
    <dgm:pt modelId="{06B27FC4-BF65-4899-A211-D788BB4D01BA}" type="pres">
      <dgm:prSet presAssocID="{6BBB2B4F-8BB0-4C7F-8663-9DC6E409F78B}" presName="accent_6" presStyleCnt="0"/>
      <dgm:spPr/>
    </dgm:pt>
    <dgm:pt modelId="{08A919DD-F2FA-48DD-9A4B-F955A626EFB2}" type="pres">
      <dgm:prSet presAssocID="{6BBB2B4F-8BB0-4C7F-8663-9DC6E409F78B}" presName="accentRepeatNode" presStyleLbl="solidFgAcc1" presStyleIdx="5" presStyleCnt="7"/>
      <dgm:spPr>
        <a:solidFill>
          <a:schemeClr val="bg1"/>
        </a:solidFill>
        <a:ln>
          <a:solidFill>
            <a:srgbClr val="258785"/>
          </a:solidFill>
        </a:ln>
      </dgm:spPr>
    </dgm:pt>
    <dgm:pt modelId="{7C6BD24B-04A3-4B22-8525-1AC995D13D86}" type="pres">
      <dgm:prSet presAssocID="{8CA23B98-B6F4-4EFF-8DD5-483C5F136B04}" presName="text_7" presStyleLbl="node1" presStyleIdx="6" presStyleCnt="7">
        <dgm:presLayoutVars>
          <dgm:bulletEnabled val="1"/>
        </dgm:presLayoutVars>
      </dgm:prSet>
      <dgm:spPr/>
    </dgm:pt>
    <dgm:pt modelId="{3DE2564E-BEBE-4C8B-9320-05451E07666E}" type="pres">
      <dgm:prSet presAssocID="{8CA23B98-B6F4-4EFF-8DD5-483C5F136B04}" presName="accent_7" presStyleCnt="0"/>
      <dgm:spPr/>
    </dgm:pt>
    <dgm:pt modelId="{66445F2C-44EC-451F-9FBA-D4BDD2C79C6D}" type="pres">
      <dgm:prSet presAssocID="{8CA23B98-B6F4-4EFF-8DD5-483C5F136B04}" presName="accentRepeatNode" presStyleLbl="solidFgAcc1" presStyleIdx="6" presStyleCnt="7"/>
      <dgm:spPr>
        <a:solidFill>
          <a:schemeClr val="bg1"/>
        </a:solidFill>
        <a:ln>
          <a:solidFill>
            <a:srgbClr val="258785"/>
          </a:solidFill>
        </a:ln>
      </dgm:spPr>
    </dgm:pt>
  </dgm:ptLst>
  <dgm:cxnLst>
    <dgm:cxn modelId="{02F48204-B49F-4F9A-B2FD-9C2F6275B59C}" type="presOf" srcId="{24846355-A181-461F-B0A6-0B5DB2E35802}" destId="{2D33A67A-B947-4CC5-B584-84E4556186A9}" srcOrd="0" destOrd="0" presId="urn:microsoft.com/office/officeart/2008/layout/VerticalCurvedList"/>
    <dgm:cxn modelId="{04B27314-BC50-4DA0-B30F-1E59D24D984B}" type="presOf" srcId="{28BD81D4-CCE3-44AF-B62C-7D707466FE2F}" destId="{1B6AE40B-4031-45A5-BFAA-7205AAC9A453}" srcOrd="0" destOrd="0" presId="urn:microsoft.com/office/officeart/2008/layout/VerticalCurvedList"/>
    <dgm:cxn modelId="{16699620-999E-4973-81A6-8041D012E17A}" srcId="{24846355-A181-461F-B0A6-0B5DB2E35802}" destId="{8CA23B98-B6F4-4EFF-8DD5-483C5F136B04}" srcOrd="6" destOrd="0" parTransId="{64455BBC-E856-439E-9559-0DAF4DE118CA}" sibTransId="{E8CF0259-454B-4F79-AE9F-4B310AFADBA5}"/>
    <dgm:cxn modelId="{CB591B25-75AD-4CAC-8BAE-A70FB1B6762B}" srcId="{24846355-A181-461F-B0A6-0B5DB2E35802}" destId="{F2378A5D-068D-430D-A8DC-8913C86D551A}" srcOrd="1" destOrd="0" parTransId="{2B9B6881-D36B-4371-81DF-89468078BA68}" sibTransId="{C3388209-F729-443E-887C-0578128A3B73}"/>
    <dgm:cxn modelId="{0807C527-8992-436C-BFC0-54F97B6C5F3E}" srcId="{24846355-A181-461F-B0A6-0B5DB2E35802}" destId="{6BBB2B4F-8BB0-4C7F-8663-9DC6E409F78B}" srcOrd="5" destOrd="0" parTransId="{FF9D1331-FA7B-4238-AE77-511DDF8D0D6C}" sibTransId="{84280446-A5EA-432B-827B-3120C3F1BD5E}"/>
    <dgm:cxn modelId="{17D9E53E-5517-4AED-90E1-6FE75DA61DFB}" type="presOf" srcId="{5B152812-E088-4A73-80B4-99A67D89308A}" destId="{4792F670-52E0-4BC9-8E32-12DC430EC708}" srcOrd="0" destOrd="0" presId="urn:microsoft.com/office/officeart/2008/layout/VerticalCurvedList"/>
    <dgm:cxn modelId="{D3055544-E1DA-4729-A81F-119E42EA57AA}" type="presOf" srcId="{6BBB2B4F-8BB0-4C7F-8663-9DC6E409F78B}" destId="{975F9F4C-51DA-49A7-927D-3EFA9C3B9208}" srcOrd="0" destOrd="0" presId="urn:microsoft.com/office/officeart/2008/layout/VerticalCurvedList"/>
    <dgm:cxn modelId="{4C9E1345-8E6E-4FA4-A136-F6609543C8B5}" type="presOf" srcId="{F2378A5D-068D-430D-A8DC-8913C86D551A}" destId="{6041CAB3-F40B-4AD9-B15C-04374A64D774}" srcOrd="0" destOrd="0" presId="urn:microsoft.com/office/officeart/2008/layout/VerticalCurvedList"/>
    <dgm:cxn modelId="{ACBB8048-C152-4D64-9E34-819F5F75DEF0}" type="presOf" srcId="{8CA23B98-B6F4-4EFF-8DD5-483C5F136B04}" destId="{7C6BD24B-04A3-4B22-8525-1AC995D13D86}" srcOrd="0" destOrd="0" presId="urn:microsoft.com/office/officeart/2008/layout/VerticalCurvedList"/>
    <dgm:cxn modelId="{A5B40950-0D2B-4CAD-B920-998DB234CAB6}" srcId="{24846355-A181-461F-B0A6-0B5DB2E35802}" destId="{5EC04A06-4214-427C-9D6E-0908F893B6AD}" srcOrd="3" destOrd="0" parTransId="{181BE1B5-22B0-4E3D-A6CD-6F2ECA59DE6C}" sibTransId="{4EB565E7-EA25-4247-ADF7-2AF7F89E58F7}"/>
    <dgm:cxn modelId="{F8107E50-BEA1-45F3-B915-B680182FF8AD}" type="presOf" srcId="{31048D8F-FC93-4C42-A02A-0C64BBD4F6A2}" destId="{09A84CF8-B8CB-4F14-8E0C-F803B97E815B}" srcOrd="0" destOrd="0" presId="urn:microsoft.com/office/officeart/2008/layout/VerticalCurvedList"/>
    <dgm:cxn modelId="{EE94CE91-D2A6-4311-A82B-050438B4F55F}" type="presOf" srcId="{A19A0ABF-6ABF-4EE9-8843-B2E3941B0736}" destId="{49834A32-3821-4F18-ADB3-AF1235C15ACF}" srcOrd="0" destOrd="0" presId="urn:microsoft.com/office/officeart/2008/layout/VerticalCurvedList"/>
    <dgm:cxn modelId="{5C80DB93-62C1-4EC2-A8A7-2995E1858C2D}" type="presOf" srcId="{5EC04A06-4214-427C-9D6E-0908F893B6AD}" destId="{C9690A29-1220-4043-B8ED-B7248D3397A0}" srcOrd="0" destOrd="0" presId="urn:microsoft.com/office/officeart/2008/layout/VerticalCurvedList"/>
    <dgm:cxn modelId="{47739FAF-40B6-4634-A121-D43A1CDA3D6E}" srcId="{24846355-A181-461F-B0A6-0B5DB2E35802}" destId="{28BD81D4-CCE3-44AF-B62C-7D707466FE2F}" srcOrd="2" destOrd="0" parTransId="{C0A21E20-3CAB-4BFD-9C33-3A15EA573948}" sibTransId="{735B5086-1CAA-405F-A517-9B0351DD1E18}"/>
    <dgm:cxn modelId="{EC005BCE-BABF-49D8-AD2C-10E6B56369A0}" srcId="{24846355-A181-461F-B0A6-0B5DB2E35802}" destId="{5B152812-E088-4A73-80B4-99A67D89308A}" srcOrd="0" destOrd="0" parTransId="{6E383304-5605-455B-9546-314E8C810FC8}" sibTransId="{A19A0ABF-6ABF-4EE9-8843-B2E3941B0736}"/>
    <dgm:cxn modelId="{B63D4DD9-2A14-47D9-A4B0-6CF4302031D4}" srcId="{24846355-A181-461F-B0A6-0B5DB2E35802}" destId="{31048D8F-FC93-4C42-A02A-0C64BBD4F6A2}" srcOrd="4" destOrd="0" parTransId="{9C9098F6-2EF7-4FB2-A81A-1F47EEA366AE}" sibTransId="{14A48146-E83F-44EF-B6F2-B695C0A72A41}"/>
    <dgm:cxn modelId="{4019686C-DEA6-441D-BF54-22DE5997C0F8}" type="presParOf" srcId="{2D33A67A-B947-4CC5-B584-84E4556186A9}" destId="{A2DF00F6-41C6-413E-B794-C8C59B19D0B0}" srcOrd="0" destOrd="0" presId="urn:microsoft.com/office/officeart/2008/layout/VerticalCurvedList"/>
    <dgm:cxn modelId="{6CF83712-6229-4688-82D2-2E18F6F10B9D}" type="presParOf" srcId="{A2DF00F6-41C6-413E-B794-C8C59B19D0B0}" destId="{B8952FD6-A313-49FE-B673-663CFB454D81}" srcOrd="0" destOrd="0" presId="urn:microsoft.com/office/officeart/2008/layout/VerticalCurvedList"/>
    <dgm:cxn modelId="{B795416B-D429-4BF2-A50E-E0CEA48316F7}" type="presParOf" srcId="{B8952FD6-A313-49FE-B673-663CFB454D81}" destId="{8000668D-6502-43DC-8160-43751F03E301}" srcOrd="0" destOrd="0" presId="urn:microsoft.com/office/officeart/2008/layout/VerticalCurvedList"/>
    <dgm:cxn modelId="{6F68CBE4-B142-4DA2-9518-2E2718DB7B0E}" type="presParOf" srcId="{B8952FD6-A313-49FE-B673-663CFB454D81}" destId="{49834A32-3821-4F18-ADB3-AF1235C15ACF}" srcOrd="1" destOrd="0" presId="urn:microsoft.com/office/officeart/2008/layout/VerticalCurvedList"/>
    <dgm:cxn modelId="{F9F0133D-7BE0-46D1-AED9-4C8D414B394A}" type="presParOf" srcId="{B8952FD6-A313-49FE-B673-663CFB454D81}" destId="{FDB9FFB0-AE9D-451B-9DC0-8D1553067E52}" srcOrd="2" destOrd="0" presId="urn:microsoft.com/office/officeart/2008/layout/VerticalCurvedList"/>
    <dgm:cxn modelId="{C1C255DE-55DB-44F1-A00A-5D5A320764BE}" type="presParOf" srcId="{B8952FD6-A313-49FE-B673-663CFB454D81}" destId="{BD79E118-F7B8-47BB-BA14-22DBFC56A75C}" srcOrd="3" destOrd="0" presId="urn:microsoft.com/office/officeart/2008/layout/VerticalCurvedList"/>
    <dgm:cxn modelId="{C6A8B0B8-869F-4305-8FD2-D8DDAD5C5DB0}" type="presParOf" srcId="{A2DF00F6-41C6-413E-B794-C8C59B19D0B0}" destId="{4792F670-52E0-4BC9-8E32-12DC430EC708}" srcOrd="1" destOrd="0" presId="urn:microsoft.com/office/officeart/2008/layout/VerticalCurvedList"/>
    <dgm:cxn modelId="{735C9C62-47B6-4716-9DE5-60A3561C2DB9}" type="presParOf" srcId="{A2DF00F6-41C6-413E-B794-C8C59B19D0B0}" destId="{EDC27D47-952A-458A-9500-6F6CC69FCB3A}" srcOrd="2" destOrd="0" presId="urn:microsoft.com/office/officeart/2008/layout/VerticalCurvedList"/>
    <dgm:cxn modelId="{DB9F51BA-2FD0-43F5-BDF7-1895E2036B1D}" type="presParOf" srcId="{EDC27D47-952A-458A-9500-6F6CC69FCB3A}" destId="{0ED11A36-F28A-4396-B632-AF06FEDCA5F1}" srcOrd="0" destOrd="0" presId="urn:microsoft.com/office/officeart/2008/layout/VerticalCurvedList"/>
    <dgm:cxn modelId="{1592C669-8D0D-413E-AD44-AB7CEDF49621}" type="presParOf" srcId="{A2DF00F6-41C6-413E-B794-C8C59B19D0B0}" destId="{6041CAB3-F40B-4AD9-B15C-04374A64D774}" srcOrd="3" destOrd="0" presId="urn:microsoft.com/office/officeart/2008/layout/VerticalCurvedList"/>
    <dgm:cxn modelId="{D111583C-3ED0-42BA-B809-9FE422FEC7A2}" type="presParOf" srcId="{A2DF00F6-41C6-413E-B794-C8C59B19D0B0}" destId="{596B86BB-C7AB-4888-9B8E-98CC3EB32F98}" srcOrd="4" destOrd="0" presId="urn:microsoft.com/office/officeart/2008/layout/VerticalCurvedList"/>
    <dgm:cxn modelId="{CFE88091-EBA6-414A-B0B6-A6BB6F78C061}" type="presParOf" srcId="{596B86BB-C7AB-4888-9B8E-98CC3EB32F98}" destId="{9DF3DF89-01EA-4E46-95E6-1E485C3C686D}" srcOrd="0" destOrd="0" presId="urn:microsoft.com/office/officeart/2008/layout/VerticalCurvedList"/>
    <dgm:cxn modelId="{DA9606C8-BABB-4BB6-8F85-53F0B48F99E2}" type="presParOf" srcId="{A2DF00F6-41C6-413E-B794-C8C59B19D0B0}" destId="{1B6AE40B-4031-45A5-BFAA-7205AAC9A453}" srcOrd="5" destOrd="0" presId="urn:microsoft.com/office/officeart/2008/layout/VerticalCurvedList"/>
    <dgm:cxn modelId="{FE5069D4-5E5C-4486-A9B3-55FFC48261AD}" type="presParOf" srcId="{A2DF00F6-41C6-413E-B794-C8C59B19D0B0}" destId="{C6E20F6F-3137-4B9F-8589-135313DD0DBE}" srcOrd="6" destOrd="0" presId="urn:microsoft.com/office/officeart/2008/layout/VerticalCurvedList"/>
    <dgm:cxn modelId="{7557FFE9-10F9-469B-81D6-5D4DEF13F705}" type="presParOf" srcId="{C6E20F6F-3137-4B9F-8589-135313DD0DBE}" destId="{BEFE3923-EC23-45CE-B2D9-65B3180AF8F3}" srcOrd="0" destOrd="0" presId="urn:microsoft.com/office/officeart/2008/layout/VerticalCurvedList"/>
    <dgm:cxn modelId="{F25EA660-4B09-48CF-A3E1-CE36B03FF48C}" type="presParOf" srcId="{A2DF00F6-41C6-413E-B794-C8C59B19D0B0}" destId="{C9690A29-1220-4043-B8ED-B7248D3397A0}" srcOrd="7" destOrd="0" presId="urn:microsoft.com/office/officeart/2008/layout/VerticalCurvedList"/>
    <dgm:cxn modelId="{24E8C057-FF31-442D-9228-FB504E07FDB3}" type="presParOf" srcId="{A2DF00F6-41C6-413E-B794-C8C59B19D0B0}" destId="{F9F35288-2EC0-468A-BF88-A64F0736B4AA}" srcOrd="8" destOrd="0" presId="urn:microsoft.com/office/officeart/2008/layout/VerticalCurvedList"/>
    <dgm:cxn modelId="{53998F44-7982-4B87-B991-3E4CFF0EA76C}" type="presParOf" srcId="{F9F35288-2EC0-468A-BF88-A64F0736B4AA}" destId="{288AECA9-8397-4C1F-87E8-2B57205BF634}" srcOrd="0" destOrd="0" presId="urn:microsoft.com/office/officeart/2008/layout/VerticalCurvedList"/>
    <dgm:cxn modelId="{A4DF700A-B400-425E-B6C4-52E7FE46FC46}" type="presParOf" srcId="{A2DF00F6-41C6-413E-B794-C8C59B19D0B0}" destId="{09A84CF8-B8CB-4F14-8E0C-F803B97E815B}" srcOrd="9" destOrd="0" presId="urn:microsoft.com/office/officeart/2008/layout/VerticalCurvedList"/>
    <dgm:cxn modelId="{00F8D800-9788-4153-BD5A-4C8F0063971A}" type="presParOf" srcId="{A2DF00F6-41C6-413E-B794-C8C59B19D0B0}" destId="{55447FC3-066A-4EC4-8B43-2CB5057CFCC3}" srcOrd="10" destOrd="0" presId="urn:microsoft.com/office/officeart/2008/layout/VerticalCurvedList"/>
    <dgm:cxn modelId="{33D70714-F5E9-4EED-9031-087C1C983711}" type="presParOf" srcId="{55447FC3-066A-4EC4-8B43-2CB5057CFCC3}" destId="{C4C0CA17-308B-4DFF-ABC9-4F67D8B9CB29}" srcOrd="0" destOrd="0" presId="urn:microsoft.com/office/officeart/2008/layout/VerticalCurvedList"/>
    <dgm:cxn modelId="{632FEC33-9279-430C-B351-6A4283BBAA29}" type="presParOf" srcId="{A2DF00F6-41C6-413E-B794-C8C59B19D0B0}" destId="{975F9F4C-51DA-49A7-927D-3EFA9C3B9208}" srcOrd="11" destOrd="0" presId="urn:microsoft.com/office/officeart/2008/layout/VerticalCurvedList"/>
    <dgm:cxn modelId="{9FB67DA3-87C9-404A-BEEB-28843CED7F5B}" type="presParOf" srcId="{A2DF00F6-41C6-413E-B794-C8C59B19D0B0}" destId="{06B27FC4-BF65-4899-A211-D788BB4D01BA}" srcOrd="12" destOrd="0" presId="urn:microsoft.com/office/officeart/2008/layout/VerticalCurvedList"/>
    <dgm:cxn modelId="{6EFC97A0-F1E4-4497-947C-8890AE6D83AA}" type="presParOf" srcId="{06B27FC4-BF65-4899-A211-D788BB4D01BA}" destId="{08A919DD-F2FA-48DD-9A4B-F955A626EFB2}" srcOrd="0" destOrd="0" presId="urn:microsoft.com/office/officeart/2008/layout/VerticalCurvedList"/>
    <dgm:cxn modelId="{20DD77E7-CD23-4A5A-977B-63CF36346761}" type="presParOf" srcId="{A2DF00F6-41C6-413E-B794-C8C59B19D0B0}" destId="{7C6BD24B-04A3-4B22-8525-1AC995D13D86}" srcOrd="13" destOrd="0" presId="urn:microsoft.com/office/officeart/2008/layout/VerticalCurvedList"/>
    <dgm:cxn modelId="{FECC116B-FFED-450A-A230-B66E6E34F8EB}" type="presParOf" srcId="{A2DF00F6-41C6-413E-B794-C8C59B19D0B0}" destId="{3DE2564E-BEBE-4C8B-9320-05451E07666E}" srcOrd="14" destOrd="0" presId="urn:microsoft.com/office/officeart/2008/layout/VerticalCurvedList"/>
    <dgm:cxn modelId="{9F21E1FF-5F9A-4BFC-96E6-765DED40D675}" type="presParOf" srcId="{3DE2564E-BEBE-4C8B-9320-05451E07666E}" destId="{66445F2C-44EC-451F-9FBA-D4BDD2C79C6D}" srcOrd="0" destOrd="0" presId="urn:microsoft.com/office/officeart/2008/layout/VerticalCurvedList"/>
  </dgm:cxnLst>
  <dgm:bg/>
  <dgm:whole/>
  <dgm:extLst>
    <a:ext uri="http://schemas.microsoft.com/office/drawing/2008/diagram">
      <dsp:dataModelExt xmlns:dsp="http://schemas.microsoft.com/office/drawing/2008/diagram" relId="rId87"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AF97A2BA-782C-4920-B8D7-E42010AEDC8E}" type="doc">
      <dgm:prSet loTypeId="urn:microsoft.com/office/officeart/2005/8/layout/cycle3" loCatId="cycle" qsTypeId="urn:microsoft.com/office/officeart/2005/8/quickstyle/simple1" qsCatId="simple" csTypeId="urn:microsoft.com/office/officeart/2005/8/colors/accent6_3" csCatId="accent6" phldr="1"/>
      <dgm:spPr/>
      <dgm:t>
        <a:bodyPr/>
        <a:lstStyle/>
        <a:p>
          <a:endParaRPr lang="en-US"/>
        </a:p>
      </dgm:t>
    </dgm:pt>
    <dgm:pt modelId="{53AE3983-3279-4421-A7AB-7FA1EB7AC2EF}">
      <dgm:prSet phldrT="[Text]"/>
      <dgm:spPr>
        <a:solidFill>
          <a:srgbClr val="258785"/>
        </a:solidFill>
      </dgm:spPr>
      <dgm:t>
        <a:bodyPr/>
        <a:lstStyle/>
        <a:p>
          <a:r>
            <a:rPr lang="en-US"/>
            <a:t>Contract</a:t>
          </a:r>
        </a:p>
      </dgm:t>
    </dgm:pt>
    <dgm:pt modelId="{2491245B-5574-4671-B26B-1D0FDA6D83DA}" type="parTrans" cxnId="{48580E46-E2C8-467A-B1AA-A5E251FD0AA4}">
      <dgm:prSet/>
      <dgm:spPr/>
      <dgm:t>
        <a:bodyPr/>
        <a:lstStyle/>
        <a:p>
          <a:endParaRPr lang="en-US"/>
        </a:p>
      </dgm:t>
    </dgm:pt>
    <dgm:pt modelId="{C58FDA70-E425-4E93-8BB4-A1ADD4F08BE4}" type="sibTrans" cxnId="{48580E46-E2C8-467A-B1AA-A5E251FD0AA4}">
      <dgm:prSet/>
      <dgm:spPr>
        <a:solidFill>
          <a:schemeClr val="accent6">
            <a:lumMod val="40000"/>
            <a:lumOff val="60000"/>
          </a:schemeClr>
        </a:solidFill>
      </dgm:spPr>
      <dgm:t>
        <a:bodyPr/>
        <a:lstStyle/>
        <a:p>
          <a:endParaRPr lang="en-US"/>
        </a:p>
      </dgm:t>
    </dgm:pt>
    <dgm:pt modelId="{CF598744-33DC-41B8-8916-B3E532632EC0}">
      <dgm:prSet phldrT="[Text]"/>
      <dgm:spPr>
        <a:solidFill>
          <a:srgbClr val="258785"/>
        </a:solidFill>
      </dgm:spPr>
      <dgm:t>
        <a:bodyPr/>
        <a:lstStyle/>
        <a:p>
          <a:r>
            <a:rPr lang="en-US"/>
            <a:t>Plan</a:t>
          </a:r>
        </a:p>
      </dgm:t>
    </dgm:pt>
    <dgm:pt modelId="{4A739A89-2668-48B7-B323-EB53483F3042}" type="parTrans" cxnId="{EF90DD69-7133-4BC0-B555-3DD61C26613F}">
      <dgm:prSet/>
      <dgm:spPr/>
      <dgm:t>
        <a:bodyPr/>
        <a:lstStyle/>
        <a:p>
          <a:endParaRPr lang="en-US"/>
        </a:p>
      </dgm:t>
    </dgm:pt>
    <dgm:pt modelId="{9056252D-7F98-4A07-BDD8-385FCB867A39}" type="sibTrans" cxnId="{EF90DD69-7133-4BC0-B555-3DD61C26613F}">
      <dgm:prSet/>
      <dgm:spPr/>
      <dgm:t>
        <a:bodyPr/>
        <a:lstStyle/>
        <a:p>
          <a:endParaRPr lang="en-US"/>
        </a:p>
      </dgm:t>
    </dgm:pt>
    <dgm:pt modelId="{FFADD684-C637-4783-AC5F-FDA1852FA1BD}">
      <dgm:prSet phldrT="[Text]"/>
      <dgm:spPr>
        <a:solidFill>
          <a:srgbClr val="258785"/>
        </a:solidFill>
      </dgm:spPr>
      <dgm:t>
        <a:bodyPr/>
        <a:lstStyle/>
        <a:p>
          <a:r>
            <a:rPr lang="en-US"/>
            <a:t>Execute</a:t>
          </a:r>
        </a:p>
      </dgm:t>
    </dgm:pt>
    <dgm:pt modelId="{523EE7AA-AC18-40BD-A14B-398B04708F9F}" type="parTrans" cxnId="{AFB63570-C111-419C-A6DE-88F7486C25C8}">
      <dgm:prSet/>
      <dgm:spPr/>
      <dgm:t>
        <a:bodyPr/>
        <a:lstStyle/>
        <a:p>
          <a:endParaRPr lang="en-US"/>
        </a:p>
      </dgm:t>
    </dgm:pt>
    <dgm:pt modelId="{1E9A3A7D-0026-464F-B858-F3798EC3E9BB}" type="sibTrans" cxnId="{AFB63570-C111-419C-A6DE-88F7486C25C8}">
      <dgm:prSet/>
      <dgm:spPr/>
      <dgm:t>
        <a:bodyPr/>
        <a:lstStyle/>
        <a:p>
          <a:endParaRPr lang="en-US"/>
        </a:p>
      </dgm:t>
    </dgm:pt>
    <dgm:pt modelId="{DD0A96D2-7006-4B4C-AB48-8C8CED62ADC4}">
      <dgm:prSet phldrT="[Text]"/>
      <dgm:spPr>
        <a:solidFill>
          <a:srgbClr val="258785"/>
        </a:solidFill>
      </dgm:spPr>
      <dgm:t>
        <a:bodyPr/>
        <a:lstStyle/>
        <a:p>
          <a:r>
            <a:rPr lang="en-US"/>
            <a:t>Follow up</a:t>
          </a:r>
        </a:p>
      </dgm:t>
    </dgm:pt>
    <dgm:pt modelId="{CC6AA6F4-55A2-485A-8606-6A5CFACCE0D4}" type="parTrans" cxnId="{9FEF3743-CB17-4B67-84BB-DB0F651C90F6}">
      <dgm:prSet/>
      <dgm:spPr/>
      <dgm:t>
        <a:bodyPr/>
        <a:lstStyle/>
        <a:p>
          <a:endParaRPr lang="en-US"/>
        </a:p>
      </dgm:t>
    </dgm:pt>
    <dgm:pt modelId="{F38CDF84-C79A-4953-83F9-D85D591B911D}" type="sibTrans" cxnId="{9FEF3743-CB17-4B67-84BB-DB0F651C90F6}">
      <dgm:prSet/>
      <dgm:spPr/>
      <dgm:t>
        <a:bodyPr/>
        <a:lstStyle/>
        <a:p>
          <a:endParaRPr lang="en-US"/>
        </a:p>
      </dgm:t>
    </dgm:pt>
    <dgm:pt modelId="{1A15D1D1-FEAC-40F2-97DB-040AA72B6C5D}">
      <dgm:prSet phldrT="[Text]"/>
      <dgm:spPr>
        <a:solidFill>
          <a:srgbClr val="258785"/>
        </a:solidFill>
      </dgm:spPr>
      <dgm:t>
        <a:bodyPr/>
        <a:lstStyle/>
        <a:p>
          <a:r>
            <a:rPr lang="en-US"/>
            <a:t>Evaluate</a:t>
          </a:r>
        </a:p>
      </dgm:t>
    </dgm:pt>
    <dgm:pt modelId="{58A601EB-CF80-4BE2-8BB1-E4B8568D4B7F}" type="parTrans" cxnId="{C114B00E-E634-46C2-A8DE-6ADD6226B21A}">
      <dgm:prSet/>
      <dgm:spPr/>
      <dgm:t>
        <a:bodyPr/>
        <a:lstStyle/>
        <a:p>
          <a:endParaRPr lang="en-US"/>
        </a:p>
      </dgm:t>
    </dgm:pt>
    <dgm:pt modelId="{24F14D35-D51D-4626-9A4E-1707FD728A9B}" type="sibTrans" cxnId="{C114B00E-E634-46C2-A8DE-6ADD6226B21A}">
      <dgm:prSet/>
      <dgm:spPr/>
      <dgm:t>
        <a:bodyPr/>
        <a:lstStyle/>
        <a:p>
          <a:endParaRPr lang="en-US"/>
        </a:p>
      </dgm:t>
    </dgm:pt>
    <dgm:pt modelId="{07599B8D-1126-4434-97C0-0A596EBFF0BF}" type="pres">
      <dgm:prSet presAssocID="{AF97A2BA-782C-4920-B8D7-E42010AEDC8E}" presName="Name0" presStyleCnt="0">
        <dgm:presLayoutVars>
          <dgm:dir/>
          <dgm:resizeHandles val="exact"/>
        </dgm:presLayoutVars>
      </dgm:prSet>
      <dgm:spPr/>
    </dgm:pt>
    <dgm:pt modelId="{8E62CDD3-43B5-4786-8FD1-75449AB37D2B}" type="pres">
      <dgm:prSet presAssocID="{AF97A2BA-782C-4920-B8D7-E42010AEDC8E}" presName="cycle" presStyleCnt="0"/>
      <dgm:spPr/>
    </dgm:pt>
    <dgm:pt modelId="{810C8168-E38C-4BD3-B9D5-F41270202802}" type="pres">
      <dgm:prSet presAssocID="{53AE3983-3279-4421-A7AB-7FA1EB7AC2EF}" presName="nodeFirstNode" presStyleLbl="node1" presStyleIdx="0" presStyleCnt="5">
        <dgm:presLayoutVars>
          <dgm:bulletEnabled val="1"/>
        </dgm:presLayoutVars>
      </dgm:prSet>
      <dgm:spPr/>
    </dgm:pt>
    <dgm:pt modelId="{7F5E0EDE-6349-4FF2-9F20-FB052A043983}" type="pres">
      <dgm:prSet presAssocID="{C58FDA70-E425-4E93-8BB4-A1ADD4F08BE4}" presName="sibTransFirstNode" presStyleLbl="bgShp" presStyleIdx="0" presStyleCnt="1"/>
      <dgm:spPr/>
    </dgm:pt>
    <dgm:pt modelId="{C8C1A289-8293-4C8E-80E9-4174D5BBBEEB}" type="pres">
      <dgm:prSet presAssocID="{CF598744-33DC-41B8-8916-B3E532632EC0}" presName="nodeFollowingNodes" presStyleLbl="node1" presStyleIdx="1" presStyleCnt="5">
        <dgm:presLayoutVars>
          <dgm:bulletEnabled val="1"/>
        </dgm:presLayoutVars>
      </dgm:prSet>
      <dgm:spPr/>
    </dgm:pt>
    <dgm:pt modelId="{8EAD79E8-11E6-4D36-9A13-10F9A596E7D6}" type="pres">
      <dgm:prSet presAssocID="{FFADD684-C637-4783-AC5F-FDA1852FA1BD}" presName="nodeFollowingNodes" presStyleLbl="node1" presStyleIdx="2" presStyleCnt="5">
        <dgm:presLayoutVars>
          <dgm:bulletEnabled val="1"/>
        </dgm:presLayoutVars>
      </dgm:prSet>
      <dgm:spPr/>
    </dgm:pt>
    <dgm:pt modelId="{C63E95B7-C0D2-464F-B594-16187F592031}" type="pres">
      <dgm:prSet presAssocID="{DD0A96D2-7006-4B4C-AB48-8C8CED62ADC4}" presName="nodeFollowingNodes" presStyleLbl="node1" presStyleIdx="3" presStyleCnt="5">
        <dgm:presLayoutVars>
          <dgm:bulletEnabled val="1"/>
        </dgm:presLayoutVars>
      </dgm:prSet>
      <dgm:spPr/>
    </dgm:pt>
    <dgm:pt modelId="{83BFBB50-5538-4BF6-9DC7-A8AE97A03B5E}" type="pres">
      <dgm:prSet presAssocID="{1A15D1D1-FEAC-40F2-97DB-040AA72B6C5D}" presName="nodeFollowingNodes" presStyleLbl="node1" presStyleIdx="4" presStyleCnt="5">
        <dgm:presLayoutVars>
          <dgm:bulletEnabled val="1"/>
        </dgm:presLayoutVars>
      </dgm:prSet>
      <dgm:spPr/>
    </dgm:pt>
  </dgm:ptLst>
  <dgm:cxnLst>
    <dgm:cxn modelId="{C114B00E-E634-46C2-A8DE-6ADD6226B21A}" srcId="{AF97A2BA-782C-4920-B8D7-E42010AEDC8E}" destId="{1A15D1D1-FEAC-40F2-97DB-040AA72B6C5D}" srcOrd="4" destOrd="0" parTransId="{58A601EB-CF80-4BE2-8BB1-E4B8568D4B7F}" sibTransId="{24F14D35-D51D-4626-9A4E-1707FD728A9B}"/>
    <dgm:cxn modelId="{B079EE1F-DB1D-4D05-80BE-FC3A5E2CDFD7}" type="presOf" srcId="{1A15D1D1-FEAC-40F2-97DB-040AA72B6C5D}" destId="{83BFBB50-5538-4BF6-9DC7-A8AE97A03B5E}" srcOrd="0" destOrd="0" presId="urn:microsoft.com/office/officeart/2005/8/layout/cycle3"/>
    <dgm:cxn modelId="{A1FB3421-E3EA-417D-9EE8-EF250E535CEF}" type="presOf" srcId="{AF97A2BA-782C-4920-B8D7-E42010AEDC8E}" destId="{07599B8D-1126-4434-97C0-0A596EBFF0BF}" srcOrd="0" destOrd="0" presId="urn:microsoft.com/office/officeart/2005/8/layout/cycle3"/>
    <dgm:cxn modelId="{B6463862-8E5B-4A6C-B876-48A31408F6F4}" type="presOf" srcId="{53AE3983-3279-4421-A7AB-7FA1EB7AC2EF}" destId="{810C8168-E38C-4BD3-B9D5-F41270202802}" srcOrd="0" destOrd="0" presId="urn:microsoft.com/office/officeart/2005/8/layout/cycle3"/>
    <dgm:cxn modelId="{9FEF3743-CB17-4B67-84BB-DB0F651C90F6}" srcId="{AF97A2BA-782C-4920-B8D7-E42010AEDC8E}" destId="{DD0A96D2-7006-4B4C-AB48-8C8CED62ADC4}" srcOrd="3" destOrd="0" parTransId="{CC6AA6F4-55A2-485A-8606-6A5CFACCE0D4}" sibTransId="{F38CDF84-C79A-4953-83F9-D85D591B911D}"/>
    <dgm:cxn modelId="{48580E46-E2C8-467A-B1AA-A5E251FD0AA4}" srcId="{AF97A2BA-782C-4920-B8D7-E42010AEDC8E}" destId="{53AE3983-3279-4421-A7AB-7FA1EB7AC2EF}" srcOrd="0" destOrd="0" parTransId="{2491245B-5574-4671-B26B-1D0FDA6D83DA}" sibTransId="{C58FDA70-E425-4E93-8BB4-A1ADD4F08BE4}"/>
    <dgm:cxn modelId="{EF90DD69-7133-4BC0-B555-3DD61C26613F}" srcId="{AF97A2BA-782C-4920-B8D7-E42010AEDC8E}" destId="{CF598744-33DC-41B8-8916-B3E532632EC0}" srcOrd="1" destOrd="0" parTransId="{4A739A89-2668-48B7-B323-EB53483F3042}" sibTransId="{9056252D-7F98-4A07-BDD8-385FCB867A39}"/>
    <dgm:cxn modelId="{AFB63570-C111-419C-A6DE-88F7486C25C8}" srcId="{AF97A2BA-782C-4920-B8D7-E42010AEDC8E}" destId="{FFADD684-C637-4783-AC5F-FDA1852FA1BD}" srcOrd="2" destOrd="0" parTransId="{523EE7AA-AC18-40BD-A14B-398B04708F9F}" sibTransId="{1E9A3A7D-0026-464F-B858-F3798EC3E9BB}"/>
    <dgm:cxn modelId="{6097817E-FEEC-42E2-98E8-D91119374AFF}" type="presOf" srcId="{DD0A96D2-7006-4B4C-AB48-8C8CED62ADC4}" destId="{C63E95B7-C0D2-464F-B594-16187F592031}" srcOrd="0" destOrd="0" presId="urn:microsoft.com/office/officeart/2005/8/layout/cycle3"/>
    <dgm:cxn modelId="{1D28338D-029A-41AC-A14A-FA289A64AC6D}" type="presOf" srcId="{FFADD684-C637-4783-AC5F-FDA1852FA1BD}" destId="{8EAD79E8-11E6-4D36-9A13-10F9A596E7D6}" srcOrd="0" destOrd="0" presId="urn:microsoft.com/office/officeart/2005/8/layout/cycle3"/>
    <dgm:cxn modelId="{31F34A8F-6C3D-4D52-9F58-9235A548EB26}" type="presOf" srcId="{C58FDA70-E425-4E93-8BB4-A1ADD4F08BE4}" destId="{7F5E0EDE-6349-4FF2-9F20-FB052A043983}" srcOrd="0" destOrd="0" presId="urn:microsoft.com/office/officeart/2005/8/layout/cycle3"/>
    <dgm:cxn modelId="{F8C604FA-B496-4898-801E-8BAB34ACF446}" type="presOf" srcId="{CF598744-33DC-41B8-8916-B3E532632EC0}" destId="{C8C1A289-8293-4C8E-80E9-4174D5BBBEEB}" srcOrd="0" destOrd="0" presId="urn:microsoft.com/office/officeart/2005/8/layout/cycle3"/>
    <dgm:cxn modelId="{CA951BEC-E979-4901-A4A9-D6806ABC6671}" type="presParOf" srcId="{07599B8D-1126-4434-97C0-0A596EBFF0BF}" destId="{8E62CDD3-43B5-4786-8FD1-75449AB37D2B}" srcOrd="0" destOrd="0" presId="urn:microsoft.com/office/officeart/2005/8/layout/cycle3"/>
    <dgm:cxn modelId="{E5F60E32-FB2C-435B-B0EA-DD4F492602E1}" type="presParOf" srcId="{8E62CDD3-43B5-4786-8FD1-75449AB37D2B}" destId="{810C8168-E38C-4BD3-B9D5-F41270202802}" srcOrd="0" destOrd="0" presId="urn:microsoft.com/office/officeart/2005/8/layout/cycle3"/>
    <dgm:cxn modelId="{BD2FB855-26F8-4A4A-B560-A4CB017A3586}" type="presParOf" srcId="{8E62CDD3-43B5-4786-8FD1-75449AB37D2B}" destId="{7F5E0EDE-6349-4FF2-9F20-FB052A043983}" srcOrd="1" destOrd="0" presId="urn:microsoft.com/office/officeart/2005/8/layout/cycle3"/>
    <dgm:cxn modelId="{F0F6F3AA-42DD-46E6-9763-52A5DB772CF0}" type="presParOf" srcId="{8E62CDD3-43B5-4786-8FD1-75449AB37D2B}" destId="{C8C1A289-8293-4C8E-80E9-4174D5BBBEEB}" srcOrd="2" destOrd="0" presId="urn:microsoft.com/office/officeart/2005/8/layout/cycle3"/>
    <dgm:cxn modelId="{49C09A10-DF22-4EC8-935E-9D70D4BE3434}" type="presParOf" srcId="{8E62CDD3-43B5-4786-8FD1-75449AB37D2B}" destId="{8EAD79E8-11E6-4D36-9A13-10F9A596E7D6}" srcOrd="3" destOrd="0" presId="urn:microsoft.com/office/officeart/2005/8/layout/cycle3"/>
    <dgm:cxn modelId="{E48B3953-FA8B-41C1-995A-1FD9E0EA2F73}" type="presParOf" srcId="{8E62CDD3-43B5-4786-8FD1-75449AB37D2B}" destId="{C63E95B7-C0D2-464F-B594-16187F592031}" srcOrd="4" destOrd="0" presId="urn:microsoft.com/office/officeart/2005/8/layout/cycle3"/>
    <dgm:cxn modelId="{38AB92BC-12FB-446E-A584-81F5FCDFBC31}" type="presParOf" srcId="{8E62CDD3-43B5-4786-8FD1-75449AB37D2B}" destId="{83BFBB50-5538-4BF6-9DC7-A8AE97A03B5E}" srcOrd="5" destOrd="0" presId="urn:microsoft.com/office/officeart/2005/8/layout/cycle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8AA498-1CD7-48BA-B6FC-A903FCE56DD8}">
      <dsp:nvSpPr>
        <dsp:cNvPr id="0" name=""/>
        <dsp:cNvSpPr/>
      </dsp:nvSpPr>
      <dsp:spPr>
        <a:xfrm>
          <a:off x="0" y="0"/>
          <a:ext cx="897252" cy="1557232"/>
        </a:xfrm>
        <a:prstGeom prst="roundRect">
          <a:avLst>
            <a:gd name="adj" fmla="val 10000"/>
          </a:avLst>
        </a:prstGeom>
        <a:solidFill>
          <a:schemeClr val="accent6">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Properties</a:t>
          </a:r>
        </a:p>
      </dsp:txBody>
      <dsp:txXfrm>
        <a:off x="0" y="0"/>
        <a:ext cx="897252" cy="467169"/>
      </dsp:txXfrm>
    </dsp:sp>
    <dsp:sp modelId="{439E704A-070D-4C9C-99B6-F25E6FEA1204}">
      <dsp:nvSpPr>
        <dsp:cNvPr id="0" name=""/>
        <dsp:cNvSpPr/>
      </dsp:nvSpPr>
      <dsp:spPr>
        <a:xfrm>
          <a:off x="3039" y="502029"/>
          <a:ext cx="895716" cy="956246"/>
        </a:xfrm>
        <a:prstGeom prst="roundRect">
          <a:avLst>
            <a:gd name="adj" fmla="val 10000"/>
          </a:avLst>
        </a:prstGeom>
        <a:solidFill>
          <a:srgbClr val="25878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a:ea typeface="+mn-ea"/>
              <a:cs typeface="+mn-cs"/>
            </a:rPr>
            <a:t>Varying conditions of the properties may require different forms of contracts. </a:t>
          </a:r>
          <a:endParaRPr lang="en-US" sz="600" kern="1200"/>
        </a:p>
      </dsp:txBody>
      <dsp:txXfrm>
        <a:off x="29274" y="528264"/>
        <a:ext cx="843246" cy="903776"/>
      </dsp:txXfrm>
    </dsp:sp>
    <dsp:sp modelId="{195094A3-0931-468B-B7DD-23A85384B6E6}">
      <dsp:nvSpPr>
        <dsp:cNvPr id="0" name=""/>
        <dsp:cNvSpPr/>
      </dsp:nvSpPr>
      <dsp:spPr>
        <a:xfrm>
          <a:off x="966817" y="0"/>
          <a:ext cx="897252" cy="1557232"/>
        </a:xfrm>
        <a:prstGeom prst="roundRect">
          <a:avLst>
            <a:gd name="adj" fmla="val 10000"/>
          </a:avLst>
        </a:prstGeom>
        <a:solidFill>
          <a:schemeClr val="accent6">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Function</a:t>
          </a:r>
        </a:p>
      </dsp:txBody>
      <dsp:txXfrm>
        <a:off x="966817" y="0"/>
        <a:ext cx="897252" cy="467169"/>
      </dsp:txXfrm>
    </dsp:sp>
    <dsp:sp modelId="{85BD226F-5014-47C6-8327-8D6156AF0668}">
      <dsp:nvSpPr>
        <dsp:cNvPr id="0" name=""/>
        <dsp:cNvSpPr/>
      </dsp:nvSpPr>
      <dsp:spPr>
        <a:xfrm>
          <a:off x="976909" y="495146"/>
          <a:ext cx="877067" cy="956246"/>
        </a:xfrm>
        <a:prstGeom prst="roundRect">
          <a:avLst>
            <a:gd name="adj" fmla="val 10000"/>
          </a:avLst>
        </a:prstGeom>
        <a:solidFill>
          <a:srgbClr val="25878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a:ea typeface="+mn-ea"/>
              <a:cs typeface="+mn-cs"/>
            </a:rPr>
            <a:t>The scope can be economical and/or informative.</a:t>
          </a:r>
          <a:endParaRPr lang="en-US" sz="1000" kern="1200"/>
        </a:p>
      </dsp:txBody>
      <dsp:txXfrm>
        <a:off x="1002597" y="520834"/>
        <a:ext cx="825691" cy="904870"/>
      </dsp:txXfrm>
    </dsp:sp>
    <dsp:sp modelId="{9B903954-8A7E-44B2-A2D9-D37669AB8CEC}">
      <dsp:nvSpPr>
        <dsp:cNvPr id="0" name=""/>
        <dsp:cNvSpPr/>
      </dsp:nvSpPr>
      <dsp:spPr>
        <a:xfrm>
          <a:off x="1931363" y="0"/>
          <a:ext cx="897252" cy="1557232"/>
        </a:xfrm>
        <a:prstGeom prst="roundRect">
          <a:avLst>
            <a:gd name="adj" fmla="val 10000"/>
          </a:avLst>
        </a:prstGeom>
        <a:solidFill>
          <a:schemeClr val="accent6">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Areas</a:t>
          </a:r>
        </a:p>
      </dsp:txBody>
      <dsp:txXfrm>
        <a:off x="1931363" y="0"/>
        <a:ext cx="897252" cy="467169"/>
      </dsp:txXfrm>
    </dsp:sp>
    <dsp:sp modelId="{C4139590-B411-445F-926D-C9C5FEACB5BF}">
      <dsp:nvSpPr>
        <dsp:cNvPr id="0" name=""/>
        <dsp:cNvSpPr/>
      </dsp:nvSpPr>
      <dsp:spPr>
        <a:xfrm>
          <a:off x="1939567" y="500359"/>
          <a:ext cx="880843" cy="956246"/>
        </a:xfrm>
        <a:prstGeom prst="roundRect">
          <a:avLst>
            <a:gd name="adj" fmla="val 10000"/>
          </a:avLst>
        </a:prstGeom>
        <a:solidFill>
          <a:srgbClr val="25878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a:ea typeface="+mn-ea"/>
              <a:cs typeface="+mn-cs"/>
            </a:rPr>
            <a:t> Areas affected by reduced environmental impact</a:t>
          </a:r>
        </a:p>
        <a:p>
          <a:pPr marL="0" lvl="0" indent="0" algn="ctr" defTabSz="444500">
            <a:lnSpc>
              <a:spcPct val="90000"/>
            </a:lnSpc>
            <a:spcBef>
              <a:spcPct val="0"/>
            </a:spcBef>
            <a:spcAft>
              <a:spcPct val="35000"/>
            </a:spcAft>
            <a:buNone/>
          </a:pPr>
          <a:r>
            <a:rPr lang="en-US" sz="1000" kern="1200">
              <a:latin typeface="Calibri" panose="020F0502020204030204"/>
              <a:ea typeface="+mn-ea"/>
              <a:cs typeface="+mn-cs"/>
            </a:rPr>
            <a:t>e.g. recycling and re-use</a:t>
          </a:r>
          <a:endParaRPr lang="en-US" sz="1000" kern="1200"/>
        </a:p>
      </dsp:txBody>
      <dsp:txXfrm>
        <a:off x="1965366" y="526158"/>
        <a:ext cx="829245" cy="904648"/>
      </dsp:txXfrm>
    </dsp:sp>
    <dsp:sp modelId="{77D82A59-AB76-4711-87FA-B950302B26AD}">
      <dsp:nvSpPr>
        <dsp:cNvPr id="0" name=""/>
        <dsp:cNvSpPr/>
      </dsp:nvSpPr>
      <dsp:spPr>
        <a:xfrm>
          <a:off x="2895909" y="0"/>
          <a:ext cx="897252" cy="1557232"/>
        </a:xfrm>
        <a:prstGeom prst="roundRect">
          <a:avLst>
            <a:gd name="adj" fmla="val 10000"/>
          </a:avLst>
        </a:prstGeom>
        <a:solidFill>
          <a:schemeClr val="accent6">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Energy/Peak</a:t>
          </a:r>
        </a:p>
      </dsp:txBody>
      <dsp:txXfrm>
        <a:off x="2895909" y="0"/>
        <a:ext cx="897252" cy="467169"/>
      </dsp:txXfrm>
    </dsp:sp>
    <dsp:sp modelId="{6ED601C4-93A2-40F1-BE79-D518BA8410D4}">
      <dsp:nvSpPr>
        <dsp:cNvPr id="0" name=""/>
        <dsp:cNvSpPr/>
      </dsp:nvSpPr>
      <dsp:spPr>
        <a:xfrm>
          <a:off x="2908801" y="495146"/>
          <a:ext cx="871468" cy="956246"/>
        </a:xfrm>
        <a:prstGeom prst="roundRect">
          <a:avLst>
            <a:gd name="adj" fmla="val 10000"/>
          </a:avLst>
        </a:prstGeom>
        <a:solidFill>
          <a:srgbClr val="25878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To reduce peak loads, as well as energy and electricity use</a:t>
          </a:r>
        </a:p>
      </dsp:txBody>
      <dsp:txXfrm>
        <a:off x="2934325" y="520670"/>
        <a:ext cx="820420" cy="905198"/>
      </dsp:txXfrm>
    </dsp:sp>
    <dsp:sp modelId="{4B5C6F7C-72C6-4A5A-8175-408F3FCD2116}">
      <dsp:nvSpPr>
        <dsp:cNvPr id="0" name=""/>
        <dsp:cNvSpPr/>
      </dsp:nvSpPr>
      <dsp:spPr>
        <a:xfrm>
          <a:off x="3860455" y="0"/>
          <a:ext cx="897252" cy="1557232"/>
        </a:xfrm>
        <a:prstGeom prst="roundRect">
          <a:avLst>
            <a:gd name="adj" fmla="val 10000"/>
          </a:avLst>
        </a:prstGeom>
        <a:solidFill>
          <a:schemeClr val="accent6">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Electricity</a:t>
          </a:r>
        </a:p>
      </dsp:txBody>
      <dsp:txXfrm>
        <a:off x="3860455" y="0"/>
        <a:ext cx="897252" cy="467169"/>
      </dsp:txXfrm>
    </dsp:sp>
    <dsp:sp modelId="{FE3345C6-FACB-4B21-80C6-FD55BCA12D64}">
      <dsp:nvSpPr>
        <dsp:cNvPr id="0" name=""/>
        <dsp:cNvSpPr/>
      </dsp:nvSpPr>
      <dsp:spPr>
        <a:xfrm>
          <a:off x="3864884" y="495146"/>
          <a:ext cx="888394" cy="956246"/>
        </a:xfrm>
        <a:prstGeom prst="roundRect">
          <a:avLst>
            <a:gd name="adj" fmla="val 10000"/>
          </a:avLst>
        </a:prstGeom>
        <a:solidFill>
          <a:srgbClr val="25878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t>Parts or all of property electricity. e.g. car heater, charging station for cars</a:t>
          </a:r>
        </a:p>
      </dsp:txBody>
      <dsp:txXfrm>
        <a:off x="3890904" y="521166"/>
        <a:ext cx="836354" cy="904206"/>
      </dsp:txXfrm>
    </dsp:sp>
    <dsp:sp modelId="{9D35DE26-B0EB-4734-832D-47248452B93A}">
      <dsp:nvSpPr>
        <dsp:cNvPr id="0" name=""/>
        <dsp:cNvSpPr/>
      </dsp:nvSpPr>
      <dsp:spPr>
        <a:xfrm>
          <a:off x="4825001" y="0"/>
          <a:ext cx="897252" cy="1557232"/>
        </a:xfrm>
        <a:prstGeom prst="roundRect">
          <a:avLst>
            <a:gd name="adj" fmla="val 10000"/>
          </a:avLst>
        </a:prstGeom>
        <a:solidFill>
          <a:schemeClr val="accent6">
            <a:lumMod val="40000"/>
            <a:lumOff val="60000"/>
          </a:schemeClr>
        </a:solidFill>
        <a:ln>
          <a:noFill/>
        </a:ln>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Calibri" panose="020F0502020204030204"/>
              <a:ea typeface="+mn-ea"/>
              <a:cs typeface="+mn-cs"/>
            </a:rPr>
            <a:t>Timeframe </a:t>
          </a:r>
        </a:p>
      </dsp:txBody>
      <dsp:txXfrm>
        <a:off x="4825001" y="0"/>
        <a:ext cx="897252" cy="467169"/>
      </dsp:txXfrm>
    </dsp:sp>
    <dsp:sp modelId="{BB6E55D5-5D89-4F10-BCE4-78F802307054}">
      <dsp:nvSpPr>
        <dsp:cNvPr id="0" name=""/>
        <dsp:cNvSpPr/>
      </dsp:nvSpPr>
      <dsp:spPr>
        <a:xfrm>
          <a:off x="4834117" y="495146"/>
          <a:ext cx="879020" cy="956246"/>
        </a:xfrm>
        <a:prstGeom prst="roundRect">
          <a:avLst>
            <a:gd name="adj" fmla="val 10000"/>
          </a:avLst>
        </a:prstGeom>
        <a:solidFill>
          <a:srgbClr val="25878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a:ea typeface="+mn-ea"/>
              <a:cs typeface="+mn-cs"/>
            </a:rPr>
            <a:t>The timeframe for the contract may vary depending on the aim and objectives.</a:t>
          </a:r>
          <a:endParaRPr lang="en-US" sz="1000" kern="1200"/>
        </a:p>
      </dsp:txBody>
      <dsp:txXfrm>
        <a:off x="4859863" y="520892"/>
        <a:ext cx="827528" cy="9047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BA31D-039B-4032-8005-CFD15FC66DAA}">
      <dsp:nvSpPr>
        <dsp:cNvPr id="0" name=""/>
        <dsp:cNvSpPr/>
      </dsp:nvSpPr>
      <dsp:spPr>
        <a:xfrm>
          <a:off x="1646554" y="1324682"/>
          <a:ext cx="1016340" cy="1016340"/>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Font typeface="+mj-lt"/>
            <a:buNone/>
          </a:pPr>
          <a:r>
            <a:rPr lang="en-US" sz="1600" kern="1200">
              <a:solidFill>
                <a:sysClr val="window" lastClr="FFFFFF"/>
              </a:solidFill>
              <a:latin typeface="Calibri"/>
              <a:ea typeface="+mn-ea"/>
              <a:cs typeface="+mn-cs"/>
            </a:rPr>
            <a:t>Green lease contract</a:t>
          </a:r>
        </a:p>
      </dsp:txBody>
      <dsp:txXfrm>
        <a:off x="1795394" y="1473522"/>
        <a:ext cx="718660" cy="718660"/>
      </dsp:txXfrm>
    </dsp:sp>
    <dsp:sp modelId="{A7D554A4-AE5D-478D-90BB-BEEB1FC344DE}">
      <dsp:nvSpPr>
        <dsp:cNvPr id="0" name=""/>
        <dsp:cNvSpPr/>
      </dsp:nvSpPr>
      <dsp:spPr>
        <a:xfrm rot="16200000">
          <a:off x="2001717" y="1150448"/>
          <a:ext cx="306015" cy="42451"/>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147074" y="1179324"/>
        <a:ext cx="0" cy="0"/>
      </dsp:txXfrm>
    </dsp:sp>
    <dsp:sp modelId="{2BB32157-E724-4A2D-8FBD-B31CEACFDA1C}">
      <dsp:nvSpPr>
        <dsp:cNvPr id="0" name=""/>
        <dsp:cNvSpPr/>
      </dsp:nvSpPr>
      <dsp:spPr>
        <a:xfrm>
          <a:off x="1646554" y="2326"/>
          <a:ext cx="1016340" cy="1016340"/>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Font typeface="+mj-lt"/>
            <a:buNone/>
          </a:pPr>
          <a:r>
            <a:rPr lang="en-US" sz="900" b="0" kern="1200">
              <a:solidFill>
                <a:sysClr val="window" lastClr="FFFFFF"/>
              </a:solidFill>
              <a:latin typeface="Calibri"/>
              <a:ea typeface="+mn-ea"/>
              <a:cs typeface="+mn-cs"/>
            </a:rPr>
            <a:t>Prosumerism  </a:t>
          </a:r>
          <a:endParaRPr lang="en-US" sz="900" kern="1200">
            <a:solidFill>
              <a:sysClr val="window" lastClr="FFFFFF"/>
            </a:solidFill>
            <a:latin typeface="Calibri"/>
            <a:ea typeface="+mn-ea"/>
            <a:cs typeface="+mn-cs"/>
          </a:endParaRPr>
        </a:p>
      </dsp:txBody>
      <dsp:txXfrm>
        <a:off x="1795394" y="151166"/>
        <a:ext cx="718660" cy="718660"/>
      </dsp:txXfrm>
    </dsp:sp>
    <dsp:sp modelId="{00DC1453-6BFC-435E-B87F-235F30EDC159}">
      <dsp:nvSpPr>
        <dsp:cNvPr id="0" name=""/>
        <dsp:cNvSpPr/>
      </dsp:nvSpPr>
      <dsp:spPr>
        <a:xfrm rot="20520000">
          <a:off x="2630534" y="1607311"/>
          <a:ext cx="306015" cy="42451"/>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773901" y="1623624"/>
        <a:ext cx="0" cy="0"/>
      </dsp:txXfrm>
    </dsp:sp>
    <dsp:sp modelId="{B37B9800-A20E-4472-ABB5-9BCD1095EF82}">
      <dsp:nvSpPr>
        <dsp:cNvPr id="0" name=""/>
        <dsp:cNvSpPr/>
      </dsp:nvSpPr>
      <dsp:spPr>
        <a:xfrm>
          <a:off x="2904189" y="916051"/>
          <a:ext cx="1016340" cy="1016340"/>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Font typeface="+mj-lt"/>
            <a:buNone/>
          </a:pPr>
          <a:r>
            <a:rPr lang="en-US" sz="900" b="0" kern="1200">
              <a:solidFill>
                <a:sysClr val="window" lastClr="FFFFFF"/>
              </a:solidFill>
              <a:latin typeface="Calibri"/>
              <a:ea typeface="+mn-ea"/>
              <a:cs typeface="+mn-cs"/>
            </a:rPr>
            <a:t>MSC </a:t>
          </a:r>
          <a:endParaRPr lang="en-US" sz="900" kern="1200">
            <a:solidFill>
              <a:sysClr val="window" lastClr="FFFFFF"/>
            </a:solidFill>
            <a:latin typeface="Calibri"/>
            <a:ea typeface="+mn-ea"/>
            <a:cs typeface="+mn-cs"/>
          </a:endParaRPr>
        </a:p>
      </dsp:txBody>
      <dsp:txXfrm>
        <a:off x="3053029" y="1064891"/>
        <a:ext cx="718660" cy="718660"/>
      </dsp:txXfrm>
    </dsp:sp>
    <dsp:sp modelId="{C5993C51-474B-4B98-8F55-B88AFD84B597}">
      <dsp:nvSpPr>
        <dsp:cNvPr id="0" name=""/>
        <dsp:cNvSpPr/>
      </dsp:nvSpPr>
      <dsp:spPr>
        <a:xfrm rot="3240000">
          <a:off x="2390347" y="2346530"/>
          <a:ext cx="306015" cy="42451"/>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545047" y="2357069"/>
        <a:ext cx="0" cy="0"/>
      </dsp:txXfrm>
    </dsp:sp>
    <dsp:sp modelId="{694EA58E-49D3-4A75-A421-CE272114A5C4}">
      <dsp:nvSpPr>
        <dsp:cNvPr id="0" name=""/>
        <dsp:cNvSpPr/>
      </dsp:nvSpPr>
      <dsp:spPr>
        <a:xfrm>
          <a:off x="2423815" y="2394490"/>
          <a:ext cx="1016340" cy="1016340"/>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Financial calculation</a:t>
          </a:r>
        </a:p>
      </dsp:txBody>
      <dsp:txXfrm>
        <a:off x="2572655" y="2543330"/>
        <a:ext cx="718660" cy="718660"/>
      </dsp:txXfrm>
    </dsp:sp>
    <dsp:sp modelId="{DD18C1FC-1D68-4942-B137-18B972BEED9E}">
      <dsp:nvSpPr>
        <dsp:cNvPr id="0" name=""/>
        <dsp:cNvSpPr/>
      </dsp:nvSpPr>
      <dsp:spPr>
        <a:xfrm rot="7560000">
          <a:off x="1613086" y="2346530"/>
          <a:ext cx="306015" cy="42451"/>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rot="10800000">
        <a:off x="1776780" y="2366063"/>
        <a:ext cx="0" cy="0"/>
      </dsp:txXfrm>
    </dsp:sp>
    <dsp:sp modelId="{A2B139A9-B790-4AB8-8874-27DFFEFC18A0}">
      <dsp:nvSpPr>
        <dsp:cNvPr id="0" name=""/>
        <dsp:cNvSpPr/>
      </dsp:nvSpPr>
      <dsp:spPr>
        <a:xfrm>
          <a:off x="869294" y="2394490"/>
          <a:ext cx="1016340" cy="1016340"/>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EPC</a:t>
          </a:r>
        </a:p>
      </dsp:txBody>
      <dsp:txXfrm>
        <a:off x="1018134" y="2543330"/>
        <a:ext cx="718660" cy="718660"/>
      </dsp:txXfrm>
    </dsp:sp>
    <dsp:sp modelId="{F1B2E058-4E6A-4FC6-9D19-A2980422313D}">
      <dsp:nvSpPr>
        <dsp:cNvPr id="0" name=""/>
        <dsp:cNvSpPr/>
      </dsp:nvSpPr>
      <dsp:spPr>
        <a:xfrm rot="11880000">
          <a:off x="1372899" y="1607311"/>
          <a:ext cx="306015" cy="42451"/>
        </a:xfrm>
        <a:custGeom>
          <a:avLst/>
          <a:gdLst/>
          <a:ahLst/>
          <a:cxnLst/>
          <a:rect l="0" t="0" r="0" b="0"/>
          <a:pathLst>
            <a:path>
              <a:moveTo>
                <a:pt x="0" y="14567"/>
              </a:moveTo>
              <a:lnTo>
                <a:pt x="266519" y="14567"/>
              </a:lnTo>
            </a:path>
          </a:pathLst>
        </a:custGeom>
        <a:noFill/>
        <a:ln w="57150" cap="flat" cmpd="sng" algn="ctr">
          <a:solidFill>
            <a:schemeClr val="accent6">
              <a:lumMod val="40000"/>
              <a:lumOff val="6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rot="10800000">
        <a:off x="1530819" y="1638176"/>
        <a:ext cx="0" cy="0"/>
      </dsp:txXfrm>
    </dsp:sp>
    <dsp:sp modelId="{F811B57F-7F3B-42F2-AEBB-08DAF3839D3F}">
      <dsp:nvSpPr>
        <dsp:cNvPr id="0" name=""/>
        <dsp:cNvSpPr/>
      </dsp:nvSpPr>
      <dsp:spPr>
        <a:xfrm>
          <a:off x="388920" y="916051"/>
          <a:ext cx="1016340" cy="1016340"/>
        </a:xfrm>
        <a:prstGeom prst="ellipse">
          <a:avLst/>
        </a:prstGeom>
        <a:solidFill>
          <a:srgbClr val="25878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Bundling</a:t>
          </a:r>
        </a:p>
      </dsp:txBody>
      <dsp:txXfrm>
        <a:off x="537760" y="1064891"/>
        <a:ext cx="718660" cy="7186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44D4C-32A6-4339-88F7-E2A13DBFB0B4}">
      <dsp:nvSpPr>
        <dsp:cNvPr id="0" name=""/>
        <dsp:cNvSpPr/>
      </dsp:nvSpPr>
      <dsp:spPr>
        <a:xfrm>
          <a:off x="669" y="171122"/>
          <a:ext cx="1097012" cy="438804"/>
        </a:xfrm>
        <a:prstGeom prst="homePlate">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Participants</a:t>
          </a:r>
        </a:p>
      </dsp:txBody>
      <dsp:txXfrm>
        <a:off x="669" y="171122"/>
        <a:ext cx="987311" cy="438804"/>
      </dsp:txXfrm>
    </dsp:sp>
    <dsp:sp modelId="{87853E0B-330B-4FF4-960F-A76530F19CD4}">
      <dsp:nvSpPr>
        <dsp:cNvPr id="0" name=""/>
        <dsp:cNvSpPr/>
      </dsp:nvSpPr>
      <dsp:spPr>
        <a:xfrm>
          <a:off x="878279" y="171122"/>
          <a:ext cx="1097012" cy="438804"/>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Presentation</a:t>
          </a:r>
        </a:p>
      </dsp:txBody>
      <dsp:txXfrm>
        <a:off x="1097681" y="171122"/>
        <a:ext cx="658208" cy="438804"/>
      </dsp:txXfrm>
    </dsp:sp>
    <dsp:sp modelId="{6999B57D-9822-44A2-A05B-C241AF8EF2B2}">
      <dsp:nvSpPr>
        <dsp:cNvPr id="0" name=""/>
        <dsp:cNvSpPr/>
      </dsp:nvSpPr>
      <dsp:spPr>
        <a:xfrm>
          <a:off x="1755889" y="171122"/>
          <a:ext cx="1097012" cy="438804"/>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Discussion</a:t>
          </a:r>
        </a:p>
      </dsp:txBody>
      <dsp:txXfrm>
        <a:off x="1975291" y="171122"/>
        <a:ext cx="658208" cy="438804"/>
      </dsp:txXfrm>
    </dsp:sp>
    <dsp:sp modelId="{D2B72302-19B0-40C6-99D4-F22DF00A06BA}">
      <dsp:nvSpPr>
        <dsp:cNvPr id="0" name=""/>
        <dsp:cNvSpPr/>
      </dsp:nvSpPr>
      <dsp:spPr>
        <a:xfrm>
          <a:off x="2633498" y="171122"/>
          <a:ext cx="1097012" cy="438804"/>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Commitment</a:t>
          </a:r>
        </a:p>
      </dsp:txBody>
      <dsp:txXfrm>
        <a:off x="2852900" y="171122"/>
        <a:ext cx="658208" cy="438804"/>
      </dsp:txXfrm>
    </dsp:sp>
    <dsp:sp modelId="{13D5E02A-4C9A-4B5E-A1B0-E0CD6A26F309}">
      <dsp:nvSpPr>
        <dsp:cNvPr id="0" name=""/>
        <dsp:cNvSpPr/>
      </dsp:nvSpPr>
      <dsp:spPr>
        <a:xfrm>
          <a:off x="3511108" y="171122"/>
          <a:ext cx="1097012" cy="438804"/>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Incentives</a:t>
          </a:r>
        </a:p>
      </dsp:txBody>
      <dsp:txXfrm>
        <a:off x="3730510" y="171122"/>
        <a:ext cx="658208" cy="438804"/>
      </dsp:txXfrm>
    </dsp:sp>
    <dsp:sp modelId="{04B45CD1-B5F4-40F9-B06F-91F3776657AB}">
      <dsp:nvSpPr>
        <dsp:cNvPr id="0" name=""/>
        <dsp:cNvSpPr/>
      </dsp:nvSpPr>
      <dsp:spPr>
        <a:xfrm>
          <a:off x="4388718" y="171122"/>
          <a:ext cx="1097012" cy="438804"/>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Closing</a:t>
          </a:r>
        </a:p>
      </dsp:txBody>
      <dsp:txXfrm>
        <a:off x="4608120" y="171122"/>
        <a:ext cx="658208" cy="4388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D8F27-A12C-4096-B903-038309933F59}">
      <dsp:nvSpPr>
        <dsp:cNvPr id="0" name=""/>
        <dsp:cNvSpPr/>
      </dsp:nvSpPr>
      <dsp:spPr>
        <a:xfrm>
          <a:off x="669" y="252591"/>
          <a:ext cx="1305966" cy="522386"/>
        </a:xfrm>
        <a:prstGeom prst="homePlate">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US" sz="1400" kern="1200"/>
            <a:t>Participants</a:t>
          </a:r>
        </a:p>
      </dsp:txBody>
      <dsp:txXfrm>
        <a:off x="669" y="252591"/>
        <a:ext cx="1175370" cy="522386"/>
      </dsp:txXfrm>
    </dsp:sp>
    <dsp:sp modelId="{0FAA607C-75E3-462F-AC17-F51D1D061FB6}">
      <dsp:nvSpPr>
        <dsp:cNvPr id="0" name=""/>
        <dsp:cNvSpPr/>
      </dsp:nvSpPr>
      <dsp:spPr>
        <a:xfrm>
          <a:off x="1045443" y="252591"/>
          <a:ext cx="1305966" cy="522386"/>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US" sz="1400" kern="1200"/>
            <a:t>Signing of contract</a:t>
          </a:r>
        </a:p>
      </dsp:txBody>
      <dsp:txXfrm>
        <a:off x="1306636" y="252591"/>
        <a:ext cx="783580" cy="522386"/>
      </dsp:txXfrm>
    </dsp:sp>
    <dsp:sp modelId="{6D99ECFA-2EC5-459E-BB6F-6D109956739D}">
      <dsp:nvSpPr>
        <dsp:cNvPr id="0" name=""/>
        <dsp:cNvSpPr/>
      </dsp:nvSpPr>
      <dsp:spPr>
        <a:xfrm>
          <a:off x="2090216" y="252591"/>
          <a:ext cx="1305966" cy="522386"/>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US" sz="1400" kern="1200"/>
            <a:t>Action plan</a:t>
          </a:r>
        </a:p>
      </dsp:txBody>
      <dsp:txXfrm>
        <a:off x="2351409" y="252591"/>
        <a:ext cx="783580" cy="522386"/>
      </dsp:txXfrm>
    </dsp:sp>
    <dsp:sp modelId="{DCE59118-C63C-45A3-8E6B-AC9B000E6EFE}">
      <dsp:nvSpPr>
        <dsp:cNvPr id="0" name=""/>
        <dsp:cNvSpPr/>
      </dsp:nvSpPr>
      <dsp:spPr>
        <a:xfrm>
          <a:off x="3134990" y="252591"/>
          <a:ext cx="1305966" cy="522386"/>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US" sz="1400" kern="1200"/>
            <a:t>Measures </a:t>
          </a:r>
        </a:p>
      </dsp:txBody>
      <dsp:txXfrm>
        <a:off x="3396183" y="252591"/>
        <a:ext cx="783580" cy="522386"/>
      </dsp:txXfrm>
    </dsp:sp>
    <dsp:sp modelId="{1B819A6E-7926-4A7E-99A4-9363F97A7A29}">
      <dsp:nvSpPr>
        <dsp:cNvPr id="0" name=""/>
        <dsp:cNvSpPr/>
      </dsp:nvSpPr>
      <dsp:spPr>
        <a:xfrm>
          <a:off x="4179763" y="252591"/>
          <a:ext cx="1305966" cy="522386"/>
        </a:xfrm>
        <a:prstGeom prst="chevron">
          <a:avLst/>
        </a:prstGeom>
        <a:solidFill>
          <a:schemeClr val="accent6">
            <a:lumMod val="40000"/>
            <a:lumOff val="6000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US" sz="1400" kern="1200"/>
            <a:t>Meetings </a:t>
          </a:r>
        </a:p>
      </dsp:txBody>
      <dsp:txXfrm>
        <a:off x="4440956" y="252591"/>
        <a:ext cx="783580" cy="5223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3F087B-641A-4D66-88CC-9C6726449200}">
      <dsp:nvSpPr>
        <dsp:cNvPr id="0" name=""/>
        <dsp:cNvSpPr/>
      </dsp:nvSpPr>
      <dsp:spPr>
        <a:xfrm>
          <a:off x="411479" y="0"/>
          <a:ext cx="4663440" cy="3200400"/>
        </a:xfrm>
        <a:prstGeom prst="rightArrow">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C468FD7E-534C-437C-8EFE-A9746CE029A9}">
      <dsp:nvSpPr>
        <dsp:cNvPr id="0" name=""/>
        <dsp:cNvSpPr/>
      </dsp:nvSpPr>
      <dsp:spPr>
        <a:xfrm>
          <a:off x="15098" y="967429"/>
          <a:ext cx="751433" cy="1280160"/>
        </a:xfrm>
        <a:prstGeom prst="roundRect">
          <a:avLst/>
        </a:prstGeom>
        <a:solidFill>
          <a:srgbClr val="258785"/>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Background and aim</a:t>
          </a:r>
        </a:p>
      </dsp:txBody>
      <dsp:txXfrm>
        <a:off x="51780" y="1004111"/>
        <a:ext cx="678069" cy="1206796"/>
      </dsp:txXfrm>
    </dsp:sp>
    <dsp:sp modelId="{7AD98CCA-FDCA-4C20-A7FB-21A0403134AC}">
      <dsp:nvSpPr>
        <dsp:cNvPr id="0" name=""/>
        <dsp:cNvSpPr/>
      </dsp:nvSpPr>
      <dsp:spPr>
        <a:xfrm>
          <a:off x="789473" y="960120"/>
          <a:ext cx="751433" cy="1280160"/>
        </a:xfrm>
        <a:prstGeom prst="roundRect">
          <a:avLst/>
        </a:prstGeom>
        <a:solidFill>
          <a:srgbClr val="258785"/>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Target goals</a:t>
          </a:r>
        </a:p>
      </dsp:txBody>
      <dsp:txXfrm>
        <a:off x="826155" y="996802"/>
        <a:ext cx="678069" cy="1206796"/>
      </dsp:txXfrm>
    </dsp:sp>
    <dsp:sp modelId="{B5D8A256-D314-472C-A23C-9BCCB9F1D83D}">
      <dsp:nvSpPr>
        <dsp:cNvPr id="0" name=""/>
        <dsp:cNvSpPr/>
      </dsp:nvSpPr>
      <dsp:spPr>
        <a:xfrm>
          <a:off x="1571163" y="967429"/>
          <a:ext cx="751433" cy="1280160"/>
        </a:xfrm>
        <a:prstGeom prst="roundRect">
          <a:avLst/>
        </a:prstGeom>
        <a:solidFill>
          <a:srgbClr val="258785"/>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Shared responsibilities</a:t>
          </a:r>
        </a:p>
      </dsp:txBody>
      <dsp:txXfrm>
        <a:off x="1607845" y="1004111"/>
        <a:ext cx="678069" cy="1206796"/>
      </dsp:txXfrm>
    </dsp:sp>
    <dsp:sp modelId="{CFA5A27F-4F3E-42BA-9066-25E06119F987}">
      <dsp:nvSpPr>
        <dsp:cNvPr id="0" name=""/>
        <dsp:cNvSpPr/>
      </dsp:nvSpPr>
      <dsp:spPr>
        <a:xfrm>
          <a:off x="2330904" y="974752"/>
          <a:ext cx="751433" cy="1280160"/>
        </a:xfrm>
        <a:prstGeom prst="roundRect">
          <a:avLst/>
        </a:prstGeom>
        <a:solidFill>
          <a:srgbClr val="258785"/>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Landlord's responsibilities</a:t>
          </a:r>
        </a:p>
      </dsp:txBody>
      <dsp:txXfrm>
        <a:off x="2367586" y="1011434"/>
        <a:ext cx="678069" cy="1206796"/>
      </dsp:txXfrm>
    </dsp:sp>
    <dsp:sp modelId="{C9C0ABB7-B360-4139-AC6B-50F10634D148}">
      <dsp:nvSpPr>
        <dsp:cNvPr id="0" name=""/>
        <dsp:cNvSpPr/>
      </dsp:nvSpPr>
      <dsp:spPr>
        <a:xfrm>
          <a:off x="3090647" y="974752"/>
          <a:ext cx="751433" cy="1280160"/>
        </a:xfrm>
        <a:prstGeom prst="roundRect">
          <a:avLst/>
        </a:prstGeom>
        <a:solidFill>
          <a:srgbClr val="258785"/>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Tenant’s responsibilities</a:t>
          </a:r>
        </a:p>
      </dsp:txBody>
      <dsp:txXfrm>
        <a:off x="3127329" y="1011434"/>
        <a:ext cx="678069" cy="1206796"/>
      </dsp:txXfrm>
    </dsp:sp>
    <dsp:sp modelId="{1879AB9E-77BC-4A52-A285-92A48ACC69DE}">
      <dsp:nvSpPr>
        <dsp:cNvPr id="0" name=""/>
        <dsp:cNvSpPr/>
      </dsp:nvSpPr>
      <dsp:spPr>
        <a:xfrm>
          <a:off x="3879652" y="974752"/>
          <a:ext cx="751433" cy="1280160"/>
        </a:xfrm>
        <a:prstGeom prst="roundRect">
          <a:avLst/>
        </a:prstGeom>
        <a:solidFill>
          <a:srgbClr val="258785"/>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Organisation</a:t>
          </a:r>
        </a:p>
      </dsp:txBody>
      <dsp:txXfrm>
        <a:off x="3916334" y="1011434"/>
        <a:ext cx="678069" cy="1206796"/>
      </dsp:txXfrm>
    </dsp:sp>
    <dsp:sp modelId="{9705459C-547A-4070-8879-2182D125D9DE}">
      <dsp:nvSpPr>
        <dsp:cNvPr id="0" name=""/>
        <dsp:cNvSpPr/>
      </dsp:nvSpPr>
      <dsp:spPr>
        <a:xfrm>
          <a:off x="4668657" y="974752"/>
          <a:ext cx="751433" cy="1280160"/>
        </a:xfrm>
        <a:prstGeom prst="roundRect">
          <a:avLst/>
        </a:prstGeom>
        <a:solidFill>
          <a:srgbClr val="258785"/>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Action plan</a:t>
          </a:r>
        </a:p>
      </dsp:txBody>
      <dsp:txXfrm>
        <a:off x="4705339" y="1011434"/>
        <a:ext cx="678069" cy="12067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19FED-E118-42EC-A6CD-B1C336BE21FB}">
      <dsp:nvSpPr>
        <dsp:cNvPr id="0" name=""/>
        <dsp:cNvSpPr/>
      </dsp:nvSpPr>
      <dsp:spPr>
        <a:xfrm>
          <a:off x="-2243840" y="-347070"/>
          <a:ext cx="2680596" cy="2680596"/>
        </a:xfrm>
        <a:prstGeom prst="blockArc">
          <a:avLst>
            <a:gd name="adj1" fmla="val 18900000"/>
            <a:gd name="adj2" fmla="val 2700000"/>
            <a:gd name="adj3" fmla="val 806"/>
          </a:avLst>
        </a:prstGeom>
        <a:noFill/>
        <a:ln w="12700" cap="flat" cmpd="sng" algn="ctr">
          <a:solidFill>
            <a:srgbClr val="258785"/>
          </a:solidFill>
          <a:prstDash val="solid"/>
          <a:miter lim="800000"/>
        </a:ln>
        <a:effectLst/>
      </dsp:spPr>
      <dsp:style>
        <a:lnRef idx="2">
          <a:scrgbClr r="0" g="0" b="0"/>
        </a:lnRef>
        <a:fillRef idx="0">
          <a:scrgbClr r="0" g="0" b="0"/>
        </a:fillRef>
        <a:effectRef idx="0">
          <a:scrgbClr r="0" g="0" b="0"/>
        </a:effectRef>
        <a:fontRef idx="minor"/>
      </dsp:style>
    </dsp:sp>
    <dsp:sp modelId="{E4E81D3D-1AB2-44FA-A82A-B4517E65CB20}">
      <dsp:nvSpPr>
        <dsp:cNvPr id="0" name=""/>
        <dsp:cNvSpPr/>
      </dsp:nvSpPr>
      <dsp:spPr>
        <a:xfrm>
          <a:off x="143495" y="97619"/>
          <a:ext cx="3239481" cy="180529"/>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95" tIns="22860" rIns="22860" bIns="22860" numCol="1" spcCol="1270" anchor="ctr" anchorCtr="0">
          <a:noAutofit/>
        </a:bodyPr>
        <a:lstStyle/>
        <a:p>
          <a:pPr marL="0" lvl="0" indent="0" algn="l" defTabSz="400050">
            <a:lnSpc>
              <a:spcPct val="90000"/>
            </a:lnSpc>
            <a:spcBef>
              <a:spcPct val="0"/>
            </a:spcBef>
            <a:spcAft>
              <a:spcPct val="35000"/>
            </a:spcAft>
            <a:buNone/>
          </a:pPr>
          <a:r>
            <a:rPr lang="en-US" sz="900" kern="1200">
              <a:latin typeface="Calibri"/>
              <a:ea typeface="+mn-ea"/>
              <a:cs typeface="+mn-cs"/>
            </a:rPr>
            <a:t>Energy usage </a:t>
          </a:r>
        </a:p>
      </dsp:txBody>
      <dsp:txXfrm>
        <a:off x="143495" y="97619"/>
        <a:ext cx="3239481" cy="180529"/>
      </dsp:txXfrm>
    </dsp:sp>
    <dsp:sp modelId="{62687480-D911-408C-8843-B985F7272BC4}">
      <dsp:nvSpPr>
        <dsp:cNvPr id="0" name=""/>
        <dsp:cNvSpPr/>
      </dsp:nvSpPr>
      <dsp:spPr>
        <a:xfrm>
          <a:off x="30664" y="67738"/>
          <a:ext cx="225661" cy="225661"/>
        </a:xfrm>
        <a:prstGeom prst="ellipse">
          <a:avLst/>
        </a:prstGeom>
        <a:solidFill>
          <a:schemeClr val="lt1">
            <a:hueOff val="0"/>
            <a:satOff val="0"/>
            <a:lumOff val="0"/>
            <a:alphaOff val="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A7DE37D6-62C4-4AF8-8388-E131548BD9B9}">
      <dsp:nvSpPr>
        <dsp:cNvPr id="0" name=""/>
        <dsp:cNvSpPr/>
      </dsp:nvSpPr>
      <dsp:spPr>
        <a:xfrm>
          <a:off x="306980" y="361256"/>
          <a:ext cx="3075996" cy="180529"/>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95" tIns="22860" rIns="22860" bIns="22860" numCol="1" spcCol="1270" anchor="ctr" anchorCtr="0">
          <a:noAutofit/>
        </a:bodyPr>
        <a:lstStyle/>
        <a:p>
          <a:pPr marL="0" lvl="0" indent="0" algn="l" defTabSz="400050">
            <a:lnSpc>
              <a:spcPct val="90000"/>
            </a:lnSpc>
            <a:spcBef>
              <a:spcPct val="0"/>
            </a:spcBef>
            <a:spcAft>
              <a:spcPct val="35000"/>
            </a:spcAft>
            <a:buNone/>
          </a:pPr>
          <a:r>
            <a:rPr lang="en-US" sz="900" kern="1200">
              <a:latin typeface="Calibri"/>
              <a:ea typeface="+mn-ea"/>
              <a:cs typeface="+mn-cs"/>
            </a:rPr>
            <a:t>Water use and emissions into water </a:t>
          </a:r>
        </a:p>
      </dsp:txBody>
      <dsp:txXfrm>
        <a:off x="306980" y="361256"/>
        <a:ext cx="3075996" cy="180529"/>
      </dsp:txXfrm>
    </dsp:sp>
    <dsp:sp modelId="{91C2DBFB-C20F-4DB9-B1E6-ACA2A8B04912}">
      <dsp:nvSpPr>
        <dsp:cNvPr id="0" name=""/>
        <dsp:cNvSpPr/>
      </dsp:nvSpPr>
      <dsp:spPr>
        <a:xfrm>
          <a:off x="194149" y="338690"/>
          <a:ext cx="225661" cy="225661"/>
        </a:xfrm>
        <a:prstGeom prst="ellipse">
          <a:avLst/>
        </a:prstGeom>
        <a:solidFill>
          <a:schemeClr val="lt1">
            <a:hueOff val="0"/>
            <a:satOff val="0"/>
            <a:lumOff val="0"/>
            <a:alphaOff val="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4A0CA8C8-C1C7-42A9-86AF-C36393BBAFF1}">
      <dsp:nvSpPr>
        <dsp:cNvPr id="0" name=""/>
        <dsp:cNvSpPr/>
      </dsp:nvSpPr>
      <dsp:spPr>
        <a:xfrm>
          <a:off x="396569" y="632010"/>
          <a:ext cx="2986407" cy="180529"/>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95" tIns="22860" rIns="22860" bIns="22860" numCol="1" spcCol="1270" anchor="ctr" anchorCtr="0">
          <a:noAutofit/>
        </a:bodyPr>
        <a:lstStyle/>
        <a:p>
          <a:pPr marL="0" lvl="0" indent="0" algn="l" defTabSz="400050">
            <a:lnSpc>
              <a:spcPct val="90000"/>
            </a:lnSpc>
            <a:spcBef>
              <a:spcPct val="0"/>
            </a:spcBef>
            <a:spcAft>
              <a:spcPct val="35000"/>
            </a:spcAft>
            <a:buNone/>
          </a:pPr>
          <a:r>
            <a:rPr lang="en-US" sz="900" kern="1200">
              <a:latin typeface="Calibri"/>
              <a:ea typeface="+mn-ea"/>
              <a:cs typeface="+mn-cs"/>
            </a:rPr>
            <a:t>Waste production and waste management </a:t>
          </a:r>
        </a:p>
      </dsp:txBody>
      <dsp:txXfrm>
        <a:off x="396569" y="632010"/>
        <a:ext cx="2986407" cy="180529"/>
      </dsp:txXfrm>
    </dsp:sp>
    <dsp:sp modelId="{18707A43-F8E1-4692-82BA-2EDC38361F19}">
      <dsp:nvSpPr>
        <dsp:cNvPr id="0" name=""/>
        <dsp:cNvSpPr/>
      </dsp:nvSpPr>
      <dsp:spPr>
        <a:xfrm>
          <a:off x="283738" y="609444"/>
          <a:ext cx="225661" cy="225661"/>
        </a:xfrm>
        <a:prstGeom prst="ellipse">
          <a:avLst/>
        </a:prstGeom>
        <a:solidFill>
          <a:schemeClr val="lt1">
            <a:hueOff val="0"/>
            <a:satOff val="0"/>
            <a:lumOff val="0"/>
            <a:alphaOff val="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D2E45C15-FF84-41D5-A604-2845AB3162AC}">
      <dsp:nvSpPr>
        <dsp:cNvPr id="0" name=""/>
        <dsp:cNvSpPr/>
      </dsp:nvSpPr>
      <dsp:spPr>
        <a:xfrm>
          <a:off x="425174" y="902963"/>
          <a:ext cx="2957802" cy="180529"/>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95" tIns="22860" rIns="22860" bIns="22860" numCol="1" spcCol="1270" anchor="ctr" anchorCtr="0">
          <a:noAutofit/>
        </a:bodyPr>
        <a:lstStyle/>
        <a:p>
          <a:pPr marL="0" lvl="0" indent="0" algn="l" defTabSz="400050">
            <a:lnSpc>
              <a:spcPct val="90000"/>
            </a:lnSpc>
            <a:spcBef>
              <a:spcPct val="0"/>
            </a:spcBef>
            <a:spcAft>
              <a:spcPct val="35000"/>
            </a:spcAft>
            <a:buNone/>
          </a:pPr>
          <a:r>
            <a:rPr lang="en-US" sz="900" kern="1200">
              <a:latin typeface="Calibri"/>
              <a:ea typeface="+mn-ea"/>
              <a:cs typeface="+mn-cs"/>
            </a:rPr>
            <a:t>Greenhouse gas emissions </a:t>
          </a:r>
        </a:p>
      </dsp:txBody>
      <dsp:txXfrm>
        <a:off x="425174" y="902963"/>
        <a:ext cx="2957802" cy="180529"/>
      </dsp:txXfrm>
    </dsp:sp>
    <dsp:sp modelId="{C6E64D53-9D0D-4420-AB39-636D5BCF5BDE}">
      <dsp:nvSpPr>
        <dsp:cNvPr id="0" name=""/>
        <dsp:cNvSpPr/>
      </dsp:nvSpPr>
      <dsp:spPr>
        <a:xfrm>
          <a:off x="312343" y="880397"/>
          <a:ext cx="225661" cy="225661"/>
        </a:xfrm>
        <a:prstGeom prst="ellipse">
          <a:avLst/>
        </a:prstGeom>
        <a:solidFill>
          <a:schemeClr val="lt1">
            <a:hueOff val="0"/>
            <a:satOff val="0"/>
            <a:lumOff val="0"/>
            <a:alphaOff val="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29D992E0-E849-4406-9EC3-1A16D0BCBE1E}">
      <dsp:nvSpPr>
        <dsp:cNvPr id="0" name=""/>
        <dsp:cNvSpPr/>
      </dsp:nvSpPr>
      <dsp:spPr>
        <a:xfrm>
          <a:off x="396569" y="1173916"/>
          <a:ext cx="2986407" cy="180529"/>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95" tIns="22860" rIns="22860" bIns="22860" numCol="1" spcCol="1270" anchor="ctr" anchorCtr="0">
          <a:noAutofit/>
        </a:bodyPr>
        <a:lstStyle/>
        <a:p>
          <a:pPr marL="0" lvl="0" indent="0" algn="l" defTabSz="400050">
            <a:lnSpc>
              <a:spcPct val="90000"/>
            </a:lnSpc>
            <a:spcBef>
              <a:spcPct val="0"/>
            </a:spcBef>
            <a:spcAft>
              <a:spcPct val="35000"/>
            </a:spcAft>
            <a:buNone/>
          </a:pPr>
          <a:r>
            <a:rPr lang="en-US" sz="900" kern="1200">
              <a:latin typeface="Calibri"/>
              <a:ea typeface="+mn-ea"/>
              <a:cs typeface="+mn-cs"/>
            </a:rPr>
            <a:t>Peak loads</a:t>
          </a:r>
        </a:p>
      </dsp:txBody>
      <dsp:txXfrm>
        <a:off x="396569" y="1173916"/>
        <a:ext cx="2986407" cy="180529"/>
      </dsp:txXfrm>
    </dsp:sp>
    <dsp:sp modelId="{C6A6B73E-B884-4374-80FF-304DF1A7C134}">
      <dsp:nvSpPr>
        <dsp:cNvPr id="0" name=""/>
        <dsp:cNvSpPr/>
      </dsp:nvSpPr>
      <dsp:spPr>
        <a:xfrm>
          <a:off x="283738" y="1151349"/>
          <a:ext cx="225661" cy="225661"/>
        </a:xfrm>
        <a:prstGeom prst="ellipse">
          <a:avLst/>
        </a:prstGeom>
        <a:solidFill>
          <a:schemeClr val="lt1">
            <a:hueOff val="0"/>
            <a:satOff val="0"/>
            <a:lumOff val="0"/>
            <a:alphaOff val="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7139D865-570F-4072-8E41-E4B9A9DA4D73}">
      <dsp:nvSpPr>
        <dsp:cNvPr id="0" name=""/>
        <dsp:cNvSpPr/>
      </dsp:nvSpPr>
      <dsp:spPr>
        <a:xfrm>
          <a:off x="306980" y="1444669"/>
          <a:ext cx="3075996" cy="180529"/>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95" tIns="22860" rIns="22860" bIns="22860" numCol="1" spcCol="1270" anchor="ctr" anchorCtr="0">
          <a:noAutofit/>
        </a:bodyPr>
        <a:lstStyle/>
        <a:p>
          <a:pPr marL="0" lvl="0" indent="0" algn="l" defTabSz="400050">
            <a:lnSpc>
              <a:spcPct val="90000"/>
            </a:lnSpc>
            <a:spcBef>
              <a:spcPct val="0"/>
            </a:spcBef>
            <a:spcAft>
              <a:spcPct val="35000"/>
            </a:spcAft>
            <a:buNone/>
          </a:pPr>
          <a:r>
            <a:rPr lang="en-US" sz="900" kern="1200">
              <a:latin typeface="Calibri"/>
              <a:ea typeface="+mn-ea"/>
              <a:cs typeface="+mn-cs"/>
            </a:rPr>
            <a:t>Resource consumption</a:t>
          </a:r>
        </a:p>
      </dsp:txBody>
      <dsp:txXfrm>
        <a:off x="306980" y="1444669"/>
        <a:ext cx="3075996" cy="180529"/>
      </dsp:txXfrm>
    </dsp:sp>
    <dsp:sp modelId="{5DBF67E9-CDAD-4FB2-B83B-9E81F63719AA}">
      <dsp:nvSpPr>
        <dsp:cNvPr id="0" name=""/>
        <dsp:cNvSpPr/>
      </dsp:nvSpPr>
      <dsp:spPr>
        <a:xfrm>
          <a:off x="194149" y="1422103"/>
          <a:ext cx="225661" cy="225661"/>
        </a:xfrm>
        <a:prstGeom prst="ellipse">
          <a:avLst/>
        </a:prstGeom>
        <a:solidFill>
          <a:schemeClr val="lt1">
            <a:hueOff val="0"/>
            <a:satOff val="0"/>
            <a:lumOff val="0"/>
            <a:alphaOff val="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D9E78521-8164-4147-BC9B-B55F9495296F}">
      <dsp:nvSpPr>
        <dsp:cNvPr id="0" name=""/>
        <dsp:cNvSpPr/>
      </dsp:nvSpPr>
      <dsp:spPr>
        <a:xfrm>
          <a:off x="143495" y="1715622"/>
          <a:ext cx="3239481" cy="180529"/>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95" tIns="22860" rIns="22860" bIns="22860" numCol="1" spcCol="1270" anchor="ctr" anchorCtr="0">
          <a:noAutofit/>
        </a:bodyPr>
        <a:lstStyle/>
        <a:p>
          <a:pPr marL="0" lvl="0" indent="0" algn="l" defTabSz="400050">
            <a:lnSpc>
              <a:spcPct val="90000"/>
            </a:lnSpc>
            <a:spcBef>
              <a:spcPct val="0"/>
            </a:spcBef>
            <a:spcAft>
              <a:spcPct val="35000"/>
            </a:spcAft>
            <a:buNone/>
          </a:pPr>
          <a:r>
            <a:rPr lang="en-US" sz="900" kern="1200">
              <a:latin typeface="Calibri"/>
              <a:ea typeface="+mn-ea"/>
              <a:cs typeface="+mn-cs"/>
            </a:rPr>
            <a:t>Behaviour</a:t>
          </a:r>
        </a:p>
      </dsp:txBody>
      <dsp:txXfrm>
        <a:off x="143495" y="1715622"/>
        <a:ext cx="3239481" cy="180529"/>
      </dsp:txXfrm>
    </dsp:sp>
    <dsp:sp modelId="{33E56262-9C99-418E-88E3-80F78B1B4933}">
      <dsp:nvSpPr>
        <dsp:cNvPr id="0" name=""/>
        <dsp:cNvSpPr/>
      </dsp:nvSpPr>
      <dsp:spPr>
        <a:xfrm>
          <a:off x="30664" y="1693056"/>
          <a:ext cx="225661" cy="225661"/>
        </a:xfrm>
        <a:prstGeom prst="ellipse">
          <a:avLst/>
        </a:prstGeom>
        <a:solidFill>
          <a:schemeClr val="lt1">
            <a:hueOff val="0"/>
            <a:satOff val="0"/>
            <a:lumOff val="0"/>
            <a:alphaOff val="0"/>
          </a:schemeClr>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A7FF8-EB20-43AB-955C-B07A25DE2F97}">
      <dsp:nvSpPr>
        <dsp:cNvPr id="0" name=""/>
        <dsp:cNvSpPr/>
      </dsp:nvSpPr>
      <dsp:spPr>
        <a:xfrm>
          <a:off x="0" y="3037"/>
          <a:ext cx="4857750" cy="345600"/>
        </a:xfrm>
        <a:prstGeom prst="rect">
          <a:avLst/>
        </a:prstGeom>
        <a:solidFill>
          <a:srgbClr val="258785"/>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Examples of actions</a:t>
          </a:r>
        </a:p>
      </dsp:txBody>
      <dsp:txXfrm>
        <a:off x="0" y="3037"/>
        <a:ext cx="4857750" cy="345600"/>
      </dsp:txXfrm>
    </dsp:sp>
    <dsp:sp modelId="{B30937DC-0B27-4F7B-9E15-EAC3217618A8}">
      <dsp:nvSpPr>
        <dsp:cNvPr id="0" name=""/>
        <dsp:cNvSpPr/>
      </dsp:nvSpPr>
      <dsp:spPr>
        <a:xfrm>
          <a:off x="0" y="348637"/>
          <a:ext cx="4857750" cy="2305800"/>
        </a:xfrm>
        <a:prstGeom prst="rect">
          <a:avLst/>
        </a:prstGeom>
        <a:solidFill>
          <a:schemeClr val="accent6">
            <a:lumMod val="40000"/>
            <a:lumOff val="6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rgbClr val="258785"/>
              </a:solidFill>
            </a:rPr>
            <a:t> Timer on lighting appliances</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Routines for making sure that office appliances are shut off</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Windows and door are kept closed </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Adjusting the heating system</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Looking over operating times for ventilation</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Waste recycling</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Reusing of materials when renovating or re-modelling</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Possibility of charging electric cars</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Bicycle storage</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Needs-driven ventilation</a:t>
          </a:r>
        </a:p>
        <a:p>
          <a:pPr marL="114300" lvl="1" indent="-114300" algn="l" defTabSz="533400">
            <a:lnSpc>
              <a:spcPct val="90000"/>
            </a:lnSpc>
            <a:spcBef>
              <a:spcPct val="0"/>
            </a:spcBef>
            <a:spcAft>
              <a:spcPct val="15000"/>
            </a:spcAft>
            <a:buClr>
              <a:srgbClr val="258785"/>
            </a:buClr>
            <a:buFont typeface="Wingdings" panose="05000000000000000000" pitchFamily="2" charset="2"/>
            <a:buChar char=""/>
          </a:pPr>
          <a:r>
            <a:rPr lang="en-US" sz="1200" kern="1200">
              <a:solidFill>
                <a:sysClr val="windowText" lastClr="000000"/>
              </a:solidFill>
            </a:rPr>
            <a:t> Educate staff on how to reduce their environmental impact.</a:t>
          </a:r>
        </a:p>
      </dsp:txBody>
      <dsp:txXfrm>
        <a:off x="0" y="348637"/>
        <a:ext cx="4857750" cy="23058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B71E6-A5D0-4268-8F25-E09776E7A3AD}">
      <dsp:nvSpPr>
        <dsp:cNvPr id="0" name=""/>
        <dsp:cNvSpPr/>
      </dsp:nvSpPr>
      <dsp:spPr>
        <a:xfrm>
          <a:off x="0" y="224235"/>
          <a:ext cx="5695950" cy="46305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2069" tIns="145796" rIns="442069" bIns="64008" numCol="1" spcCol="1270" anchor="t" anchorCtr="0">
          <a:noAutofit/>
        </a:bodyPr>
        <a:lstStyle/>
        <a:p>
          <a:pPr marL="57150" lvl="1" indent="-57150" algn="l" defTabSz="400050">
            <a:lnSpc>
              <a:spcPct val="90000"/>
            </a:lnSpc>
            <a:spcBef>
              <a:spcPct val="0"/>
            </a:spcBef>
            <a:spcAft>
              <a:spcPct val="15000"/>
            </a:spcAft>
            <a:buChar char="•"/>
          </a:pPr>
          <a:r>
            <a:rPr lang="sv-SE" sz="900" i="1" kern="1200">
              <a:solidFill>
                <a:sysClr val="windowText" lastClr="000000"/>
              </a:solidFill>
            </a:rPr>
            <a:t>Strengthens the relationship between landlord and tenant, improves their dialogue and promotes mutual understanding.</a:t>
          </a:r>
          <a:endParaRPr lang="en-US" sz="900" kern="1200">
            <a:solidFill>
              <a:sysClr val="windowText" lastClr="000000"/>
            </a:solidFill>
          </a:endParaRPr>
        </a:p>
      </dsp:txBody>
      <dsp:txXfrm>
        <a:off x="0" y="224235"/>
        <a:ext cx="5695950" cy="463050"/>
      </dsp:txXfrm>
    </dsp:sp>
    <dsp:sp modelId="{CFEB564E-6F2C-445F-8996-9C74EF6AD963}">
      <dsp:nvSpPr>
        <dsp:cNvPr id="0" name=""/>
        <dsp:cNvSpPr/>
      </dsp:nvSpPr>
      <dsp:spPr>
        <a:xfrm>
          <a:off x="294275" y="145918"/>
          <a:ext cx="3987165" cy="206640"/>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l" defTabSz="355600">
            <a:lnSpc>
              <a:spcPct val="90000"/>
            </a:lnSpc>
            <a:spcBef>
              <a:spcPct val="0"/>
            </a:spcBef>
            <a:spcAft>
              <a:spcPct val="35000"/>
            </a:spcAft>
            <a:buNone/>
          </a:pPr>
          <a:r>
            <a:rPr lang="en-US" sz="800" b="1" kern="1200">
              <a:solidFill>
                <a:schemeClr val="bg1"/>
              </a:solidFill>
            </a:rPr>
            <a:t> Collaboration</a:t>
          </a:r>
          <a:endParaRPr lang="en-US" sz="800" kern="1200">
            <a:solidFill>
              <a:schemeClr val="bg1"/>
            </a:solidFill>
          </a:endParaRPr>
        </a:p>
      </dsp:txBody>
      <dsp:txXfrm>
        <a:off x="304362" y="156005"/>
        <a:ext cx="3966991" cy="186466"/>
      </dsp:txXfrm>
    </dsp:sp>
    <dsp:sp modelId="{1DF5C59F-692C-4864-BA1F-0323A13D9FB7}">
      <dsp:nvSpPr>
        <dsp:cNvPr id="0" name=""/>
        <dsp:cNvSpPr/>
      </dsp:nvSpPr>
      <dsp:spPr>
        <a:xfrm>
          <a:off x="0" y="828405"/>
          <a:ext cx="5695950" cy="46305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2069" tIns="145796" rIns="442069" bIns="64008" numCol="1" spcCol="1270" anchor="t" anchorCtr="0">
          <a:noAutofit/>
        </a:bodyPr>
        <a:lstStyle/>
        <a:p>
          <a:pPr marL="57150" lvl="1" indent="-57150" algn="l" defTabSz="400050">
            <a:lnSpc>
              <a:spcPct val="90000"/>
            </a:lnSpc>
            <a:spcBef>
              <a:spcPct val="0"/>
            </a:spcBef>
            <a:spcAft>
              <a:spcPct val="15000"/>
            </a:spcAft>
            <a:buChar char="•"/>
          </a:pPr>
          <a:r>
            <a:rPr lang="en-US" sz="900" i="1" kern="1200">
              <a:solidFill>
                <a:sysClr val="windowText" lastClr="000000"/>
              </a:solidFill>
            </a:rPr>
            <a:t>The property's environmental impact and energy use decreases as dialogue, data collection and knowledge of key figures increase. </a:t>
          </a:r>
          <a:endParaRPr lang="en-US" sz="900" kern="1200">
            <a:solidFill>
              <a:sysClr val="windowText" lastClr="000000"/>
            </a:solidFill>
          </a:endParaRPr>
        </a:p>
      </dsp:txBody>
      <dsp:txXfrm>
        <a:off x="0" y="828405"/>
        <a:ext cx="5695950" cy="463050"/>
      </dsp:txXfrm>
    </dsp:sp>
    <dsp:sp modelId="{64176192-4BDE-4146-B427-C335CA7EEE49}">
      <dsp:nvSpPr>
        <dsp:cNvPr id="0" name=""/>
        <dsp:cNvSpPr/>
      </dsp:nvSpPr>
      <dsp:spPr>
        <a:xfrm>
          <a:off x="294275" y="750088"/>
          <a:ext cx="3987165" cy="206640"/>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l" defTabSz="488950">
            <a:lnSpc>
              <a:spcPct val="90000"/>
            </a:lnSpc>
            <a:spcBef>
              <a:spcPct val="0"/>
            </a:spcBef>
            <a:spcAft>
              <a:spcPct val="35000"/>
            </a:spcAft>
            <a:buNone/>
          </a:pPr>
          <a:r>
            <a:rPr lang="en-US" sz="1100" b="1" kern="1200">
              <a:solidFill>
                <a:schemeClr val="bg1"/>
              </a:solidFill>
            </a:rPr>
            <a:t>Knowledge</a:t>
          </a:r>
        </a:p>
      </dsp:txBody>
      <dsp:txXfrm>
        <a:off x="304362" y="760175"/>
        <a:ext cx="3966991" cy="186466"/>
      </dsp:txXfrm>
    </dsp:sp>
    <dsp:sp modelId="{2AAE1AAE-C3EE-40B2-A954-D3B01BBAB7BC}">
      <dsp:nvSpPr>
        <dsp:cNvPr id="0" name=""/>
        <dsp:cNvSpPr/>
      </dsp:nvSpPr>
      <dsp:spPr>
        <a:xfrm>
          <a:off x="0" y="1432575"/>
          <a:ext cx="5695950" cy="46305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2069" tIns="145796" rIns="442069" bIns="64008" numCol="1" spcCol="1270" anchor="t" anchorCtr="0">
          <a:noAutofit/>
        </a:bodyPr>
        <a:lstStyle/>
        <a:p>
          <a:pPr marL="57150" lvl="1" indent="-57150" algn="l" defTabSz="400050">
            <a:lnSpc>
              <a:spcPct val="90000"/>
            </a:lnSpc>
            <a:spcBef>
              <a:spcPct val="0"/>
            </a:spcBef>
            <a:spcAft>
              <a:spcPct val="15000"/>
            </a:spcAft>
            <a:buChar char="•"/>
          </a:pPr>
          <a:r>
            <a:rPr lang="en-US" sz="900" i="1" kern="1200">
              <a:solidFill>
                <a:sysClr val="windowText" lastClr="000000"/>
              </a:solidFill>
            </a:rPr>
            <a:t>The general environmental impact of the property with a more efficient use of resources and a more sustainable property management.</a:t>
          </a:r>
          <a:endParaRPr lang="en-US" sz="800" kern="1200">
            <a:solidFill>
              <a:sysClr val="windowText" lastClr="000000"/>
            </a:solidFill>
          </a:endParaRPr>
        </a:p>
      </dsp:txBody>
      <dsp:txXfrm>
        <a:off x="0" y="1432575"/>
        <a:ext cx="5695950" cy="463050"/>
      </dsp:txXfrm>
    </dsp:sp>
    <dsp:sp modelId="{A5A35A29-CB36-440F-B6C3-7A7EFB8969F8}">
      <dsp:nvSpPr>
        <dsp:cNvPr id="0" name=""/>
        <dsp:cNvSpPr/>
      </dsp:nvSpPr>
      <dsp:spPr>
        <a:xfrm>
          <a:off x="294275" y="1354258"/>
          <a:ext cx="3987165" cy="206640"/>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l" defTabSz="488950">
            <a:lnSpc>
              <a:spcPct val="90000"/>
            </a:lnSpc>
            <a:spcBef>
              <a:spcPct val="0"/>
            </a:spcBef>
            <a:spcAft>
              <a:spcPct val="35000"/>
            </a:spcAft>
            <a:buNone/>
          </a:pPr>
          <a:r>
            <a:rPr lang="en-US" sz="1100" b="1" kern="1200">
              <a:solidFill>
                <a:schemeClr val="bg1"/>
              </a:solidFill>
            </a:rPr>
            <a:t>The environment </a:t>
          </a:r>
          <a:endParaRPr lang="en-US" sz="800" kern="1200">
            <a:solidFill>
              <a:sysClr val="windowText" lastClr="000000"/>
            </a:solidFill>
          </a:endParaRPr>
        </a:p>
      </dsp:txBody>
      <dsp:txXfrm>
        <a:off x="304362" y="1364345"/>
        <a:ext cx="3966991" cy="186466"/>
      </dsp:txXfrm>
    </dsp:sp>
    <dsp:sp modelId="{4397ACE6-6465-458E-A46C-0B0F4DFCA81C}">
      <dsp:nvSpPr>
        <dsp:cNvPr id="0" name=""/>
        <dsp:cNvSpPr/>
      </dsp:nvSpPr>
      <dsp:spPr>
        <a:xfrm>
          <a:off x="0" y="2036745"/>
          <a:ext cx="5695950" cy="46305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2069" tIns="145796" rIns="442069" bIns="64008" numCol="1" spcCol="1270" anchor="t" anchorCtr="0">
          <a:noAutofit/>
        </a:bodyPr>
        <a:lstStyle/>
        <a:p>
          <a:pPr marL="57150" lvl="1" indent="-57150" algn="l" defTabSz="400050">
            <a:lnSpc>
              <a:spcPct val="90000"/>
            </a:lnSpc>
            <a:spcBef>
              <a:spcPct val="0"/>
            </a:spcBef>
            <a:spcAft>
              <a:spcPct val="15000"/>
            </a:spcAft>
            <a:buChar char="•"/>
          </a:pPr>
          <a:r>
            <a:rPr lang="en-US" sz="900" kern="1200"/>
            <a:t>Due to reduced use of energy and resources, cost efficiency for both operation and management increases; and the landlord and tenants both benefit.</a:t>
          </a:r>
          <a:endParaRPr lang="en-US" sz="900" kern="1200">
            <a:solidFill>
              <a:sysClr val="windowText" lastClr="000000"/>
            </a:solidFill>
          </a:endParaRPr>
        </a:p>
      </dsp:txBody>
      <dsp:txXfrm>
        <a:off x="0" y="2036745"/>
        <a:ext cx="5695950" cy="463050"/>
      </dsp:txXfrm>
    </dsp:sp>
    <dsp:sp modelId="{DC2DFD23-A837-429B-B03C-066DF0E5DEB4}">
      <dsp:nvSpPr>
        <dsp:cNvPr id="0" name=""/>
        <dsp:cNvSpPr/>
      </dsp:nvSpPr>
      <dsp:spPr>
        <a:xfrm>
          <a:off x="294275" y="1958428"/>
          <a:ext cx="3987165" cy="206640"/>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l" defTabSz="488950">
            <a:lnSpc>
              <a:spcPct val="90000"/>
            </a:lnSpc>
            <a:spcBef>
              <a:spcPct val="0"/>
            </a:spcBef>
            <a:spcAft>
              <a:spcPct val="35000"/>
            </a:spcAft>
            <a:buNone/>
          </a:pPr>
          <a:r>
            <a:rPr lang="en-US" sz="1100" b="1" kern="1200">
              <a:solidFill>
                <a:schemeClr val="bg1"/>
              </a:solidFill>
            </a:rPr>
            <a:t>Cost effective</a:t>
          </a:r>
          <a:endParaRPr lang="en-US" sz="1100" kern="1200">
            <a:solidFill>
              <a:schemeClr val="bg1"/>
            </a:solidFill>
          </a:endParaRPr>
        </a:p>
      </dsp:txBody>
      <dsp:txXfrm>
        <a:off x="304362" y="1968515"/>
        <a:ext cx="3966991" cy="186466"/>
      </dsp:txXfrm>
    </dsp:sp>
    <dsp:sp modelId="{4511193D-5ED3-43F1-B2D8-C33E787AFF4A}">
      <dsp:nvSpPr>
        <dsp:cNvPr id="0" name=""/>
        <dsp:cNvSpPr/>
      </dsp:nvSpPr>
      <dsp:spPr>
        <a:xfrm>
          <a:off x="0" y="2640915"/>
          <a:ext cx="5695950" cy="46305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2069" tIns="145796" rIns="442069" bIns="64008" numCol="1" spcCol="1270" anchor="t" anchorCtr="0">
          <a:noAutofit/>
        </a:bodyPr>
        <a:lstStyle/>
        <a:p>
          <a:pPr marL="57150" lvl="1" indent="-57150" algn="l" defTabSz="400050">
            <a:lnSpc>
              <a:spcPct val="90000"/>
            </a:lnSpc>
            <a:spcBef>
              <a:spcPct val="0"/>
            </a:spcBef>
            <a:spcAft>
              <a:spcPct val="15000"/>
            </a:spcAft>
            <a:buChar char="•"/>
          </a:pPr>
          <a:r>
            <a:rPr lang="en-US" sz="900" kern="1200"/>
            <a:t>A contract provides a competitive force as demands for greener properties increase. It also reduces sensitivity to increased energy prices and future, stricter environmental legislation.</a:t>
          </a:r>
          <a:endParaRPr lang="en-US" sz="900" kern="1200">
            <a:solidFill>
              <a:sysClr val="windowText" lastClr="000000"/>
            </a:solidFill>
          </a:endParaRPr>
        </a:p>
      </dsp:txBody>
      <dsp:txXfrm>
        <a:off x="0" y="2640915"/>
        <a:ext cx="5695950" cy="463050"/>
      </dsp:txXfrm>
    </dsp:sp>
    <dsp:sp modelId="{EC3F1BAF-E54A-42A9-9049-FA7D2F18FD3C}">
      <dsp:nvSpPr>
        <dsp:cNvPr id="0" name=""/>
        <dsp:cNvSpPr/>
      </dsp:nvSpPr>
      <dsp:spPr>
        <a:xfrm>
          <a:off x="294275" y="2562598"/>
          <a:ext cx="3987165" cy="206640"/>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l" defTabSz="488950">
            <a:lnSpc>
              <a:spcPct val="90000"/>
            </a:lnSpc>
            <a:spcBef>
              <a:spcPct val="0"/>
            </a:spcBef>
            <a:spcAft>
              <a:spcPct val="35000"/>
            </a:spcAft>
            <a:buNone/>
          </a:pPr>
          <a:r>
            <a:rPr lang="en-US" sz="1100" b="1" kern="1200">
              <a:solidFill>
                <a:schemeClr val="bg1"/>
              </a:solidFill>
            </a:rPr>
            <a:t>Prevention </a:t>
          </a:r>
          <a:endParaRPr lang="en-US" sz="800" kern="1200">
            <a:solidFill>
              <a:sysClr val="windowText" lastClr="000000"/>
            </a:solidFill>
          </a:endParaRPr>
        </a:p>
      </dsp:txBody>
      <dsp:txXfrm>
        <a:off x="304362" y="2572685"/>
        <a:ext cx="3966991" cy="186466"/>
      </dsp:txXfrm>
    </dsp:sp>
    <dsp:sp modelId="{57685DDD-8C9E-4BC7-9E5F-C6041BD95C9A}">
      <dsp:nvSpPr>
        <dsp:cNvPr id="0" name=""/>
        <dsp:cNvSpPr/>
      </dsp:nvSpPr>
      <dsp:spPr>
        <a:xfrm>
          <a:off x="0" y="3245084"/>
          <a:ext cx="5695950" cy="46305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2069" tIns="145796" rIns="442069" bIns="64008" numCol="1" spcCol="1270" anchor="t" anchorCtr="0">
          <a:noAutofit/>
        </a:bodyPr>
        <a:lstStyle/>
        <a:p>
          <a:pPr marL="57150" lvl="1" indent="-57150" algn="l" defTabSz="400050">
            <a:lnSpc>
              <a:spcPct val="90000"/>
            </a:lnSpc>
            <a:spcBef>
              <a:spcPct val="0"/>
            </a:spcBef>
            <a:spcAft>
              <a:spcPct val="15000"/>
            </a:spcAft>
            <a:buChar char="•"/>
          </a:pPr>
          <a:r>
            <a:rPr lang="en-US" sz="900" kern="1200"/>
            <a:t>A contract created by the parties to work together to reduce the environmental impact can be used as a marketing tool to attract new stakeholders and increase the value of the property.</a:t>
          </a:r>
          <a:endParaRPr lang="en-US" sz="900" kern="1200">
            <a:solidFill>
              <a:sysClr val="windowText" lastClr="000000"/>
            </a:solidFill>
          </a:endParaRPr>
        </a:p>
      </dsp:txBody>
      <dsp:txXfrm>
        <a:off x="0" y="3245084"/>
        <a:ext cx="5695950" cy="463050"/>
      </dsp:txXfrm>
    </dsp:sp>
    <dsp:sp modelId="{D2A7A3BC-6FDA-4237-946C-DFEB3600499C}">
      <dsp:nvSpPr>
        <dsp:cNvPr id="0" name=""/>
        <dsp:cNvSpPr/>
      </dsp:nvSpPr>
      <dsp:spPr>
        <a:xfrm>
          <a:off x="294275" y="3166768"/>
          <a:ext cx="3987165" cy="206640"/>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l" defTabSz="488950">
            <a:lnSpc>
              <a:spcPct val="90000"/>
            </a:lnSpc>
            <a:spcBef>
              <a:spcPct val="0"/>
            </a:spcBef>
            <a:spcAft>
              <a:spcPct val="35000"/>
            </a:spcAft>
            <a:buNone/>
          </a:pPr>
          <a:r>
            <a:rPr lang="en-US" sz="1100" b="1" kern="1200">
              <a:solidFill>
                <a:schemeClr val="bg1"/>
              </a:solidFill>
            </a:rPr>
            <a:t>Goodwill</a:t>
          </a:r>
          <a:endParaRPr lang="en-US" sz="1100" kern="1200">
            <a:solidFill>
              <a:schemeClr val="bg1"/>
            </a:solidFill>
          </a:endParaRPr>
        </a:p>
      </dsp:txBody>
      <dsp:txXfrm>
        <a:off x="304362" y="3176855"/>
        <a:ext cx="3966991" cy="1864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834A32-3821-4F18-ADB3-AF1235C15ACF}">
      <dsp:nvSpPr>
        <dsp:cNvPr id="0" name=""/>
        <dsp:cNvSpPr/>
      </dsp:nvSpPr>
      <dsp:spPr>
        <a:xfrm>
          <a:off x="-3046124" y="-469038"/>
          <a:ext cx="3633652" cy="3633652"/>
        </a:xfrm>
        <a:prstGeom prst="blockArc">
          <a:avLst>
            <a:gd name="adj1" fmla="val 18900000"/>
            <a:gd name="adj2" fmla="val 2700000"/>
            <a:gd name="adj3" fmla="val 594"/>
          </a:avLst>
        </a:prstGeom>
        <a:noFill/>
        <a:ln w="12700" cap="flat" cmpd="sng" algn="ctr">
          <a:solidFill>
            <a:srgbClr val="258785"/>
          </a:solidFill>
          <a:prstDash val="solid"/>
          <a:miter lim="800000"/>
        </a:ln>
        <a:effectLst/>
      </dsp:spPr>
      <dsp:style>
        <a:lnRef idx="2">
          <a:scrgbClr r="0" g="0" b="0"/>
        </a:lnRef>
        <a:fillRef idx="0">
          <a:scrgbClr r="0" g="0" b="0"/>
        </a:fillRef>
        <a:effectRef idx="0">
          <a:scrgbClr r="0" g="0" b="0"/>
        </a:effectRef>
        <a:fontRef idx="minor"/>
      </dsp:style>
    </dsp:sp>
    <dsp:sp modelId="{4792F670-52E0-4BC9-8E32-12DC430EC708}">
      <dsp:nvSpPr>
        <dsp:cNvPr id="0" name=""/>
        <dsp:cNvSpPr/>
      </dsp:nvSpPr>
      <dsp:spPr>
        <a:xfrm>
          <a:off x="191506" y="122540"/>
          <a:ext cx="5261319" cy="244973"/>
        </a:xfrm>
        <a:prstGeom prst="rect">
          <a:avLst/>
        </a:prstGeom>
        <a:solidFill>
          <a:srgbClr val="258785"/>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448"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Lack of expertise</a:t>
          </a:r>
        </a:p>
      </dsp:txBody>
      <dsp:txXfrm>
        <a:off x="191506" y="122540"/>
        <a:ext cx="5261319" cy="244973"/>
      </dsp:txXfrm>
    </dsp:sp>
    <dsp:sp modelId="{0ED11A36-F28A-4396-B632-AF06FEDCA5F1}">
      <dsp:nvSpPr>
        <dsp:cNvPr id="0" name=""/>
        <dsp:cNvSpPr/>
      </dsp:nvSpPr>
      <dsp:spPr>
        <a:xfrm>
          <a:off x="38398" y="91919"/>
          <a:ext cx="306217" cy="306217"/>
        </a:xfrm>
        <a:prstGeom prst="ellipse">
          <a:avLst/>
        </a:prstGeom>
        <a:solidFill>
          <a:schemeClr val="bg1"/>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6041CAB3-F40B-4AD9-B15C-04374A64D774}">
      <dsp:nvSpPr>
        <dsp:cNvPr id="0" name=""/>
        <dsp:cNvSpPr/>
      </dsp:nvSpPr>
      <dsp:spPr>
        <a:xfrm>
          <a:off x="413352" y="490217"/>
          <a:ext cx="5039473" cy="244973"/>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448"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Measurement</a:t>
          </a:r>
        </a:p>
      </dsp:txBody>
      <dsp:txXfrm>
        <a:off x="413352" y="490217"/>
        <a:ext cx="5039473" cy="244973"/>
      </dsp:txXfrm>
    </dsp:sp>
    <dsp:sp modelId="{9DF3DF89-01EA-4E46-95E6-1E485C3C686D}">
      <dsp:nvSpPr>
        <dsp:cNvPr id="0" name=""/>
        <dsp:cNvSpPr/>
      </dsp:nvSpPr>
      <dsp:spPr>
        <a:xfrm>
          <a:off x="260243" y="459595"/>
          <a:ext cx="306217" cy="306217"/>
        </a:xfrm>
        <a:prstGeom prst="ellipse">
          <a:avLst/>
        </a:prstGeom>
        <a:solidFill>
          <a:schemeClr val="bg1"/>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1B6AE40B-4031-45A5-BFAA-7205AAC9A453}">
      <dsp:nvSpPr>
        <dsp:cNvPr id="0" name=""/>
        <dsp:cNvSpPr/>
      </dsp:nvSpPr>
      <dsp:spPr>
        <a:xfrm>
          <a:off x="534923" y="857624"/>
          <a:ext cx="4917903" cy="244973"/>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448"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Time constraints</a:t>
          </a:r>
        </a:p>
      </dsp:txBody>
      <dsp:txXfrm>
        <a:off x="534923" y="857624"/>
        <a:ext cx="4917903" cy="244973"/>
      </dsp:txXfrm>
    </dsp:sp>
    <dsp:sp modelId="{BEFE3923-EC23-45CE-B2D9-65B3180AF8F3}">
      <dsp:nvSpPr>
        <dsp:cNvPr id="0" name=""/>
        <dsp:cNvSpPr/>
      </dsp:nvSpPr>
      <dsp:spPr>
        <a:xfrm>
          <a:off x="381814" y="827002"/>
          <a:ext cx="306217" cy="306217"/>
        </a:xfrm>
        <a:prstGeom prst="ellipse">
          <a:avLst/>
        </a:prstGeom>
        <a:solidFill>
          <a:schemeClr val="bg1"/>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C9690A29-1220-4043-B8ED-B7248D3397A0}">
      <dsp:nvSpPr>
        <dsp:cNvPr id="0" name=""/>
        <dsp:cNvSpPr/>
      </dsp:nvSpPr>
      <dsp:spPr>
        <a:xfrm>
          <a:off x="573739" y="1225300"/>
          <a:ext cx="4879086" cy="244973"/>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448"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Commitment</a:t>
          </a:r>
        </a:p>
      </dsp:txBody>
      <dsp:txXfrm>
        <a:off x="573739" y="1225300"/>
        <a:ext cx="4879086" cy="244973"/>
      </dsp:txXfrm>
    </dsp:sp>
    <dsp:sp modelId="{288AECA9-8397-4C1F-87E8-2B57205BF634}">
      <dsp:nvSpPr>
        <dsp:cNvPr id="0" name=""/>
        <dsp:cNvSpPr/>
      </dsp:nvSpPr>
      <dsp:spPr>
        <a:xfrm>
          <a:off x="420630" y="1194678"/>
          <a:ext cx="306217" cy="306217"/>
        </a:xfrm>
        <a:prstGeom prst="ellipse">
          <a:avLst/>
        </a:prstGeom>
        <a:solidFill>
          <a:schemeClr val="bg1"/>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09A84CF8-B8CB-4F14-8E0C-F803B97E815B}">
      <dsp:nvSpPr>
        <dsp:cNvPr id="0" name=""/>
        <dsp:cNvSpPr/>
      </dsp:nvSpPr>
      <dsp:spPr>
        <a:xfrm>
          <a:off x="534923" y="1592977"/>
          <a:ext cx="4917903" cy="244973"/>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448"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Low motivation</a:t>
          </a:r>
        </a:p>
      </dsp:txBody>
      <dsp:txXfrm>
        <a:off x="534923" y="1592977"/>
        <a:ext cx="4917903" cy="244973"/>
      </dsp:txXfrm>
    </dsp:sp>
    <dsp:sp modelId="{C4C0CA17-308B-4DFF-ABC9-4F67D8B9CB29}">
      <dsp:nvSpPr>
        <dsp:cNvPr id="0" name=""/>
        <dsp:cNvSpPr/>
      </dsp:nvSpPr>
      <dsp:spPr>
        <a:xfrm>
          <a:off x="381814" y="1562355"/>
          <a:ext cx="306217" cy="306217"/>
        </a:xfrm>
        <a:prstGeom prst="ellipse">
          <a:avLst/>
        </a:prstGeom>
        <a:solidFill>
          <a:schemeClr val="bg1"/>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975F9F4C-51DA-49A7-927D-3EFA9C3B9208}">
      <dsp:nvSpPr>
        <dsp:cNvPr id="0" name=""/>
        <dsp:cNvSpPr/>
      </dsp:nvSpPr>
      <dsp:spPr>
        <a:xfrm>
          <a:off x="413352" y="1960383"/>
          <a:ext cx="5039473" cy="244973"/>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448"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Passivity</a:t>
          </a:r>
        </a:p>
      </dsp:txBody>
      <dsp:txXfrm>
        <a:off x="413352" y="1960383"/>
        <a:ext cx="5039473" cy="244973"/>
      </dsp:txXfrm>
    </dsp:sp>
    <dsp:sp modelId="{08A919DD-F2FA-48DD-9A4B-F955A626EFB2}">
      <dsp:nvSpPr>
        <dsp:cNvPr id="0" name=""/>
        <dsp:cNvSpPr/>
      </dsp:nvSpPr>
      <dsp:spPr>
        <a:xfrm>
          <a:off x="260243" y="1929762"/>
          <a:ext cx="306217" cy="306217"/>
        </a:xfrm>
        <a:prstGeom prst="ellipse">
          <a:avLst/>
        </a:prstGeom>
        <a:solidFill>
          <a:schemeClr val="bg1"/>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 modelId="{7C6BD24B-04A3-4B22-8525-1AC995D13D86}">
      <dsp:nvSpPr>
        <dsp:cNvPr id="0" name=""/>
        <dsp:cNvSpPr/>
      </dsp:nvSpPr>
      <dsp:spPr>
        <a:xfrm>
          <a:off x="191506" y="2328060"/>
          <a:ext cx="5261319" cy="244973"/>
        </a:xfrm>
        <a:prstGeom prst="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4448"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Unclear objectives</a:t>
          </a:r>
        </a:p>
      </dsp:txBody>
      <dsp:txXfrm>
        <a:off x="191506" y="2328060"/>
        <a:ext cx="5261319" cy="244973"/>
      </dsp:txXfrm>
    </dsp:sp>
    <dsp:sp modelId="{66445F2C-44EC-451F-9FBA-D4BDD2C79C6D}">
      <dsp:nvSpPr>
        <dsp:cNvPr id="0" name=""/>
        <dsp:cNvSpPr/>
      </dsp:nvSpPr>
      <dsp:spPr>
        <a:xfrm>
          <a:off x="38398" y="2297438"/>
          <a:ext cx="306217" cy="306217"/>
        </a:xfrm>
        <a:prstGeom prst="ellipse">
          <a:avLst/>
        </a:prstGeom>
        <a:solidFill>
          <a:schemeClr val="bg1"/>
        </a:solidFill>
        <a:ln w="12700" cap="flat" cmpd="sng" algn="ctr">
          <a:solidFill>
            <a:srgbClr val="258785"/>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5E0EDE-6349-4FF2-9F20-FB052A043983}">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810C8168-E38C-4BD3-B9D5-F41270202802}">
      <dsp:nvSpPr>
        <dsp:cNvPr id="0" name=""/>
        <dsp:cNvSpPr/>
      </dsp:nvSpPr>
      <dsp:spPr>
        <a:xfrm>
          <a:off x="2013198" y="691"/>
          <a:ext cx="1460003" cy="730001"/>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Contract</a:t>
          </a:r>
        </a:p>
      </dsp:txBody>
      <dsp:txXfrm>
        <a:off x="2048834" y="36327"/>
        <a:ext cx="1388731" cy="658729"/>
      </dsp:txXfrm>
    </dsp:sp>
    <dsp:sp modelId="{C8C1A289-8293-4C8E-80E9-4174D5BBBEEB}">
      <dsp:nvSpPr>
        <dsp:cNvPr id="0" name=""/>
        <dsp:cNvSpPr/>
      </dsp:nvSpPr>
      <dsp:spPr>
        <a:xfrm>
          <a:off x="3311236" y="943771"/>
          <a:ext cx="1460003" cy="730001"/>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Plan</a:t>
          </a:r>
        </a:p>
      </dsp:txBody>
      <dsp:txXfrm>
        <a:off x="3346872" y="979407"/>
        <a:ext cx="1388731" cy="658729"/>
      </dsp:txXfrm>
    </dsp:sp>
    <dsp:sp modelId="{8EAD79E8-11E6-4D36-9A13-10F9A596E7D6}">
      <dsp:nvSpPr>
        <dsp:cNvPr id="0" name=""/>
        <dsp:cNvSpPr/>
      </dsp:nvSpPr>
      <dsp:spPr>
        <a:xfrm>
          <a:off x="2815429" y="2469707"/>
          <a:ext cx="1460003" cy="730001"/>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Execute</a:t>
          </a:r>
        </a:p>
      </dsp:txBody>
      <dsp:txXfrm>
        <a:off x="2851065" y="2505343"/>
        <a:ext cx="1388731" cy="658729"/>
      </dsp:txXfrm>
    </dsp:sp>
    <dsp:sp modelId="{C63E95B7-C0D2-464F-B594-16187F592031}">
      <dsp:nvSpPr>
        <dsp:cNvPr id="0" name=""/>
        <dsp:cNvSpPr/>
      </dsp:nvSpPr>
      <dsp:spPr>
        <a:xfrm>
          <a:off x="1210966" y="2469707"/>
          <a:ext cx="1460003" cy="730001"/>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Follow up</a:t>
          </a:r>
        </a:p>
      </dsp:txBody>
      <dsp:txXfrm>
        <a:off x="1246602" y="2505343"/>
        <a:ext cx="1388731" cy="658729"/>
      </dsp:txXfrm>
    </dsp:sp>
    <dsp:sp modelId="{83BFBB50-5538-4BF6-9DC7-A8AE97A03B5E}">
      <dsp:nvSpPr>
        <dsp:cNvPr id="0" name=""/>
        <dsp:cNvSpPr/>
      </dsp:nvSpPr>
      <dsp:spPr>
        <a:xfrm>
          <a:off x="715159" y="943771"/>
          <a:ext cx="1460003" cy="730001"/>
        </a:xfrm>
        <a:prstGeom prst="roundRect">
          <a:avLst/>
        </a:prstGeom>
        <a:solidFill>
          <a:srgbClr val="25878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Evaluate</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BFE343033097419FCF1E183DAE6F6F" ma:contentTypeVersion="10" ma:contentTypeDescription="Skapa ett nytt dokument." ma:contentTypeScope="" ma:versionID="bc666eac549f2ed4c29174a156fd517a">
  <xsd:schema xmlns:xsd="http://www.w3.org/2001/XMLSchema" xmlns:xs="http://www.w3.org/2001/XMLSchema" xmlns:p="http://schemas.microsoft.com/office/2006/metadata/properties" xmlns:ns2="74d8fa71-e5b9-44c9-a047-43f61d58089b" targetNamespace="http://schemas.microsoft.com/office/2006/metadata/properties" ma:root="true" ma:fieldsID="dcc55c7962d63134a6bc34b979aeafb2" ns2:_="">
    <xsd:import namespace="74d8fa71-e5b9-44c9-a047-43f61d5808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8fa71-e5b9-44c9-a047-43f61d580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b:Source>
    <b:Tag>Lun19</b:Tag>
    <b:SourceType>Report</b:SourceType>
    <b:Guid>{6BFD7FF7-6813-43B5-96B4-99D7739966A7}</b:Guid>
    <b:Title>Befintliga samverkansformer mellan fastighetsägare och hyresgäster</b:Title>
    <b:Year>2019</b:Year>
    <b:City>Göteborg</b:City>
    <b:Publisher>Belok</b:Publisher>
    <b:Author>
      <b:Author>
        <b:Corporate>Lundborg Markus, Edenhofer Victoria, Termens Josep</b:Corporate>
      </b:Author>
    </b:Author>
    <b:RefOrder>1</b:RefOrder>
  </b:Source>
  <b:Source>
    <b:Tag>Stå19</b:Tag>
    <b:SourceType>Report</b:SourceType>
    <b:Guid>{DC243DD8-BA04-48BC-8688-1288AC6496BC}</b:Guid>
    <b:Author>
      <b:Author>
        <b:NameList>
          <b:Person>
            <b:Last>Stålhandske Per-Erik</b:Last>
            <b:First>Sundman</b:First>
            <b:Middle>Anna</b:Middle>
          </b:Person>
        </b:NameList>
      </b:Author>
    </b:Author>
    <b:Title>Utredning av Gröna hyresavtal</b:Title>
    <b:Year>2019</b:Year>
    <b:Publisher>Stockholm stad</b:Publisher>
    <b:City>Stockholm</b:City>
    <b:RefOrder>2</b:RefOrder>
  </b:Source>
  <b:Source>
    <b:Tag>Fas12</b:Tag>
    <b:SourceType>Book</b:SourceType>
    <b:Guid>{A980FA4B-E410-42B8-84C8-3C58ED2E5D35}</b:Guid>
    <b:Title>GRÖNT HYRESAVTALEN HANDLEDNING TILL FORMULÄR 99</b:Title>
    <b:Year>2012</b:Year>
    <b:Publisher>Fastighetsägarna</b:Publisher>
    <b:City>Stockholm</b:City>
    <b:Author>
      <b:Author>
        <b:NameList>
          <b:Person>
            <b:Last>Fastighetsägarna</b:Last>
          </b:Person>
        </b:NameList>
      </b:Author>
    </b:Author>
    <b:RefOrder>3</b:RefOrder>
  </b:Source>
  <b:Source>
    <b:Tag>Gla12</b:Tag>
    <b:SourceType>Book</b:SourceType>
    <b:Guid>{C078896D-1D30-421B-902B-69337574D734}</b:Guid>
    <b:Author>
      <b:Author>
        <b:NameList>
          <b:Person>
            <b:Last>Glasare Gunilla</b:Last>
            <b:First>Roos</b:First>
            <b:Middle>Göran</b:Middle>
          </b:Person>
        </b:NameList>
      </b:Author>
    </b:Author>
    <b:Title>Gröna avtal för bättre samarbete</b:Title>
    <b:Year>2012</b:Year>
    <b:City>Stockholm</b:City>
    <b:Publisher>Sveriges kommuner och landsting</b:Publisher>
    <b:RefOrder>4</b:RefOrder>
  </b:Source>
  <b:Source>
    <b:Tag>Åsa08</b:Tag>
    <b:SourceType>Report</b:SourceType>
    <b:Guid>{4862621C-AC30-4F7C-BA15-C8F81D20CF0F}</b:Guid>
    <b:Title>Hyresavtal med incitament för minskad energianvändning</b:Title>
    <b:Year>2008</b:Year>
    <b:City>Stockholm</b:City>
    <b:Publisher>Belok</b:Publisher>
    <b:Author>
      <b:Author>
        <b:NameList>
          <b:Person>
            <b:Last>Åsa Rodin</b:Last>
            <b:First>Johan</b:First>
            <b:Middle>Svahn, Anders Lindén, Lise-Lott Larsson, Cecilia Öhman</b:Middle>
          </b:Person>
        </b:NameList>
      </b:Author>
    </b:Author>
    <b:RefOrder>5</b:RefOrder>
  </b:Source>
  <b:Source>
    <b:Tag>BBP</b:Tag>
    <b:SourceType>Report</b:SourceType>
    <b:Guid>{D4F32566-A525-4C62-96C2-9AA54F1E549F}</b:Guid>
    <b:Author>
      <b:Author>
        <b:Corporate>Better Building Partnership</b:Corporate>
      </b:Author>
    </b:Author>
    <b:Title>Green Lease Toolkit</b:Title>
    <b:Publisher>Better Building Partnership</b:Publisher>
    <b:City>London</b:City>
    <b:RefOrder>6</b:RefOrder>
  </b:Source>
</b:Sources>
</file>

<file path=customXml/itemProps1.xml><?xml version="1.0" encoding="utf-8"?>
<ds:datastoreItem xmlns:ds="http://schemas.openxmlformats.org/officeDocument/2006/customXml" ds:itemID="{69F84686-0E34-419D-90E0-0100B5C1D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8fa71-e5b9-44c9-a047-43f61d580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F72C57-7703-4E25-9804-1E4CD4B7F3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272CF5-BEF6-423E-AD8E-8015962330C8}">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E55C2FC-74F2-4732-A00D-E4A1C490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1030</TotalTime>
  <Pages>26</Pages>
  <Words>5590</Words>
  <Characters>31867</Characters>
  <Application>Microsoft Office Word</Application>
  <DocSecurity>0</DocSecurity>
  <Lines>265</Lines>
  <Paragraphs>74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Baiba Norberte</dc:creator>
  <cp:lastModifiedBy>Benny Magnusson</cp:lastModifiedBy>
  <cp:revision>236</cp:revision>
  <cp:lastPrinted>2019-11-21T23:26:00Z</cp:lastPrinted>
  <dcterms:created xsi:type="dcterms:W3CDTF">2020-05-14T14:57:00Z</dcterms:created>
  <dcterms:modified xsi:type="dcterms:W3CDTF">2020-08-10T12:51:00Z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0x010100B7BFE343033097419FCF1E183DAE6F6F</vt:lpwstr>
  </property>
</Properties>
</file>