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42019795"/>
    <w:p w14:paraId="31476A58" w14:textId="1442F18A" w:rsidR="003A6A87" w:rsidRPr="00A62DD1" w:rsidRDefault="001E30B4">
      <w:pPr>
        <w:pStyle w:val="Rubrik1"/>
        <w:rPr>
          <w:lang w:val="nb-NO"/>
        </w:rPr>
      </w:pPr>
      <w:r w:rsidRPr="00A62DD1">
        <w:rPr>
          <w:noProof/>
          <w:lang w:val="nb-NO"/>
        </w:rPr>
        <mc:AlternateContent>
          <mc:Choice Requires="wpg">
            <w:drawing>
              <wp:anchor distT="0" distB="0" distL="114300" distR="114300" simplePos="0" relativeHeight="251618304" behindDoc="0" locked="0" layoutInCell="1" allowOverlap="1" wp14:anchorId="3E74A399" wp14:editId="7029B512">
                <wp:simplePos x="0" y="0"/>
                <wp:positionH relativeFrom="column">
                  <wp:posOffset>-1049655</wp:posOffset>
                </wp:positionH>
                <wp:positionV relativeFrom="paragraph">
                  <wp:posOffset>1724025</wp:posOffset>
                </wp:positionV>
                <wp:extent cx="7434580" cy="8859325"/>
                <wp:effectExtent l="0" t="0" r="0" b="0"/>
                <wp:wrapNone/>
                <wp:docPr id="6" name="Group 6"/>
                <wp:cNvGraphicFramePr/>
                <a:graphic xmlns:a="http://schemas.openxmlformats.org/drawingml/2006/main">
                  <a:graphicData uri="http://schemas.microsoft.com/office/word/2010/wordprocessingGroup">
                    <wpg:wgp>
                      <wpg:cNvGrpSpPr/>
                      <wpg:grpSpPr>
                        <a:xfrm>
                          <a:off x="0" y="0"/>
                          <a:ext cx="7434580" cy="8859325"/>
                          <a:chOff x="0" y="0"/>
                          <a:chExt cx="7434580" cy="8859325"/>
                        </a:xfrm>
                      </wpg:grpSpPr>
                      <pic:pic xmlns:pic="http://schemas.openxmlformats.org/drawingml/2006/picture">
                        <pic:nvPicPr>
                          <pic:cNvPr id="4" name="Picture 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1800665"/>
                            <a:ext cx="7434580" cy="7058660"/>
                          </a:xfrm>
                          <a:prstGeom prst="rect">
                            <a:avLst/>
                          </a:prstGeom>
                          <a:noFill/>
                          <a:ln>
                            <a:noFill/>
                          </a:ln>
                        </pic:spPr>
                      </pic:pic>
                      <pic:pic xmlns:pic="http://schemas.openxmlformats.org/drawingml/2006/picture">
                        <pic:nvPicPr>
                          <pic:cNvPr id="5" name="Picture 5"/>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a:xfrm>
                            <a:off x="621910" y="0"/>
                            <a:ext cx="3794760" cy="3794760"/>
                          </a:xfrm>
                          <a:prstGeom prst="rect">
                            <a:avLst/>
                          </a:prstGeom>
                          <a:noFill/>
                          <a:ln>
                            <a:noFill/>
                          </a:ln>
                        </pic:spPr>
                      </pic:pic>
                    </wpg:wgp>
                  </a:graphicData>
                </a:graphic>
              </wp:anchor>
            </w:drawing>
          </mc:Choice>
          <mc:Fallback>
            <w:pict>
              <v:group w14:anchorId="508A347A" id="Group 6" o:spid="_x0000_s1026" style="position:absolute;margin-left:-82.65pt;margin-top:135.75pt;width:585.4pt;height:697.6pt;z-index:251618304" coordsize="74345,885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6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azqp5OKTzo/7wpXAfRTPOj/ALwpVdW6HNFwHUUUUwCiiigAooooAKKKKACi&#10;iigAooooAKKKKACiiigAooooAKKKKACiiigAooooAKKKKACqjyuHIDcZq3VGT/WN9aiYmL50n940&#10;edJ/eNMoqLsRdjJMYJp9Mi/1a/Sn1qigooop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Vbn7w+lQ1Nc/fFQ1jLclhVm2+61Vqs233Wpx3BE9FFFalBRRRQAUUUUAFFFFABRRRQAUUUUAFFF&#10;FABRRRQAUUUUAFFFFABRRRQAUUUjEKpJ6UAIzqmNx60oORVF2LsSackrJ7j0qOfUVy7VGT/WN9at&#10;pIHXIqpJ/rG+tE9gY2iiisyS7F/q1+lPpkX+rX6U+tlsUFFFFM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VuPvj6VDU1z/rB9KhrGW5L3CrNt91qrVZtvutTjuCJ6KKK1KCiiigAooooAKK&#10;KKACiiigAooooAKKKKACiiigAooooAKKKKACiiigAqpPJubaOgq31FVZYCOV5FTK9hMhooorIkAS&#10;pyDigkk5NFFABRRRQBdi/wBWv0p9Mi/1a/Sn1stigooopj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Wrov/Lf/gP9ayq1dF/5b/8AAf61rR+McdzPuv8Aj7m/66N/Ooqluv8Aj7m/&#10;66N/OoqifxMTCiiip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tXRf+W//&#10;AAH+tZVaui/8t/8AgP8AWtaPxjjuZ91/x9zf9dG/nUVFFTL4mJhRRRUg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18006;width:74345;height:70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">
                  <v:imagedata r:id="rId14" o:title=""/>
                </v:shape>
                <v:shape id="Picture 5" o:spid="_x0000_s1028" type="#_x0000_t75" style="position:absolute;left:6219;width:37947;height:37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">
                  <v:imagedata r:id="rId15" o:title=""/>
                </v:shape>
              </v:group>
            </w:pict>
          </mc:Fallback>
        </mc:AlternateContent>
      </w:r>
      <w:r w:rsidRPr="00A62DD1">
        <w:rPr>
          <w:noProof/>
          <w:lang w:val="nb-NO"/>
        </w:rPr>
        <w:drawing>
          <wp:anchor distT="0" distB="0" distL="114300" distR="114300" simplePos="0" relativeHeight="251663360" behindDoc="0" locked="0" layoutInCell="1" allowOverlap="1" wp14:anchorId="0B857068" wp14:editId="193604A6">
            <wp:simplePos x="0" y="0"/>
            <wp:positionH relativeFrom="page">
              <wp:align>left</wp:align>
            </wp:positionH>
            <wp:positionV relativeFrom="paragraph">
              <wp:posOffset>0</wp:posOffset>
            </wp:positionV>
            <wp:extent cx="7529830" cy="1490345"/>
            <wp:effectExtent l="0" t="0" r="0" b="0"/>
            <wp:wrapThrough wrapText="bothSides">
              <wp:wrapPolygon edited="0">
                <wp:start x="0" y="0"/>
                <wp:lineTo x="0" y="21259"/>
                <wp:lineTo x="21531" y="21259"/>
                <wp:lineTo x="21531"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529830" cy="1490345"/>
                    </a:xfrm>
                    <a:prstGeom prst="rect">
                      <a:avLst/>
                    </a:prstGeom>
                    <a:noFill/>
                    <a:ln>
                      <a:noFill/>
                    </a:ln>
                  </pic:spPr>
                </pic:pic>
              </a:graphicData>
            </a:graphic>
          </wp:anchor>
        </w:drawing>
      </w:r>
      <w:bookmarkEnd w:id="0"/>
    </w:p>
    <w:p w14:paraId="1BC77D93" w14:textId="77777777" w:rsidR="003A6A87" w:rsidRPr="00A62DD1" w:rsidRDefault="003A6A87">
      <w:pPr>
        <w:rPr>
          <w:lang w:val="nb-NO"/>
        </w:rPr>
      </w:pPr>
    </w:p>
    <w:p w14:paraId="4F292E71" w14:textId="12EB5367" w:rsidR="003A6A87" w:rsidRPr="00A62DD1" w:rsidRDefault="003A6A87">
      <w:pPr>
        <w:rPr>
          <w:lang w:val="nb-NO"/>
        </w:rPr>
      </w:pPr>
    </w:p>
    <w:p w14:paraId="79E78E2C" w14:textId="65B99D87" w:rsidR="003A6A87" w:rsidRPr="00A62DD1" w:rsidRDefault="003A6A87">
      <w:pPr>
        <w:rPr>
          <w:lang w:val="nb-NO"/>
        </w:rPr>
      </w:pPr>
    </w:p>
    <w:p w14:paraId="4346281E" w14:textId="253CEC44" w:rsidR="003A6A87" w:rsidRPr="00A62DD1" w:rsidRDefault="003A6A87">
      <w:pPr>
        <w:rPr>
          <w:lang w:val="nb-NO"/>
        </w:rPr>
      </w:pPr>
    </w:p>
    <w:p w14:paraId="757DE3BB" w14:textId="0584518E" w:rsidR="003A6A87" w:rsidRPr="00A62DD1" w:rsidRDefault="003A6A87">
      <w:pPr>
        <w:rPr>
          <w:lang w:val="nb-NO"/>
        </w:rPr>
      </w:pPr>
    </w:p>
    <w:p w14:paraId="79967F28" w14:textId="77777777" w:rsidR="003A6A87" w:rsidRPr="00A62DD1" w:rsidRDefault="003A6A87">
      <w:pPr>
        <w:jc w:val="center"/>
        <w:rPr>
          <w:rFonts w:cstheme="minorHAnsi"/>
          <w:szCs w:val="24"/>
          <w:lang w:val="nb-NO"/>
        </w:rPr>
      </w:pPr>
    </w:p>
    <w:p w14:paraId="1D99160C" w14:textId="328FA97E" w:rsidR="003A6A87" w:rsidRPr="00A62DD1" w:rsidRDefault="003A6A87">
      <w:pPr>
        <w:jc w:val="center"/>
        <w:rPr>
          <w:rFonts w:cstheme="minorHAnsi"/>
          <w:szCs w:val="24"/>
          <w:lang w:val="nb-NO"/>
        </w:rPr>
      </w:pPr>
    </w:p>
    <w:p w14:paraId="14EF8F39" w14:textId="7AE4220F" w:rsidR="003A6A87" w:rsidRPr="00A62DD1" w:rsidRDefault="003A6A87">
      <w:pPr>
        <w:jc w:val="center"/>
        <w:rPr>
          <w:rFonts w:cstheme="minorHAnsi"/>
          <w:szCs w:val="24"/>
          <w:lang w:val="nb-NO"/>
        </w:rPr>
      </w:pPr>
    </w:p>
    <w:p w14:paraId="45562E69" w14:textId="30F787F7" w:rsidR="003A6A87" w:rsidRPr="00A62DD1" w:rsidRDefault="003A6A87">
      <w:pPr>
        <w:jc w:val="center"/>
        <w:rPr>
          <w:rFonts w:cstheme="minorHAnsi"/>
          <w:szCs w:val="24"/>
          <w:lang w:val="nb-NO"/>
        </w:rPr>
      </w:pPr>
    </w:p>
    <w:p w14:paraId="163F4E89" w14:textId="52F4BFD8" w:rsidR="003A6A87" w:rsidRPr="00A62DD1" w:rsidRDefault="003A6A87">
      <w:pPr>
        <w:jc w:val="center"/>
        <w:rPr>
          <w:rFonts w:cstheme="minorHAnsi"/>
          <w:szCs w:val="24"/>
          <w:lang w:val="nb-NO"/>
        </w:rPr>
      </w:pPr>
    </w:p>
    <w:p w14:paraId="15B48FD3" w14:textId="13C3824A" w:rsidR="003A6A87" w:rsidRPr="00A62DD1" w:rsidRDefault="003A6A87">
      <w:pPr>
        <w:jc w:val="center"/>
        <w:rPr>
          <w:rFonts w:cstheme="minorHAnsi"/>
          <w:szCs w:val="24"/>
          <w:lang w:val="nb-NO"/>
        </w:rPr>
      </w:pPr>
    </w:p>
    <w:p w14:paraId="4AFE5204" w14:textId="1D3F1FF2" w:rsidR="003A6A87" w:rsidRPr="00A62DD1" w:rsidRDefault="003A6A87">
      <w:pPr>
        <w:jc w:val="center"/>
        <w:rPr>
          <w:rFonts w:cstheme="minorHAnsi"/>
          <w:szCs w:val="24"/>
          <w:lang w:val="nb-NO"/>
        </w:rPr>
      </w:pPr>
    </w:p>
    <w:p w14:paraId="199D3E6B" w14:textId="1930D0F0" w:rsidR="003A6A87" w:rsidRPr="00A62DD1" w:rsidRDefault="003A6A87">
      <w:pPr>
        <w:rPr>
          <w:lang w:val="nb-NO"/>
        </w:rPr>
      </w:pPr>
    </w:p>
    <w:p w14:paraId="407055FA" w14:textId="762ADAA9" w:rsidR="003A6A87" w:rsidRPr="00A62DD1" w:rsidRDefault="00A63E1B">
      <w:pPr>
        <w:rPr>
          <w:lang w:val="nb-NO"/>
        </w:rPr>
      </w:pPr>
      <w:r>
        <w:rPr>
          <w:rFonts w:ascii="Times New Roman" w:eastAsia="SimSun" w:hAnsi="Times New Roman" w:cs="Times New Roman"/>
          <w:noProof/>
          <w:szCs w:val="24"/>
          <w:lang w:val="en-GB" w:eastAsia="en-GB"/>
        </w:rPr>
        <mc:AlternateContent>
          <mc:Choice Requires="wps">
            <w:drawing>
              <wp:anchor distT="0" distB="0" distL="114300" distR="114300" simplePos="0" relativeHeight="251739136" behindDoc="1" locked="0" layoutInCell="1" allowOverlap="1" wp14:anchorId="12C3A512" wp14:editId="79D4A0B5">
                <wp:simplePos x="0" y="0"/>
                <wp:positionH relativeFrom="page">
                  <wp:posOffset>838200</wp:posOffset>
                </wp:positionH>
                <wp:positionV relativeFrom="paragraph">
                  <wp:posOffset>431800</wp:posOffset>
                </wp:positionV>
                <wp:extent cx="5858510" cy="3230880"/>
                <wp:effectExtent l="0" t="0" r="0" b="7620"/>
                <wp:wrapTight wrapText="bothSides">
                  <wp:wrapPolygon edited="0">
                    <wp:start x="211" y="0"/>
                    <wp:lineTo x="211" y="21524"/>
                    <wp:lineTo x="21352" y="21524"/>
                    <wp:lineTo x="21352" y="0"/>
                    <wp:lineTo x="211" y="0"/>
                  </wp:wrapPolygon>
                </wp:wrapTight>
                <wp:docPr id="66" name="Textruta 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858510" cy="32308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C99F89" w14:textId="3296E25D" w:rsidR="000C0B5C" w:rsidRDefault="000C0B5C" w:rsidP="000C0B5C">
                            <w:pPr>
                              <w:jc w:val="center"/>
                              <w:rPr>
                                <w:rFonts w:asciiTheme="minorHAnsi" w:hAnsiTheme="minorHAnsi" w:cstheme="minorHAnsi"/>
                                <w:b/>
                                <w:bCs/>
                                <w:color w:val="047A13"/>
                                <w:sz w:val="80"/>
                                <w:szCs w:val="80"/>
                              </w:rPr>
                            </w:pPr>
                            <w:r>
                              <w:rPr>
                                <w:rFonts w:asciiTheme="minorHAnsi" w:hAnsiTheme="minorHAnsi" w:cstheme="minorHAnsi"/>
                                <w:b/>
                                <w:bCs/>
                                <w:color w:val="047A13"/>
                                <w:sz w:val="80"/>
                                <w:szCs w:val="80"/>
                              </w:rPr>
                              <w:t>Tender for EPC tender analyses</w:t>
                            </w:r>
                          </w:p>
                          <w:p w14:paraId="6176D7A2" w14:textId="52722C44" w:rsidR="00A63E1B" w:rsidRPr="00A63E1B" w:rsidRDefault="00A63E1B" w:rsidP="000C0B5C">
                            <w:pPr>
                              <w:jc w:val="center"/>
                              <w:rPr>
                                <w:rFonts w:asciiTheme="minorHAnsi" w:hAnsiTheme="minorHAnsi" w:cstheme="minorHAnsi"/>
                                <w:b/>
                                <w:bCs/>
                                <w:color w:val="047A13"/>
                                <w:sz w:val="56"/>
                                <w:szCs w:val="56"/>
                              </w:rPr>
                            </w:pPr>
                            <w:r w:rsidRPr="00A63E1B">
                              <w:rPr>
                                <w:rFonts w:asciiTheme="minorHAnsi" w:hAnsiTheme="minorHAnsi" w:cstheme="minorHAnsi"/>
                                <w:b/>
                                <w:bCs/>
                                <w:color w:val="047A13"/>
                                <w:sz w:val="56"/>
                                <w:szCs w:val="56"/>
                              </w:rPr>
                              <w:t>Template</w:t>
                            </w:r>
                          </w:p>
                          <w:p w14:paraId="51F9EB83" w14:textId="77777777" w:rsidR="000C0B5C" w:rsidRDefault="000C0B5C" w:rsidP="000C0B5C">
                            <w:pPr>
                              <w:jc w:val="center"/>
                              <w:rPr>
                                <w:rFonts w:asciiTheme="minorHAnsi" w:hAnsiTheme="minorHAnsi" w:cstheme="minorHAnsi"/>
                                <w:b/>
                                <w:bCs/>
                                <w:iCs/>
                                <w:color w:val="047A13"/>
                                <w:sz w:val="40"/>
                                <w:szCs w:val="40"/>
                                <w:lang w:val="en-GB"/>
                              </w:rPr>
                            </w:pPr>
                          </w:p>
                          <w:p w14:paraId="7BCCE8E3" w14:textId="6ACE640A" w:rsidR="000C0B5C" w:rsidRDefault="000C0B5C" w:rsidP="000C0B5C">
                            <w:pPr>
                              <w:jc w:val="center"/>
                              <w:rPr>
                                <w:rFonts w:asciiTheme="minorHAnsi" w:hAnsiTheme="minorHAnsi" w:cstheme="minorHAnsi"/>
                                <w:iCs/>
                                <w:color w:val="047A13"/>
                                <w:sz w:val="80"/>
                                <w:szCs w:val="80"/>
                                <w:lang w:val="en-GB"/>
                              </w:rPr>
                            </w:pPr>
                            <w:r>
                              <w:rPr>
                                <w:rFonts w:asciiTheme="minorHAnsi" w:hAnsiTheme="minorHAnsi" w:cstheme="minorHAnsi"/>
                                <w:b/>
                                <w:bCs/>
                                <w:iCs/>
                                <w:color w:val="047A13"/>
                                <w:sz w:val="40"/>
                                <w:szCs w:val="40"/>
                                <w:lang w:val="en-GB"/>
                              </w:rPr>
                              <w:t xml:space="preserve">EFFECT4buildings Toolbox: </w:t>
                            </w:r>
                            <w:r>
                              <w:rPr>
                                <w:rFonts w:asciiTheme="minorHAnsi" w:hAnsiTheme="minorHAnsi" w:cstheme="minorHAnsi"/>
                                <w:b/>
                                <w:bCs/>
                                <w:iCs/>
                                <w:color w:val="047A13"/>
                                <w:sz w:val="40"/>
                                <w:szCs w:val="40"/>
                                <w:lang w:val="en-GB"/>
                              </w:rPr>
                              <w:br/>
                            </w:r>
                            <w:r>
                              <w:rPr>
                                <w:rFonts w:asciiTheme="minorHAnsi" w:hAnsiTheme="minorHAnsi" w:cstheme="minorHAnsi"/>
                                <w:iCs/>
                                <w:color w:val="047A13"/>
                                <w:sz w:val="40"/>
                                <w:szCs w:val="40"/>
                                <w:lang w:val="en-GB"/>
                              </w:rPr>
                              <w:t>Energy Performance Contracting; Annex 4</w:t>
                            </w:r>
                          </w:p>
                          <w:p w14:paraId="7F0F5222" w14:textId="77777777" w:rsidR="000C0B5C" w:rsidRDefault="000C0B5C" w:rsidP="000C0B5C">
                            <w:pPr>
                              <w:jc w:val="center"/>
                              <w:rPr>
                                <w:b/>
                                <w:bCs/>
                                <w:color w:val="047A13"/>
                                <w:sz w:val="80"/>
                                <w:szCs w:val="80"/>
                                <w:lang w:val="lv-LV"/>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margin">
                  <wp14:pctHeight>0</wp14:pctHeight>
                </wp14:sizeRelV>
              </wp:anchor>
            </w:drawing>
          </mc:Choice>
          <mc:Fallback>
            <w:pict>
              <v:shapetype w14:anchorId="12C3A512" id="_x0000_t202" coordsize="21600,21600" o:spt="202" path="m,l,21600r21600,l21600,xe">
                <v:stroke joinstyle="miter"/>
                <v:path gradientshapeok="t" o:connecttype="rect"/>
              </v:shapetype>
              <v:shape id="Textruta 66" o:spid="_x0000_s1026" type="#_x0000_t202" style="position:absolute;left:0;text-align:left;margin-left:66pt;margin-top:34pt;width:461.3pt;height:254.4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" filled="f" stroked="f" strokeweight=".5pt">
                <o:lock v:ext="edit" aspectratio="t"/>
                <v:textbox>
                  <w:txbxContent>
                    <w:p w14:paraId="00C99F89" w14:textId="3296E25D" w:rsidR="000C0B5C" w:rsidRDefault="000C0B5C" w:rsidP="000C0B5C">
                      <w:pPr>
                        <w:jc w:val="center"/>
                        <w:rPr>
                          <w:rFonts w:asciiTheme="minorHAnsi" w:hAnsiTheme="minorHAnsi" w:cstheme="minorHAnsi"/>
                          <w:b/>
                          <w:bCs/>
                          <w:color w:val="047A13"/>
                          <w:sz w:val="80"/>
                          <w:szCs w:val="80"/>
                        </w:rPr>
                      </w:pPr>
                      <w:r>
                        <w:rPr>
                          <w:rFonts w:asciiTheme="minorHAnsi" w:hAnsiTheme="minorHAnsi" w:cstheme="minorHAnsi"/>
                          <w:b/>
                          <w:bCs/>
                          <w:color w:val="047A13"/>
                          <w:sz w:val="80"/>
                          <w:szCs w:val="80"/>
                        </w:rPr>
                        <w:t>Tender for EPC tender analyses</w:t>
                      </w:r>
                    </w:p>
                    <w:p w14:paraId="6176D7A2" w14:textId="52722C44" w:rsidR="00A63E1B" w:rsidRPr="00A63E1B" w:rsidRDefault="00A63E1B" w:rsidP="000C0B5C">
                      <w:pPr>
                        <w:jc w:val="center"/>
                        <w:rPr>
                          <w:rFonts w:asciiTheme="minorHAnsi" w:hAnsiTheme="minorHAnsi" w:cstheme="minorHAnsi"/>
                          <w:b/>
                          <w:bCs/>
                          <w:color w:val="047A13"/>
                          <w:sz w:val="56"/>
                          <w:szCs w:val="56"/>
                        </w:rPr>
                      </w:pPr>
                      <w:r w:rsidRPr="00A63E1B">
                        <w:rPr>
                          <w:rFonts w:asciiTheme="minorHAnsi" w:hAnsiTheme="minorHAnsi" w:cstheme="minorHAnsi"/>
                          <w:b/>
                          <w:bCs/>
                          <w:color w:val="047A13"/>
                          <w:sz w:val="56"/>
                          <w:szCs w:val="56"/>
                        </w:rPr>
                        <w:t>Template</w:t>
                      </w:r>
                    </w:p>
                    <w:p w14:paraId="51F9EB83" w14:textId="77777777" w:rsidR="000C0B5C" w:rsidRDefault="000C0B5C" w:rsidP="000C0B5C">
                      <w:pPr>
                        <w:jc w:val="center"/>
                        <w:rPr>
                          <w:rFonts w:asciiTheme="minorHAnsi" w:hAnsiTheme="minorHAnsi" w:cstheme="minorHAnsi"/>
                          <w:b/>
                          <w:bCs/>
                          <w:iCs/>
                          <w:color w:val="047A13"/>
                          <w:sz w:val="40"/>
                          <w:szCs w:val="40"/>
                          <w:lang w:val="en-GB"/>
                        </w:rPr>
                      </w:pPr>
                    </w:p>
                    <w:p w14:paraId="7BCCE8E3" w14:textId="6ACE640A" w:rsidR="000C0B5C" w:rsidRDefault="000C0B5C" w:rsidP="000C0B5C">
                      <w:pPr>
                        <w:jc w:val="center"/>
                        <w:rPr>
                          <w:rFonts w:asciiTheme="minorHAnsi" w:hAnsiTheme="minorHAnsi" w:cstheme="minorHAnsi"/>
                          <w:iCs/>
                          <w:color w:val="047A13"/>
                          <w:sz w:val="80"/>
                          <w:szCs w:val="80"/>
                          <w:lang w:val="en-GB"/>
                        </w:rPr>
                      </w:pPr>
                      <w:r>
                        <w:rPr>
                          <w:rFonts w:asciiTheme="minorHAnsi" w:hAnsiTheme="minorHAnsi" w:cstheme="minorHAnsi"/>
                          <w:b/>
                          <w:bCs/>
                          <w:iCs/>
                          <w:color w:val="047A13"/>
                          <w:sz w:val="40"/>
                          <w:szCs w:val="40"/>
                          <w:lang w:val="en-GB"/>
                        </w:rPr>
                        <w:t xml:space="preserve">EFFECT4buildings Toolbox: </w:t>
                      </w:r>
                      <w:r>
                        <w:rPr>
                          <w:rFonts w:asciiTheme="minorHAnsi" w:hAnsiTheme="minorHAnsi" w:cstheme="minorHAnsi"/>
                          <w:b/>
                          <w:bCs/>
                          <w:iCs/>
                          <w:color w:val="047A13"/>
                          <w:sz w:val="40"/>
                          <w:szCs w:val="40"/>
                          <w:lang w:val="en-GB"/>
                        </w:rPr>
                        <w:br/>
                      </w:r>
                      <w:r>
                        <w:rPr>
                          <w:rFonts w:asciiTheme="minorHAnsi" w:hAnsiTheme="minorHAnsi" w:cstheme="minorHAnsi"/>
                          <w:iCs/>
                          <w:color w:val="047A13"/>
                          <w:sz w:val="40"/>
                          <w:szCs w:val="40"/>
                          <w:lang w:val="en-GB"/>
                        </w:rPr>
                        <w:t>Energy Performance Contracting; Annex 4</w:t>
                      </w:r>
                    </w:p>
                    <w:p w14:paraId="7F0F5222" w14:textId="77777777" w:rsidR="000C0B5C" w:rsidRDefault="000C0B5C" w:rsidP="000C0B5C">
                      <w:pPr>
                        <w:jc w:val="center"/>
                        <w:rPr>
                          <w:b/>
                          <w:bCs/>
                          <w:color w:val="047A13"/>
                          <w:sz w:val="80"/>
                          <w:szCs w:val="80"/>
                          <w:lang w:val="lv-LV"/>
                        </w:rPr>
                      </w:pPr>
                    </w:p>
                  </w:txbxContent>
                </v:textbox>
                <w10:wrap type="tight" anchorx="page"/>
              </v:shape>
            </w:pict>
          </mc:Fallback>
        </mc:AlternateContent>
      </w:r>
    </w:p>
    <w:p w14:paraId="73A3C56D" w14:textId="4C7B9C97" w:rsidR="003A6A87" w:rsidRPr="00A62DD1" w:rsidRDefault="00BA79ED">
      <w:pPr>
        <w:rPr>
          <w:lang w:val="nb-NO"/>
        </w:rPr>
      </w:pPr>
      <w:r w:rsidRPr="00A62DD1">
        <w:rPr>
          <w:noProof/>
          <w:lang w:val="nb-NO"/>
        </w:rPr>
        <w:lastRenderedPageBreak/>
        <mc:AlternateContent>
          <mc:Choice Requires="wps">
            <w:drawing>
              <wp:anchor distT="0" distB="0" distL="114300" distR="114300" simplePos="0" relativeHeight="251635712" behindDoc="0" locked="0" layoutInCell="1" allowOverlap="1" wp14:anchorId="7DAC48B5" wp14:editId="1FEC0050">
                <wp:simplePos x="0" y="0"/>
                <wp:positionH relativeFrom="margin">
                  <wp:posOffset>-495344</wp:posOffset>
                </wp:positionH>
                <wp:positionV relativeFrom="paragraph">
                  <wp:posOffset>1554509</wp:posOffset>
                </wp:positionV>
                <wp:extent cx="6826250" cy="8335925"/>
                <wp:effectExtent l="0" t="0" r="0" b="0"/>
                <wp:wrapSquare wrapText="bothSides"/>
                <wp:docPr id="35" name="Text Box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826250" cy="8335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810189" w14:textId="77777777" w:rsidR="004C0A1B" w:rsidRDefault="004C0A1B" w:rsidP="004C0A1B">
                            <w:pPr>
                              <w:rPr>
                                <w:szCs w:val="24"/>
                              </w:rPr>
                            </w:pPr>
                            <w:bookmarkStart w:id="1" w:name="_Hlk46498667"/>
                            <w:r>
                              <w:rPr>
                                <w:szCs w:val="24"/>
                              </w:rPr>
                              <w:t xml:space="preserve">The project “Effective Financing Tools for implementing Energy Efficiency in Buildings” (EFFECT4buildings) develops in collaboration with public building managers a comprehensive decision-making support toolbox with a set of financial instruments: </w:t>
                            </w:r>
                            <w:r w:rsidRPr="00DA5833">
                              <w:rPr>
                                <w:b/>
                                <w:bCs/>
                                <w:szCs w:val="24"/>
                              </w:rPr>
                              <w:t>Financial calculation tools</w:t>
                            </w:r>
                            <w:r>
                              <w:rPr>
                                <w:szCs w:val="24"/>
                              </w:rPr>
                              <w:t xml:space="preserve">; </w:t>
                            </w:r>
                            <w:r w:rsidRPr="00DA5833">
                              <w:rPr>
                                <w:b/>
                                <w:bCs/>
                                <w:szCs w:val="24"/>
                              </w:rPr>
                              <w:t>Bundling</w:t>
                            </w:r>
                            <w:r>
                              <w:rPr>
                                <w:szCs w:val="24"/>
                              </w:rPr>
                              <w:t xml:space="preserve">; </w:t>
                            </w:r>
                            <w:r w:rsidRPr="00DA5833">
                              <w:rPr>
                                <w:b/>
                                <w:bCs/>
                                <w:szCs w:val="24"/>
                              </w:rPr>
                              <w:t>Funding</w:t>
                            </w:r>
                            <w:r>
                              <w:rPr>
                                <w:szCs w:val="24"/>
                              </w:rPr>
                              <w:t xml:space="preserve">; </w:t>
                            </w:r>
                            <w:r w:rsidRPr="00DA5833">
                              <w:rPr>
                                <w:b/>
                                <w:bCs/>
                                <w:szCs w:val="24"/>
                              </w:rPr>
                              <w:t>Convincing decision makers</w:t>
                            </w:r>
                            <w:r>
                              <w:rPr>
                                <w:szCs w:val="24"/>
                              </w:rPr>
                              <w:t xml:space="preserve">; </w:t>
                            </w:r>
                            <w:r w:rsidRPr="00DA5833">
                              <w:rPr>
                                <w:b/>
                                <w:bCs/>
                                <w:szCs w:val="24"/>
                              </w:rPr>
                              <w:t>Energy Performance Contract</w:t>
                            </w:r>
                            <w:r>
                              <w:rPr>
                                <w:b/>
                                <w:bCs/>
                                <w:szCs w:val="24"/>
                              </w:rPr>
                              <w:t>ing</w:t>
                            </w:r>
                            <w:r>
                              <w:rPr>
                                <w:szCs w:val="24"/>
                              </w:rPr>
                              <w:t xml:space="preserve">; </w:t>
                            </w:r>
                            <w:r w:rsidRPr="00DA5833">
                              <w:rPr>
                                <w:b/>
                                <w:bCs/>
                                <w:szCs w:val="24"/>
                              </w:rPr>
                              <w:t>Multi Service Contract</w:t>
                            </w:r>
                            <w:r>
                              <w:rPr>
                                <w:b/>
                                <w:bCs/>
                                <w:szCs w:val="24"/>
                              </w:rPr>
                              <w:t>ing</w:t>
                            </w:r>
                            <w:r>
                              <w:rPr>
                                <w:szCs w:val="24"/>
                              </w:rPr>
                              <w:t xml:space="preserve">; </w:t>
                            </w:r>
                            <w:r w:rsidRPr="00DA5833">
                              <w:rPr>
                                <w:b/>
                                <w:bCs/>
                                <w:szCs w:val="24"/>
                              </w:rPr>
                              <w:t>Green Leas</w:t>
                            </w:r>
                            <w:r>
                              <w:rPr>
                                <w:b/>
                                <w:bCs/>
                                <w:szCs w:val="24"/>
                              </w:rPr>
                              <w:t>e</w:t>
                            </w:r>
                            <w:r w:rsidRPr="00DA5833">
                              <w:rPr>
                                <w:b/>
                                <w:bCs/>
                                <w:szCs w:val="24"/>
                              </w:rPr>
                              <w:t xml:space="preserve"> Contract</w:t>
                            </w:r>
                            <w:r>
                              <w:rPr>
                                <w:b/>
                                <w:bCs/>
                                <w:szCs w:val="24"/>
                              </w:rPr>
                              <w:t>ing</w:t>
                            </w:r>
                            <w:r>
                              <w:rPr>
                                <w:szCs w:val="24"/>
                              </w:rPr>
                              <w:t xml:space="preserve">; </w:t>
                            </w:r>
                            <w:proofErr w:type="spellStart"/>
                            <w:r w:rsidRPr="00DA5833">
                              <w:rPr>
                                <w:b/>
                                <w:bCs/>
                                <w:szCs w:val="24"/>
                              </w:rPr>
                              <w:t>Prosumerism</w:t>
                            </w:r>
                            <w:proofErr w:type="spellEnd"/>
                            <w:r>
                              <w:rPr>
                                <w:szCs w:val="24"/>
                              </w:rPr>
                              <w:t xml:space="preserve">. The tools and instruments chosen by the project has the biggest potential to help building managers to overcome financial barriers, based on nearly 40 interviews with the target group. The project improves these tools through different real cases. </w:t>
                            </w:r>
                          </w:p>
                          <w:p w14:paraId="10FEC12A" w14:textId="77777777" w:rsidR="00E56D1A" w:rsidRPr="00A13C51" w:rsidRDefault="00E56D1A" w:rsidP="00E56D1A">
                            <w:pPr>
                              <w:rPr>
                                <w:szCs w:val="24"/>
                              </w:rPr>
                            </w:pPr>
                            <w:r w:rsidRPr="00A13C51">
                              <w:rPr>
                                <w:szCs w:val="24"/>
                              </w:rPr>
                              <w:t>To make sure building managers invest in the best available solutions, more knowledge on different possibilities is needed as well as confirmation from colleagues that the solutions performs well.</w:t>
                            </w:r>
                            <w:r>
                              <w:rPr>
                                <w:szCs w:val="24"/>
                              </w:rPr>
                              <w:t xml:space="preserve"> </w:t>
                            </w:r>
                            <w:r w:rsidRPr="00A13C51">
                              <w:rPr>
                                <w:szCs w:val="24"/>
                              </w:rPr>
                              <w:t xml:space="preserve">EFFECT4buildings </w:t>
                            </w:r>
                            <w:r>
                              <w:rPr>
                                <w:szCs w:val="24"/>
                              </w:rPr>
                              <w:t>mapped</w:t>
                            </w:r>
                            <w:r w:rsidRPr="00A13C51">
                              <w:rPr>
                                <w:szCs w:val="24"/>
                              </w:rPr>
                              <w:t xml:space="preserve"> </w:t>
                            </w:r>
                            <w:r w:rsidRPr="00DA5833">
                              <w:rPr>
                                <w:b/>
                                <w:bCs/>
                                <w:szCs w:val="24"/>
                              </w:rPr>
                              <w:t>technolo</w:t>
                            </w:r>
                            <w:r>
                              <w:rPr>
                                <w:b/>
                                <w:bCs/>
                                <w:szCs w:val="24"/>
                              </w:rPr>
                              <w:t>gical</w:t>
                            </w:r>
                            <w:r w:rsidRPr="00DA5833">
                              <w:rPr>
                                <w:b/>
                                <w:bCs/>
                                <w:szCs w:val="24"/>
                              </w:rPr>
                              <w:t xml:space="preserve"> solutions</w:t>
                            </w:r>
                            <w:r w:rsidRPr="00A13C51">
                              <w:rPr>
                                <w:szCs w:val="24"/>
                              </w:rPr>
                              <w:t xml:space="preserve"> for energy efficiency in buildings </w:t>
                            </w:r>
                            <w:r>
                              <w:rPr>
                                <w:szCs w:val="24"/>
                              </w:rPr>
                              <w:t xml:space="preserve">with the aim </w:t>
                            </w:r>
                            <w:r w:rsidRPr="00A13C51">
                              <w:rPr>
                                <w:szCs w:val="24"/>
                              </w:rPr>
                              <w:t xml:space="preserve">to </w:t>
                            </w:r>
                            <w:r w:rsidRPr="00DA5833">
                              <w:rPr>
                                <w:szCs w:val="24"/>
                              </w:rPr>
                              <w:t>share knowledge and experiences of energy efficiency</w:t>
                            </w:r>
                            <w:r>
                              <w:rPr>
                                <w:szCs w:val="24"/>
                              </w:rPr>
                              <w:t xml:space="preserve"> </w:t>
                            </w:r>
                            <w:r w:rsidRPr="00DA5833">
                              <w:rPr>
                                <w:szCs w:val="24"/>
                              </w:rPr>
                              <w:t>solutions among building managers in the Baltic Sea Region</w:t>
                            </w:r>
                            <w:r>
                              <w:rPr>
                                <w:szCs w:val="24"/>
                              </w:rPr>
                              <w:t>.</w:t>
                            </w:r>
                          </w:p>
                          <w:p w14:paraId="4F016B13" w14:textId="597456CA" w:rsidR="00ED0D57" w:rsidRPr="00927C4E" w:rsidRDefault="00ED0D57" w:rsidP="00ED0D57">
                            <w:pPr>
                              <w:shd w:val="clear" w:color="auto" w:fill="FFFFFF"/>
                              <w:spacing w:before="100" w:beforeAutospacing="1"/>
                              <w:outlineLvl w:val="2"/>
                              <w:rPr>
                                <w:rFonts w:asciiTheme="minorHAnsi" w:eastAsia="Times New Roman" w:hAnsiTheme="minorHAnsi" w:cstheme="minorHAnsi"/>
                                <w:sz w:val="22"/>
                                <w:szCs w:val="22"/>
                                <w:lang w:val="en-GB"/>
                              </w:rPr>
                            </w:pPr>
                            <w:bookmarkStart w:id="2" w:name="_Toc41309510"/>
                            <w:bookmarkEnd w:id="1"/>
                            <w:r w:rsidRPr="00927C4E">
                              <w:rPr>
                                <w:rFonts w:asciiTheme="minorHAnsi" w:eastAsia="Times New Roman" w:hAnsiTheme="minorHAnsi" w:cstheme="minorHAnsi"/>
                                <w:b/>
                                <w:bCs/>
                                <w:sz w:val="22"/>
                                <w:szCs w:val="22"/>
                                <w:lang w:val="en-GB"/>
                              </w:rPr>
                              <w:t>Energy Performance Contracting</w:t>
                            </w:r>
                            <w:r w:rsidRPr="00927C4E">
                              <w:rPr>
                                <w:rFonts w:asciiTheme="minorHAnsi" w:eastAsia="Times New Roman" w:hAnsiTheme="minorHAnsi" w:cstheme="minorHAnsi"/>
                                <w:sz w:val="22"/>
                                <w:szCs w:val="22"/>
                                <w:lang w:val="en-GB"/>
                              </w:rPr>
                              <w:t xml:space="preserve"> (EPC) is a well-tested and successful model for energy saving. It is used by public building owners to reach climate and energy targets at a faster pace </w:t>
                            </w:r>
                            <w:r w:rsidR="009A1018" w:rsidRPr="009A1018">
                              <w:rPr>
                                <w:rFonts w:asciiTheme="minorHAnsi" w:eastAsia="Times New Roman" w:hAnsiTheme="minorHAnsi" w:cstheme="minorHAnsi"/>
                                <w:sz w:val="22"/>
                                <w:szCs w:val="22"/>
                                <w:lang w:val="en-GB"/>
                              </w:rPr>
                              <w:t>than with traditional implementation</w:t>
                            </w:r>
                            <w:r w:rsidRPr="00927C4E">
                              <w:rPr>
                                <w:rFonts w:asciiTheme="minorHAnsi" w:eastAsia="Times New Roman" w:hAnsiTheme="minorHAnsi" w:cstheme="minorHAnsi"/>
                                <w:sz w:val="22"/>
                                <w:szCs w:val="22"/>
                                <w:lang w:val="en-GB"/>
                              </w:rPr>
                              <w:t>. There is still a large energy-saving potential in public sector.</w:t>
                            </w:r>
                            <w:bookmarkEnd w:id="2"/>
                          </w:p>
                          <w:p w14:paraId="0475968A" w14:textId="3ED676A9" w:rsidR="00ED0D57" w:rsidRPr="00927C4E" w:rsidRDefault="00ED0D57" w:rsidP="00ED0D57">
                            <w:pPr>
                              <w:shd w:val="clear" w:color="auto" w:fill="FFFFFF"/>
                              <w:spacing w:before="100" w:beforeAutospacing="1"/>
                              <w:outlineLvl w:val="2"/>
                              <w:rPr>
                                <w:rFonts w:asciiTheme="minorHAnsi" w:eastAsia="Times New Roman" w:hAnsiTheme="minorHAnsi" w:cstheme="minorHAnsi"/>
                                <w:sz w:val="22"/>
                                <w:szCs w:val="22"/>
                                <w:lang w:val="en-GB"/>
                              </w:rPr>
                            </w:pPr>
                            <w:bookmarkStart w:id="3" w:name="_Toc41309511"/>
                            <w:r w:rsidRPr="00927C4E">
                              <w:rPr>
                                <w:rFonts w:asciiTheme="minorHAnsi" w:eastAsia="Times New Roman" w:hAnsiTheme="minorHAnsi" w:cstheme="minorHAnsi"/>
                                <w:sz w:val="22"/>
                                <w:szCs w:val="22"/>
                                <w:lang w:val="en-GB"/>
                              </w:rPr>
                              <w:t xml:space="preserve">This template for </w:t>
                            </w:r>
                            <w:r w:rsidR="005F1B0A" w:rsidRPr="00927C4E">
                              <w:rPr>
                                <w:rFonts w:asciiTheme="minorHAnsi" w:eastAsia="Times New Roman" w:hAnsiTheme="minorHAnsi" w:cstheme="minorHAnsi"/>
                                <w:sz w:val="22"/>
                                <w:szCs w:val="22"/>
                                <w:lang w:val="en-GB"/>
                              </w:rPr>
                              <w:t>tender analyses</w:t>
                            </w:r>
                            <w:r w:rsidRPr="00927C4E">
                              <w:rPr>
                                <w:rFonts w:asciiTheme="minorHAnsi" w:eastAsia="Times New Roman" w:hAnsiTheme="minorHAnsi" w:cstheme="minorHAnsi"/>
                                <w:sz w:val="22"/>
                                <w:szCs w:val="22"/>
                                <w:lang w:val="en-GB"/>
                              </w:rPr>
                              <w:t xml:space="preserve"> is based on the Guide to EPC developed in the framework of the EFFECT4buildigs project. The guide introduces a new implementation model based on experiences in the countries involved in the EFFECT4buildings project - its main novelty aspects being contract based partnership during the analyses phase and new award criteria to better fit the goals of building owners.</w:t>
                            </w:r>
                            <w:bookmarkEnd w:id="3"/>
                            <w:r w:rsidRPr="00927C4E">
                              <w:rPr>
                                <w:rFonts w:asciiTheme="minorHAnsi" w:eastAsia="Times New Roman" w:hAnsiTheme="minorHAnsi" w:cstheme="minorHAnsi"/>
                                <w:sz w:val="22"/>
                                <w:szCs w:val="22"/>
                                <w:lang w:val="en-GB"/>
                              </w:rPr>
                              <w:t xml:space="preserve"> </w:t>
                            </w:r>
                          </w:p>
                          <w:p w14:paraId="20E9946F" w14:textId="187B7DAB" w:rsidR="00ED0D57" w:rsidRPr="00927C4E" w:rsidRDefault="00ED0D57" w:rsidP="00E869B8">
                            <w:pPr>
                              <w:rPr>
                                <w:rFonts w:asciiTheme="minorHAnsi" w:eastAsia="Times New Roman" w:hAnsiTheme="minorHAnsi" w:cstheme="minorHAnsi"/>
                                <w:sz w:val="22"/>
                                <w:szCs w:val="22"/>
                                <w:lang w:val="en-GB"/>
                              </w:rPr>
                            </w:pPr>
                            <w:r w:rsidRPr="00927C4E">
                              <w:rPr>
                                <w:rFonts w:asciiTheme="minorHAnsi" w:eastAsia="Times New Roman" w:hAnsiTheme="minorHAnsi" w:cstheme="minorHAnsi"/>
                                <w:sz w:val="22"/>
                                <w:szCs w:val="22"/>
                                <w:lang w:val="en-GB"/>
                              </w:rPr>
                              <w:t xml:space="preserve">The </w:t>
                            </w:r>
                            <w:r w:rsidR="005F1B0A" w:rsidRPr="00927C4E">
                              <w:rPr>
                                <w:rFonts w:asciiTheme="minorHAnsi" w:eastAsia="Times New Roman" w:hAnsiTheme="minorHAnsi" w:cstheme="minorHAnsi"/>
                                <w:b/>
                                <w:bCs/>
                                <w:sz w:val="22"/>
                                <w:szCs w:val="22"/>
                                <w:lang w:val="en-GB"/>
                              </w:rPr>
                              <w:t>Template for tender analyses</w:t>
                            </w:r>
                            <w:r w:rsidRPr="00927C4E">
                              <w:rPr>
                                <w:rFonts w:asciiTheme="minorHAnsi" w:eastAsia="Times New Roman" w:hAnsiTheme="minorHAnsi" w:cstheme="minorHAnsi"/>
                                <w:sz w:val="22"/>
                                <w:szCs w:val="22"/>
                                <w:lang w:val="en-GB"/>
                              </w:rPr>
                              <w:t xml:space="preserve"> is part of a toolbox of 9 documents and templates adapted to the new implementation models various phases primarily emphasising the first two phases. Experiences from past EPC projects shows that decisions made early are crucial. The goal is to promote EPC as an energy saving model and simplify the start-up of an EPC project. </w:t>
                            </w:r>
                          </w:p>
                          <w:p w14:paraId="69D55D3C" w14:textId="72801A25" w:rsidR="00E60579" w:rsidRDefault="00E60579" w:rsidP="004B7A26">
                            <w:pPr>
                              <w:spacing w:after="0"/>
                              <w:jc w:val="left"/>
                              <w:rPr>
                                <w:rFonts w:asciiTheme="minorHAnsi" w:hAnsiTheme="minorHAnsi" w:cstheme="minorHAnsi"/>
                                <w:sz w:val="22"/>
                                <w:szCs w:val="22"/>
                                <w:lang w:val="en-GB"/>
                              </w:rPr>
                            </w:pPr>
                            <w:r>
                              <w:rPr>
                                <w:rFonts w:asciiTheme="minorHAnsi" w:hAnsiTheme="minorHAnsi" w:cstheme="minorHAnsi"/>
                                <w:sz w:val="22"/>
                                <w:szCs w:val="22"/>
                                <w:lang w:val="en-GB"/>
                              </w:rPr>
                              <w:t xml:space="preserve">The bidders </w:t>
                            </w:r>
                            <w:r w:rsidRPr="00927C4E">
                              <w:rPr>
                                <w:rFonts w:asciiTheme="minorHAnsi" w:hAnsiTheme="minorHAnsi" w:cstheme="minorHAnsi"/>
                                <w:sz w:val="22"/>
                                <w:szCs w:val="22"/>
                                <w:lang w:val="en-GB"/>
                              </w:rPr>
                              <w:t>deliver</w:t>
                            </w:r>
                            <w:r w:rsidR="00927C4E" w:rsidRPr="00927C4E">
                              <w:rPr>
                                <w:rFonts w:asciiTheme="minorHAnsi" w:hAnsiTheme="minorHAnsi" w:cstheme="minorHAnsi"/>
                                <w:sz w:val="22"/>
                                <w:szCs w:val="22"/>
                                <w:lang w:val="en-GB"/>
                              </w:rPr>
                              <w:t xml:space="preserve"> a</w:t>
                            </w:r>
                            <w:r>
                              <w:rPr>
                                <w:rFonts w:asciiTheme="minorHAnsi" w:hAnsiTheme="minorHAnsi" w:cstheme="minorHAnsi"/>
                                <w:sz w:val="22"/>
                                <w:szCs w:val="22"/>
                                <w:lang w:val="en-GB"/>
                              </w:rPr>
                              <w:t>n</w:t>
                            </w:r>
                            <w:r w:rsidR="00927C4E" w:rsidRPr="00927C4E">
                              <w:rPr>
                                <w:rFonts w:asciiTheme="minorHAnsi" w:hAnsiTheme="minorHAnsi" w:cstheme="minorHAnsi"/>
                                <w:sz w:val="22"/>
                                <w:szCs w:val="22"/>
                                <w:lang w:val="en-GB"/>
                              </w:rPr>
                              <w:t xml:space="preserve"> energy efficiency analysis of 1-3 representative sample buildings as part of the p</w:t>
                            </w:r>
                            <w:r>
                              <w:rPr>
                                <w:rFonts w:asciiTheme="minorHAnsi" w:hAnsiTheme="minorHAnsi" w:cstheme="minorHAnsi"/>
                                <w:sz w:val="22"/>
                                <w:szCs w:val="22"/>
                                <w:lang w:val="en-GB"/>
                              </w:rPr>
                              <w:t xml:space="preserve">roposal work, using </w:t>
                            </w:r>
                            <w:r w:rsidR="00927C4E" w:rsidRPr="00927C4E">
                              <w:rPr>
                                <w:rFonts w:asciiTheme="minorHAnsi" w:hAnsiTheme="minorHAnsi" w:cstheme="minorHAnsi"/>
                                <w:sz w:val="22"/>
                                <w:szCs w:val="22"/>
                                <w:lang w:val="en-GB"/>
                              </w:rPr>
                              <w:t>the same</w:t>
                            </w:r>
                            <w:r w:rsidR="004C7429">
                              <w:rPr>
                                <w:rFonts w:asciiTheme="minorHAnsi" w:hAnsiTheme="minorHAnsi" w:cstheme="minorHAnsi"/>
                                <w:sz w:val="22"/>
                                <w:szCs w:val="22"/>
                                <w:lang w:val="en-GB"/>
                              </w:rPr>
                              <w:t xml:space="preserve"> template for</w:t>
                            </w:r>
                            <w:r w:rsidR="00927C4E" w:rsidRPr="00927C4E">
                              <w:rPr>
                                <w:rFonts w:asciiTheme="minorHAnsi" w:hAnsiTheme="minorHAnsi" w:cstheme="minorHAnsi"/>
                                <w:sz w:val="22"/>
                                <w:szCs w:val="22"/>
                                <w:lang w:val="en-GB"/>
                              </w:rPr>
                              <w:t xml:space="preserve"> </w:t>
                            </w:r>
                            <w:r w:rsidR="004C7429">
                              <w:rPr>
                                <w:rFonts w:asciiTheme="minorHAnsi" w:hAnsiTheme="minorHAnsi" w:cstheme="minorHAnsi"/>
                                <w:sz w:val="22"/>
                                <w:szCs w:val="22"/>
                                <w:lang w:val="en-GB"/>
                              </w:rPr>
                              <w:t>energy analyses</w:t>
                            </w:r>
                            <w:r w:rsidR="00927C4E" w:rsidRPr="00927C4E">
                              <w:rPr>
                                <w:rFonts w:asciiTheme="minorHAnsi" w:hAnsiTheme="minorHAnsi" w:cstheme="minorHAnsi"/>
                                <w:sz w:val="22"/>
                                <w:szCs w:val="22"/>
                                <w:lang w:val="en-GB"/>
                              </w:rPr>
                              <w:t xml:space="preserve">, where measures, investments and savings are summed up. </w:t>
                            </w:r>
                          </w:p>
                          <w:p w14:paraId="269758E4" w14:textId="77777777" w:rsidR="00E56D1A" w:rsidRDefault="008F65B4" w:rsidP="00E56D1A">
                            <w:pPr>
                              <w:spacing w:after="0"/>
                              <w:jc w:val="left"/>
                            </w:pPr>
                            <w:r w:rsidRPr="00927C4E">
                              <w:rPr>
                                <w:rFonts w:asciiTheme="minorHAnsi" w:eastAsia="Times New Roman" w:hAnsiTheme="minorHAnsi" w:cstheme="minorHAnsi"/>
                                <w:sz w:val="22"/>
                                <w:szCs w:val="22"/>
                                <w:lang w:val="en-GB"/>
                              </w:rPr>
                              <w:t>Below is a schematic overview of the adapted tools and instruments for EPC:</w:t>
                            </w:r>
                            <w:r w:rsidR="00E01650" w:rsidRPr="00E01650">
                              <w:t xml:space="preserve"> </w:t>
                            </w:r>
                          </w:p>
                          <w:p w14:paraId="2406FBAB" w14:textId="77777777" w:rsidR="00E56D1A" w:rsidRDefault="00E56D1A" w:rsidP="00E56D1A">
                            <w:pPr>
                              <w:spacing w:after="0"/>
                              <w:jc w:val="center"/>
                            </w:pPr>
                          </w:p>
                          <w:p w14:paraId="7D58076F" w14:textId="1739EB5D" w:rsidR="008F65B4" w:rsidRPr="00927C4E" w:rsidRDefault="00E01650" w:rsidP="00E56D1A">
                            <w:pPr>
                              <w:spacing w:after="0"/>
                              <w:jc w:val="center"/>
                              <w:rPr>
                                <w:rFonts w:ascii="Verdana" w:eastAsia="Times New Roman" w:hAnsi="Verdana" w:cs="Arial"/>
                                <w:sz w:val="20"/>
                                <w:lang w:val="en-GB"/>
                              </w:rPr>
                            </w:pPr>
                            <w:r w:rsidRPr="0058412D">
                              <w:rPr>
                                <w:noProof/>
                              </w:rPr>
                              <w:drawing>
                                <wp:inline distT="0" distB="0" distL="0" distR="0" wp14:anchorId="287C142A" wp14:editId="3F7F4BCE">
                                  <wp:extent cx="4083140" cy="2355908"/>
                                  <wp:effectExtent l="0" t="0" r="0" b="635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083140" cy="2355908"/>
                                          </a:xfrm>
                                          <a:prstGeom prst="rect">
                                            <a:avLst/>
                                          </a:prstGeom>
                                          <a:noFill/>
                                          <a:ln>
                                            <a:noFill/>
                                          </a:ln>
                                        </pic:spPr>
                                      </pic:pic>
                                    </a:graphicData>
                                  </a:graphic>
                                </wp:inline>
                              </w:drawing>
                            </w:r>
                          </w:p>
                          <w:p w14:paraId="35221793" w14:textId="77777777" w:rsidR="008F65B4" w:rsidRPr="00E56D1A" w:rsidRDefault="008F65B4" w:rsidP="00E56D1A">
                            <w:pPr>
                              <w:spacing w:after="0"/>
                              <w:jc w:val="center"/>
                              <w:rPr>
                                <w:rFonts w:asciiTheme="minorHAnsi" w:eastAsia="Times New Roman" w:hAnsiTheme="minorHAnsi" w:cstheme="minorHAnsi"/>
                                <w:i/>
                                <w:iCs/>
                                <w:sz w:val="18"/>
                                <w:szCs w:val="18"/>
                                <w:lang w:val="en-GB"/>
                              </w:rPr>
                            </w:pPr>
                            <w:r w:rsidRPr="00E56D1A">
                              <w:rPr>
                                <w:rFonts w:asciiTheme="minorHAnsi" w:eastAsia="Times New Roman" w:hAnsiTheme="minorHAnsi" w:cstheme="minorHAnsi"/>
                                <w:i/>
                                <w:iCs/>
                                <w:sz w:val="18"/>
                                <w:szCs w:val="18"/>
                                <w:lang w:val="en-GB"/>
                              </w:rPr>
                              <w:t>*Not considerably altered compared to standard EPC model documents</w:t>
                            </w:r>
                          </w:p>
                          <w:p w14:paraId="0E5081B6" w14:textId="5DA3EA09" w:rsidR="00BE6C29" w:rsidRPr="00733206" w:rsidRDefault="00BE6C29" w:rsidP="002238C1">
                            <w:pPr>
                              <w:rPr>
                                <w:rFonts w:asciiTheme="minorHAnsi" w:hAnsiTheme="minorHAnsi" w:cstheme="minorHAnsi"/>
                                <w:i/>
                                <w:iCs/>
                                <w:lang w:val="en-GB"/>
                              </w:rPr>
                            </w:pPr>
                          </w:p>
                          <w:p w14:paraId="343623A8" w14:textId="77777777" w:rsidR="003A6A87" w:rsidRPr="002238C1" w:rsidRDefault="003A6A87">
                            <w:pPr>
                              <w:rPr>
                                <w:lang w:val="en-GB"/>
                              </w:rPr>
                            </w:pPr>
                          </w:p>
                          <w:p w14:paraId="1C02B3FB" w14:textId="29970BE0" w:rsidR="003A6A87" w:rsidRPr="002238C1" w:rsidRDefault="003A6A87">
                            <w:pPr>
                              <w:rPr>
                                <w:lang w:val="en-GB"/>
                              </w:rPr>
                            </w:pPr>
                          </w:p>
                          <w:p w14:paraId="2EBF76C2" w14:textId="77777777" w:rsidR="003A6A87" w:rsidRPr="002238C1" w:rsidRDefault="003A6A87">
                            <w:pPr>
                              <w:rPr>
                                <w:lang w:val="en-GB"/>
                              </w:rPr>
                            </w:pPr>
                          </w:p>
                          <w:p w14:paraId="023BAA66" w14:textId="77777777" w:rsidR="003A6A87" w:rsidRPr="002238C1" w:rsidRDefault="003A6A87">
                            <w:pPr>
                              <w:rPr>
                                <w:lang w:val="en-GB"/>
                              </w:rPr>
                            </w:pPr>
                          </w:p>
                          <w:p w14:paraId="4604CE31" w14:textId="77777777" w:rsidR="003A6A87" w:rsidRPr="002238C1" w:rsidRDefault="003A6A87">
                            <w:pPr>
                              <w:rPr>
                                <w:lang w:val="en-GB"/>
                              </w:rPr>
                            </w:pPr>
                          </w:p>
                          <w:p w14:paraId="4166FE0D" w14:textId="77777777" w:rsidR="003A6A87" w:rsidRPr="002238C1" w:rsidRDefault="003A6A87">
                            <w:pPr>
                              <w:rPr>
                                <w:lang w:val="en-GB"/>
                              </w:rPr>
                            </w:pPr>
                          </w:p>
                          <w:p w14:paraId="272D17CF" w14:textId="77777777" w:rsidR="003A6A87" w:rsidRPr="002238C1" w:rsidRDefault="003A6A87">
                            <w:pPr>
                              <w:rPr>
                                <w:lang w:val="en-GB"/>
                              </w:rPr>
                            </w:pPr>
                          </w:p>
                          <w:p w14:paraId="07F726EF" w14:textId="77777777" w:rsidR="003A6A87" w:rsidRPr="002238C1" w:rsidRDefault="003A6A87">
                            <w:pPr>
                              <w:rPr>
                                <w:lang w:val="en-GB"/>
                              </w:rPr>
                            </w:pPr>
                          </w:p>
                          <w:p w14:paraId="2F9D6449" w14:textId="77777777" w:rsidR="003A6A87" w:rsidRPr="002238C1" w:rsidRDefault="003A6A87">
                            <w:pPr>
                              <w:rPr>
                                <w:lang w:val="en-GB"/>
                              </w:rPr>
                            </w:pPr>
                          </w:p>
                          <w:p w14:paraId="441D069B" w14:textId="77777777" w:rsidR="003A6A87" w:rsidRPr="002238C1" w:rsidRDefault="003A6A87">
                            <w:pPr>
                              <w:rPr>
                                <w:lang w:val="en-GB"/>
                              </w:rPr>
                            </w:pPr>
                          </w:p>
                          <w:p w14:paraId="28934A17" w14:textId="77777777" w:rsidR="003A6A87" w:rsidRPr="002238C1" w:rsidRDefault="003A6A87">
                            <w:pPr>
                              <w:rPr>
                                <w:lang w:val="en-GB"/>
                              </w:rPr>
                            </w:pPr>
                          </w:p>
                          <w:p w14:paraId="358E2FC5" w14:textId="77777777" w:rsidR="003A6A87" w:rsidRPr="002238C1" w:rsidRDefault="003A6A87">
                            <w:pPr>
                              <w:rPr>
                                <w:lang w:val="en-GB"/>
                              </w:rPr>
                            </w:pPr>
                          </w:p>
                          <w:p w14:paraId="2ACB631F" w14:textId="77777777" w:rsidR="003A6A87" w:rsidRPr="002238C1" w:rsidRDefault="003A6A87">
                            <w:pPr>
                              <w:rPr>
                                <w:lang w:val="en-GB"/>
                              </w:rPr>
                            </w:pPr>
                          </w:p>
                          <w:p w14:paraId="57A66BD6" w14:textId="77777777" w:rsidR="003A6A87" w:rsidRPr="002238C1" w:rsidRDefault="003A6A87">
                            <w:pPr>
                              <w:rPr>
                                <w:lang w:val="en-GB"/>
                              </w:rPr>
                            </w:pPr>
                          </w:p>
                          <w:p w14:paraId="2683C6D6" w14:textId="77777777" w:rsidR="003A6A87" w:rsidRPr="002238C1" w:rsidRDefault="003A6A87">
                            <w:pPr>
                              <w:rPr>
                                <w:lang w:val="en-GB"/>
                              </w:rPr>
                            </w:pPr>
                          </w:p>
                          <w:p w14:paraId="286FCE45" w14:textId="77777777" w:rsidR="003A6A87" w:rsidRPr="002238C1" w:rsidRDefault="003A6A87">
                            <w:pPr>
                              <w:rPr>
                                <w:lang w:val="en-GB"/>
                              </w:rPr>
                            </w:pPr>
                          </w:p>
                          <w:p w14:paraId="6448EE54" w14:textId="77777777" w:rsidR="003A6A87" w:rsidRPr="002238C1" w:rsidRDefault="003A6A87">
                            <w:pPr>
                              <w:rPr>
                                <w:lang w:val="en-GB"/>
                              </w:rPr>
                            </w:pPr>
                          </w:p>
                          <w:p w14:paraId="5CEBEE5F" w14:textId="77777777" w:rsidR="003A6A87" w:rsidRPr="002238C1" w:rsidRDefault="003A6A87">
                            <w:pPr>
                              <w:rPr>
                                <w:lang w:val="en-GB"/>
                              </w:rPr>
                            </w:pPr>
                          </w:p>
                          <w:p w14:paraId="622494E4" w14:textId="77777777" w:rsidR="003A6A87" w:rsidRPr="002238C1" w:rsidRDefault="003A6A87">
                            <w:pPr>
                              <w:rPr>
                                <w:lang w:val="en-GB"/>
                              </w:rPr>
                            </w:pPr>
                          </w:p>
                          <w:p w14:paraId="3070DBA0" w14:textId="77777777" w:rsidR="003A6A87" w:rsidRPr="002238C1" w:rsidRDefault="003A6A87">
                            <w:pPr>
                              <w:rPr>
                                <w:lang w:val="en-GB"/>
                              </w:rPr>
                            </w:pPr>
                          </w:p>
                          <w:p w14:paraId="74A65912" w14:textId="77777777" w:rsidR="003A6A87" w:rsidRPr="002238C1" w:rsidRDefault="003A6A87">
                            <w:pPr>
                              <w:rPr>
                                <w:lang w:val="en-GB"/>
                              </w:rPr>
                            </w:pPr>
                          </w:p>
                          <w:p w14:paraId="2CB4007A" w14:textId="77777777" w:rsidR="003A6A87" w:rsidRPr="002238C1" w:rsidRDefault="003A6A87">
                            <w:pPr>
                              <w:rPr>
                                <w:lang w:val="en-GB"/>
                              </w:rPr>
                            </w:pPr>
                          </w:p>
                          <w:p w14:paraId="10830265" w14:textId="77777777" w:rsidR="003A6A87" w:rsidRPr="002238C1" w:rsidRDefault="003A6A87">
                            <w:pPr>
                              <w:rPr>
                                <w:lang w:val="en-GB"/>
                              </w:rPr>
                            </w:pPr>
                          </w:p>
                          <w:p w14:paraId="0CFF8767" w14:textId="77777777" w:rsidR="003A6A87" w:rsidRPr="002238C1" w:rsidRDefault="003A6A87">
                            <w:pPr>
                              <w:rPr>
                                <w:lang w:val="en-GB"/>
                              </w:rPr>
                            </w:pPr>
                          </w:p>
                          <w:p w14:paraId="41FA426D" w14:textId="77777777" w:rsidR="003A6A87" w:rsidRPr="002238C1" w:rsidRDefault="003A6A87">
                            <w:pPr>
                              <w:rPr>
                                <w:lang w:val="en-GB"/>
                              </w:rPr>
                            </w:pPr>
                          </w:p>
                          <w:p w14:paraId="38D3186E" w14:textId="77777777" w:rsidR="003A6A87" w:rsidRPr="002238C1" w:rsidRDefault="003A6A87">
                            <w:pPr>
                              <w:rPr>
                                <w:lang w:val="en-GB"/>
                              </w:rPr>
                            </w:pPr>
                          </w:p>
                          <w:p w14:paraId="155CFCB8" w14:textId="77777777" w:rsidR="003A6A87" w:rsidRPr="002238C1" w:rsidRDefault="003A6A87">
                            <w:pPr>
                              <w:rPr>
                                <w:lang w:val="en-GB"/>
                              </w:rPr>
                            </w:pPr>
                          </w:p>
                          <w:p w14:paraId="2B57E0A2" w14:textId="77777777" w:rsidR="003A6A87" w:rsidRPr="002238C1" w:rsidRDefault="003A6A87">
                            <w:pPr>
                              <w:rPr>
                                <w:lang w:val="en-GB"/>
                              </w:rPr>
                            </w:pPr>
                          </w:p>
                          <w:p w14:paraId="65516CC2" w14:textId="77777777" w:rsidR="003A6A87" w:rsidRPr="002238C1" w:rsidRDefault="003A6A87">
                            <w:pPr>
                              <w:rPr>
                                <w:lang w:val="en-GB"/>
                              </w:rPr>
                            </w:pPr>
                          </w:p>
                          <w:p w14:paraId="7FC63A5F" w14:textId="77777777" w:rsidR="003A6A87" w:rsidRPr="002238C1" w:rsidRDefault="003A6A87">
                            <w:pPr>
                              <w:rPr>
                                <w:lang w:val="en-GB"/>
                              </w:rPr>
                            </w:pPr>
                          </w:p>
                          <w:p w14:paraId="72BA3DED" w14:textId="77777777" w:rsidR="003A6A87" w:rsidRPr="002238C1" w:rsidRDefault="003A6A87">
                            <w:pPr>
                              <w:rPr>
                                <w:lang w:val="en-GB"/>
                              </w:rPr>
                            </w:pPr>
                          </w:p>
                          <w:p w14:paraId="6DE6B132" w14:textId="77777777" w:rsidR="003A6A87" w:rsidRPr="002238C1" w:rsidRDefault="003A6A87">
                            <w:pPr>
                              <w:rPr>
                                <w:lang w:val="en-GB"/>
                              </w:rPr>
                            </w:pPr>
                          </w:p>
                          <w:p w14:paraId="4628ADFF" w14:textId="77777777" w:rsidR="003A6A87" w:rsidRPr="002238C1" w:rsidRDefault="003A6A87">
                            <w:pPr>
                              <w:rPr>
                                <w:lang w:val="en-GB"/>
                              </w:rPr>
                            </w:pPr>
                          </w:p>
                          <w:p w14:paraId="21A7D998" w14:textId="77777777" w:rsidR="003A6A87" w:rsidRPr="002238C1" w:rsidRDefault="003A6A87">
                            <w:pPr>
                              <w:rPr>
                                <w:lang w:val="en-GB"/>
                              </w:rPr>
                            </w:pPr>
                          </w:p>
                          <w:p w14:paraId="3F535A69" w14:textId="77777777" w:rsidR="003A6A87" w:rsidRPr="002238C1" w:rsidRDefault="003A6A87">
                            <w:pPr>
                              <w:rPr>
                                <w:lang w:val="en-GB"/>
                              </w:rPr>
                            </w:pPr>
                          </w:p>
                          <w:p w14:paraId="7BC03ED7" w14:textId="77777777" w:rsidR="003A6A87" w:rsidRPr="002238C1" w:rsidRDefault="003A6A87">
                            <w:pPr>
                              <w:rPr>
                                <w:lang w:val="en-GB"/>
                              </w:rPr>
                            </w:pPr>
                          </w:p>
                          <w:p w14:paraId="1937B000" w14:textId="77777777" w:rsidR="003A6A87" w:rsidRPr="002238C1" w:rsidRDefault="003A6A87">
                            <w:pPr>
                              <w:rPr>
                                <w:lang w:val="en-GB"/>
                              </w:rPr>
                            </w:pPr>
                          </w:p>
                          <w:p w14:paraId="0867A713" w14:textId="77777777" w:rsidR="003A6A87" w:rsidRPr="002238C1" w:rsidRDefault="003A6A87">
                            <w:pPr>
                              <w:rPr>
                                <w:lang w:val="en-GB"/>
                              </w:rPr>
                            </w:pPr>
                          </w:p>
                          <w:p w14:paraId="0B814ACA" w14:textId="77777777" w:rsidR="003A6A87" w:rsidRPr="002238C1" w:rsidRDefault="003A6A87">
                            <w:pPr>
                              <w:rPr>
                                <w:lang w:val="en-GB"/>
                              </w:rPr>
                            </w:pPr>
                          </w:p>
                          <w:p w14:paraId="7A1ED469" w14:textId="77777777" w:rsidR="003A6A87" w:rsidRPr="002238C1" w:rsidRDefault="003A6A87">
                            <w:pPr>
                              <w:rPr>
                                <w:lang w:val="en-GB"/>
                              </w:rPr>
                            </w:pPr>
                          </w:p>
                          <w:p w14:paraId="0BC7C6B8" w14:textId="77777777" w:rsidR="003A6A87" w:rsidRPr="002238C1" w:rsidRDefault="003A6A87">
                            <w:pPr>
                              <w:rPr>
                                <w:lang w:val="en-GB"/>
                              </w:rPr>
                            </w:pPr>
                          </w:p>
                          <w:p w14:paraId="0A1F3D04" w14:textId="77777777" w:rsidR="003A6A87" w:rsidRPr="002238C1" w:rsidRDefault="003A6A87">
                            <w:pPr>
                              <w:rPr>
                                <w:lang w:val="en-GB"/>
                              </w:rPr>
                            </w:pPr>
                          </w:p>
                          <w:p w14:paraId="6B747075" w14:textId="77777777" w:rsidR="003A6A87" w:rsidRPr="002238C1" w:rsidRDefault="001E30B4">
                            <w:pPr>
                              <w:rPr>
                                <w:lang w:val="en-GB"/>
                              </w:rPr>
                            </w:pPr>
                            <w:r w:rsidRPr="002238C1">
                              <w:rPr>
                                <w:lang w:val="en-GB"/>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DAC48B5" id="Text Box 35" o:spid="_x0000_s1027" type="#_x0000_t202" style="position:absolute;left:0;text-align:left;margin-left:-39pt;margin-top:122.4pt;width:537.5pt;height:656.3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" filled="f" stroked="f" strokeweight=".5pt">
                <o:lock v:ext="edit" aspectratio="t"/>
                <v:textbox>
                  <w:txbxContent>
                    <w:p w14:paraId="46810189" w14:textId="77777777" w:rsidR="004C0A1B" w:rsidRDefault="004C0A1B" w:rsidP="004C0A1B">
                      <w:pPr>
                        <w:rPr>
                          <w:szCs w:val="24"/>
                        </w:rPr>
                      </w:pPr>
                      <w:bookmarkStart w:id="4" w:name="_Hlk46498667"/>
                      <w:r>
                        <w:rPr>
                          <w:szCs w:val="24"/>
                        </w:rPr>
                        <w:t xml:space="preserve">The project “Effective Financing Tools for implementing Energy Efficiency in Buildings” (EFFECT4buildings) develops in collaboration with public building managers a comprehensive decision-making support toolbox with a set of financial instruments: </w:t>
                      </w:r>
                      <w:r w:rsidRPr="00DA5833">
                        <w:rPr>
                          <w:b/>
                          <w:bCs/>
                          <w:szCs w:val="24"/>
                        </w:rPr>
                        <w:t>Financial calculation tools</w:t>
                      </w:r>
                      <w:r>
                        <w:rPr>
                          <w:szCs w:val="24"/>
                        </w:rPr>
                        <w:t xml:space="preserve">; </w:t>
                      </w:r>
                      <w:r w:rsidRPr="00DA5833">
                        <w:rPr>
                          <w:b/>
                          <w:bCs/>
                          <w:szCs w:val="24"/>
                        </w:rPr>
                        <w:t>Bundling</w:t>
                      </w:r>
                      <w:r>
                        <w:rPr>
                          <w:szCs w:val="24"/>
                        </w:rPr>
                        <w:t xml:space="preserve">; </w:t>
                      </w:r>
                      <w:r w:rsidRPr="00DA5833">
                        <w:rPr>
                          <w:b/>
                          <w:bCs/>
                          <w:szCs w:val="24"/>
                        </w:rPr>
                        <w:t>Funding</w:t>
                      </w:r>
                      <w:r>
                        <w:rPr>
                          <w:szCs w:val="24"/>
                        </w:rPr>
                        <w:t xml:space="preserve">; </w:t>
                      </w:r>
                      <w:r w:rsidRPr="00DA5833">
                        <w:rPr>
                          <w:b/>
                          <w:bCs/>
                          <w:szCs w:val="24"/>
                        </w:rPr>
                        <w:t>Convincing decision makers</w:t>
                      </w:r>
                      <w:r>
                        <w:rPr>
                          <w:szCs w:val="24"/>
                        </w:rPr>
                        <w:t xml:space="preserve">; </w:t>
                      </w:r>
                      <w:r w:rsidRPr="00DA5833">
                        <w:rPr>
                          <w:b/>
                          <w:bCs/>
                          <w:szCs w:val="24"/>
                        </w:rPr>
                        <w:t>Energy Performance Contract</w:t>
                      </w:r>
                      <w:r>
                        <w:rPr>
                          <w:b/>
                          <w:bCs/>
                          <w:szCs w:val="24"/>
                        </w:rPr>
                        <w:t>ing</w:t>
                      </w:r>
                      <w:r>
                        <w:rPr>
                          <w:szCs w:val="24"/>
                        </w:rPr>
                        <w:t xml:space="preserve">; </w:t>
                      </w:r>
                      <w:r w:rsidRPr="00DA5833">
                        <w:rPr>
                          <w:b/>
                          <w:bCs/>
                          <w:szCs w:val="24"/>
                        </w:rPr>
                        <w:t>Multi Service Contract</w:t>
                      </w:r>
                      <w:r>
                        <w:rPr>
                          <w:b/>
                          <w:bCs/>
                          <w:szCs w:val="24"/>
                        </w:rPr>
                        <w:t>ing</w:t>
                      </w:r>
                      <w:r>
                        <w:rPr>
                          <w:szCs w:val="24"/>
                        </w:rPr>
                        <w:t xml:space="preserve">; </w:t>
                      </w:r>
                      <w:r w:rsidRPr="00DA5833">
                        <w:rPr>
                          <w:b/>
                          <w:bCs/>
                          <w:szCs w:val="24"/>
                        </w:rPr>
                        <w:t>Green Leas</w:t>
                      </w:r>
                      <w:r>
                        <w:rPr>
                          <w:b/>
                          <w:bCs/>
                          <w:szCs w:val="24"/>
                        </w:rPr>
                        <w:t>e</w:t>
                      </w:r>
                      <w:r w:rsidRPr="00DA5833">
                        <w:rPr>
                          <w:b/>
                          <w:bCs/>
                          <w:szCs w:val="24"/>
                        </w:rPr>
                        <w:t xml:space="preserve"> Contract</w:t>
                      </w:r>
                      <w:r>
                        <w:rPr>
                          <w:b/>
                          <w:bCs/>
                          <w:szCs w:val="24"/>
                        </w:rPr>
                        <w:t>ing</w:t>
                      </w:r>
                      <w:r>
                        <w:rPr>
                          <w:szCs w:val="24"/>
                        </w:rPr>
                        <w:t xml:space="preserve">; </w:t>
                      </w:r>
                      <w:proofErr w:type="spellStart"/>
                      <w:r w:rsidRPr="00DA5833">
                        <w:rPr>
                          <w:b/>
                          <w:bCs/>
                          <w:szCs w:val="24"/>
                        </w:rPr>
                        <w:t>Prosumerism</w:t>
                      </w:r>
                      <w:proofErr w:type="spellEnd"/>
                      <w:r>
                        <w:rPr>
                          <w:szCs w:val="24"/>
                        </w:rPr>
                        <w:t xml:space="preserve">. The tools and instruments chosen by the project has the biggest potential to help building managers to overcome financial barriers, based on nearly 40 interviews with the target group. The project improves these tools through different real cases. </w:t>
                      </w:r>
                    </w:p>
                    <w:p w14:paraId="10FEC12A" w14:textId="77777777" w:rsidR="00E56D1A" w:rsidRPr="00A13C51" w:rsidRDefault="00E56D1A" w:rsidP="00E56D1A">
                      <w:pPr>
                        <w:rPr>
                          <w:szCs w:val="24"/>
                        </w:rPr>
                      </w:pPr>
                      <w:r w:rsidRPr="00A13C51">
                        <w:rPr>
                          <w:szCs w:val="24"/>
                        </w:rPr>
                        <w:t>To make sure building managers invest in the best available solutions, more knowledge on different possibilities is needed as well as confirmation from colleagues that the solutions performs well.</w:t>
                      </w:r>
                      <w:r>
                        <w:rPr>
                          <w:szCs w:val="24"/>
                        </w:rPr>
                        <w:t xml:space="preserve"> </w:t>
                      </w:r>
                      <w:r w:rsidRPr="00A13C51">
                        <w:rPr>
                          <w:szCs w:val="24"/>
                        </w:rPr>
                        <w:t xml:space="preserve">EFFECT4buildings </w:t>
                      </w:r>
                      <w:r>
                        <w:rPr>
                          <w:szCs w:val="24"/>
                        </w:rPr>
                        <w:t>mapped</w:t>
                      </w:r>
                      <w:r w:rsidRPr="00A13C51">
                        <w:rPr>
                          <w:szCs w:val="24"/>
                        </w:rPr>
                        <w:t xml:space="preserve"> </w:t>
                      </w:r>
                      <w:r w:rsidRPr="00DA5833">
                        <w:rPr>
                          <w:b/>
                          <w:bCs/>
                          <w:szCs w:val="24"/>
                        </w:rPr>
                        <w:t>technolo</w:t>
                      </w:r>
                      <w:r>
                        <w:rPr>
                          <w:b/>
                          <w:bCs/>
                          <w:szCs w:val="24"/>
                        </w:rPr>
                        <w:t>gical</w:t>
                      </w:r>
                      <w:r w:rsidRPr="00DA5833">
                        <w:rPr>
                          <w:b/>
                          <w:bCs/>
                          <w:szCs w:val="24"/>
                        </w:rPr>
                        <w:t xml:space="preserve"> solutions</w:t>
                      </w:r>
                      <w:r w:rsidRPr="00A13C51">
                        <w:rPr>
                          <w:szCs w:val="24"/>
                        </w:rPr>
                        <w:t xml:space="preserve"> for energy efficiency in buildings </w:t>
                      </w:r>
                      <w:r>
                        <w:rPr>
                          <w:szCs w:val="24"/>
                        </w:rPr>
                        <w:t xml:space="preserve">with the aim </w:t>
                      </w:r>
                      <w:r w:rsidRPr="00A13C51">
                        <w:rPr>
                          <w:szCs w:val="24"/>
                        </w:rPr>
                        <w:t xml:space="preserve">to </w:t>
                      </w:r>
                      <w:r w:rsidRPr="00DA5833">
                        <w:rPr>
                          <w:szCs w:val="24"/>
                        </w:rPr>
                        <w:t>share knowledge and experiences of energy efficiency</w:t>
                      </w:r>
                      <w:r>
                        <w:rPr>
                          <w:szCs w:val="24"/>
                        </w:rPr>
                        <w:t xml:space="preserve"> </w:t>
                      </w:r>
                      <w:r w:rsidRPr="00DA5833">
                        <w:rPr>
                          <w:szCs w:val="24"/>
                        </w:rPr>
                        <w:t>solutions among building managers in the Baltic Sea Region</w:t>
                      </w:r>
                      <w:r>
                        <w:rPr>
                          <w:szCs w:val="24"/>
                        </w:rPr>
                        <w:t>.</w:t>
                      </w:r>
                    </w:p>
                    <w:p w14:paraId="4F016B13" w14:textId="597456CA" w:rsidR="00ED0D57" w:rsidRPr="00927C4E" w:rsidRDefault="00ED0D57" w:rsidP="00ED0D57">
                      <w:pPr>
                        <w:shd w:val="clear" w:color="auto" w:fill="FFFFFF"/>
                        <w:spacing w:before="100" w:beforeAutospacing="1"/>
                        <w:outlineLvl w:val="2"/>
                        <w:rPr>
                          <w:rFonts w:asciiTheme="minorHAnsi" w:eastAsia="Times New Roman" w:hAnsiTheme="minorHAnsi" w:cstheme="minorHAnsi"/>
                          <w:sz w:val="22"/>
                          <w:szCs w:val="22"/>
                          <w:lang w:val="en-GB"/>
                        </w:rPr>
                      </w:pPr>
                      <w:bookmarkStart w:id="5" w:name="_Toc41309510"/>
                      <w:bookmarkEnd w:id="4"/>
                      <w:r w:rsidRPr="00927C4E">
                        <w:rPr>
                          <w:rFonts w:asciiTheme="minorHAnsi" w:eastAsia="Times New Roman" w:hAnsiTheme="minorHAnsi" w:cstheme="minorHAnsi"/>
                          <w:b/>
                          <w:bCs/>
                          <w:sz w:val="22"/>
                          <w:szCs w:val="22"/>
                          <w:lang w:val="en-GB"/>
                        </w:rPr>
                        <w:t>Energy Performance Contracting</w:t>
                      </w:r>
                      <w:r w:rsidRPr="00927C4E">
                        <w:rPr>
                          <w:rFonts w:asciiTheme="minorHAnsi" w:eastAsia="Times New Roman" w:hAnsiTheme="minorHAnsi" w:cstheme="minorHAnsi"/>
                          <w:sz w:val="22"/>
                          <w:szCs w:val="22"/>
                          <w:lang w:val="en-GB"/>
                        </w:rPr>
                        <w:t xml:space="preserve"> (EPC) is a well-tested and successful model for energy saving. It is used by public building owners to reach climate and energy targets at a faster pace </w:t>
                      </w:r>
                      <w:r w:rsidR="009A1018" w:rsidRPr="009A1018">
                        <w:rPr>
                          <w:rFonts w:asciiTheme="minorHAnsi" w:eastAsia="Times New Roman" w:hAnsiTheme="minorHAnsi" w:cstheme="minorHAnsi"/>
                          <w:sz w:val="22"/>
                          <w:szCs w:val="22"/>
                          <w:lang w:val="en-GB"/>
                        </w:rPr>
                        <w:t>than with traditional implementation</w:t>
                      </w:r>
                      <w:r w:rsidRPr="00927C4E">
                        <w:rPr>
                          <w:rFonts w:asciiTheme="minorHAnsi" w:eastAsia="Times New Roman" w:hAnsiTheme="minorHAnsi" w:cstheme="minorHAnsi"/>
                          <w:sz w:val="22"/>
                          <w:szCs w:val="22"/>
                          <w:lang w:val="en-GB"/>
                        </w:rPr>
                        <w:t>. There is still a large energy-saving potential in public sector.</w:t>
                      </w:r>
                      <w:bookmarkEnd w:id="5"/>
                    </w:p>
                    <w:p w14:paraId="0475968A" w14:textId="3ED676A9" w:rsidR="00ED0D57" w:rsidRPr="00927C4E" w:rsidRDefault="00ED0D57" w:rsidP="00ED0D57">
                      <w:pPr>
                        <w:shd w:val="clear" w:color="auto" w:fill="FFFFFF"/>
                        <w:spacing w:before="100" w:beforeAutospacing="1"/>
                        <w:outlineLvl w:val="2"/>
                        <w:rPr>
                          <w:rFonts w:asciiTheme="minorHAnsi" w:eastAsia="Times New Roman" w:hAnsiTheme="minorHAnsi" w:cstheme="minorHAnsi"/>
                          <w:sz w:val="22"/>
                          <w:szCs w:val="22"/>
                          <w:lang w:val="en-GB"/>
                        </w:rPr>
                      </w:pPr>
                      <w:bookmarkStart w:id="6" w:name="_Toc41309511"/>
                      <w:r w:rsidRPr="00927C4E">
                        <w:rPr>
                          <w:rFonts w:asciiTheme="minorHAnsi" w:eastAsia="Times New Roman" w:hAnsiTheme="minorHAnsi" w:cstheme="minorHAnsi"/>
                          <w:sz w:val="22"/>
                          <w:szCs w:val="22"/>
                          <w:lang w:val="en-GB"/>
                        </w:rPr>
                        <w:t xml:space="preserve">This template for </w:t>
                      </w:r>
                      <w:r w:rsidR="005F1B0A" w:rsidRPr="00927C4E">
                        <w:rPr>
                          <w:rFonts w:asciiTheme="minorHAnsi" w:eastAsia="Times New Roman" w:hAnsiTheme="minorHAnsi" w:cstheme="minorHAnsi"/>
                          <w:sz w:val="22"/>
                          <w:szCs w:val="22"/>
                          <w:lang w:val="en-GB"/>
                        </w:rPr>
                        <w:t>tender analyses</w:t>
                      </w:r>
                      <w:r w:rsidRPr="00927C4E">
                        <w:rPr>
                          <w:rFonts w:asciiTheme="minorHAnsi" w:eastAsia="Times New Roman" w:hAnsiTheme="minorHAnsi" w:cstheme="minorHAnsi"/>
                          <w:sz w:val="22"/>
                          <w:szCs w:val="22"/>
                          <w:lang w:val="en-GB"/>
                        </w:rPr>
                        <w:t xml:space="preserve"> is based on the Guide to EPC developed in the framework of the EFFECT4buildigs project. The guide introduces a new implementation model based on experiences in the countries involved in the EFFECT4buildings project - its main novelty aspects being contract based partnership during the analyses phase and new award criteria to better fit the goals of building owners.</w:t>
                      </w:r>
                      <w:bookmarkEnd w:id="6"/>
                      <w:r w:rsidRPr="00927C4E">
                        <w:rPr>
                          <w:rFonts w:asciiTheme="minorHAnsi" w:eastAsia="Times New Roman" w:hAnsiTheme="minorHAnsi" w:cstheme="minorHAnsi"/>
                          <w:sz w:val="22"/>
                          <w:szCs w:val="22"/>
                          <w:lang w:val="en-GB"/>
                        </w:rPr>
                        <w:t xml:space="preserve"> </w:t>
                      </w:r>
                    </w:p>
                    <w:p w14:paraId="20E9946F" w14:textId="187B7DAB" w:rsidR="00ED0D57" w:rsidRPr="00927C4E" w:rsidRDefault="00ED0D57" w:rsidP="00E869B8">
                      <w:pPr>
                        <w:rPr>
                          <w:rFonts w:asciiTheme="minorHAnsi" w:eastAsia="Times New Roman" w:hAnsiTheme="minorHAnsi" w:cstheme="minorHAnsi"/>
                          <w:sz w:val="22"/>
                          <w:szCs w:val="22"/>
                          <w:lang w:val="en-GB"/>
                        </w:rPr>
                      </w:pPr>
                      <w:r w:rsidRPr="00927C4E">
                        <w:rPr>
                          <w:rFonts w:asciiTheme="minorHAnsi" w:eastAsia="Times New Roman" w:hAnsiTheme="minorHAnsi" w:cstheme="minorHAnsi"/>
                          <w:sz w:val="22"/>
                          <w:szCs w:val="22"/>
                          <w:lang w:val="en-GB"/>
                        </w:rPr>
                        <w:t xml:space="preserve">The </w:t>
                      </w:r>
                      <w:r w:rsidR="005F1B0A" w:rsidRPr="00927C4E">
                        <w:rPr>
                          <w:rFonts w:asciiTheme="minorHAnsi" w:eastAsia="Times New Roman" w:hAnsiTheme="minorHAnsi" w:cstheme="minorHAnsi"/>
                          <w:b/>
                          <w:bCs/>
                          <w:sz w:val="22"/>
                          <w:szCs w:val="22"/>
                          <w:lang w:val="en-GB"/>
                        </w:rPr>
                        <w:t>Template for tender analyses</w:t>
                      </w:r>
                      <w:r w:rsidRPr="00927C4E">
                        <w:rPr>
                          <w:rFonts w:asciiTheme="minorHAnsi" w:eastAsia="Times New Roman" w:hAnsiTheme="minorHAnsi" w:cstheme="minorHAnsi"/>
                          <w:sz w:val="22"/>
                          <w:szCs w:val="22"/>
                          <w:lang w:val="en-GB"/>
                        </w:rPr>
                        <w:t xml:space="preserve"> is part of a toolbox of 9 documents and templates adapted to the new implementation models various phases primarily emphasising the first two phases. Experiences from past EPC projects shows that decisions made early are crucial. The goal is to promote EPC as an energy saving model and simplify the start-up of an EPC project. </w:t>
                      </w:r>
                    </w:p>
                    <w:p w14:paraId="69D55D3C" w14:textId="72801A25" w:rsidR="00E60579" w:rsidRDefault="00E60579" w:rsidP="004B7A26">
                      <w:pPr>
                        <w:spacing w:after="0"/>
                        <w:jc w:val="left"/>
                        <w:rPr>
                          <w:rFonts w:asciiTheme="minorHAnsi" w:hAnsiTheme="minorHAnsi" w:cstheme="minorHAnsi"/>
                          <w:sz w:val="22"/>
                          <w:szCs w:val="22"/>
                          <w:lang w:val="en-GB"/>
                        </w:rPr>
                      </w:pPr>
                      <w:r>
                        <w:rPr>
                          <w:rFonts w:asciiTheme="minorHAnsi" w:hAnsiTheme="minorHAnsi" w:cstheme="minorHAnsi"/>
                          <w:sz w:val="22"/>
                          <w:szCs w:val="22"/>
                          <w:lang w:val="en-GB"/>
                        </w:rPr>
                        <w:t xml:space="preserve">The bidders </w:t>
                      </w:r>
                      <w:r w:rsidRPr="00927C4E">
                        <w:rPr>
                          <w:rFonts w:asciiTheme="minorHAnsi" w:hAnsiTheme="minorHAnsi" w:cstheme="minorHAnsi"/>
                          <w:sz w:val="22"/>
                          <w:szCs w:val="22"/>
                          <w:lang w:val="en-GB"/>
                        </w:rPr>
                        <w:t>deliver</w:t>
                      </w:r>
                      <w:r w:rsidR="00927C4E" w:rsidRPr="00927C4E">
                        <w:rPr>
                          <w:rFonts w:asciiTheme="minorHAnsi" w:hAnsiTheme="minorHAnsi" w:cstheme="minorHAnsi"/>
                          <w:sz w:val="22"/>
                          <w:szCs w:val="22"/>
                          <w:lang w:val="en-GB"/>
                        </w:rPr>
                        <w:t xml:space="preserve"> a</w:t>
                      </w:r>
                      <w:r>
                        <w:rPr>
                          <w:rFonts w:asciiTheme="minorHAnsi" w:hAnsiTheme="minorHAnsi" w:cstheme="minorHAnsi"/>
                          <w:sz w:val="22"/>
                          <w:szCs w:val="22"/>
                          <w:lang w:val="en-GB"/>
                        </w:rPr>
                        <w:t>n</w:t>
                      </w:r>
                      <w:r w:rsidR="00927C4E" w:rsidRPr="00927C4E">
                        <w:rPr>
                          <w:rFonts w:asciiTheme="minorHAnsi" w:hAnsiTheme="minorHAnsi" w:cstheme="minorHAnsi"/>
                          <w:sz w:val="22"/>
                          <w:szCs w:val="22"/>
                          <w:lang w:val="en-GB"/>
                        </w:rPr>
                        <w:t xml:space="preserve"> energy efficiency analysis of 1-3 representative sample buildings as part of the p</w:t>
                      </w:r>
                      <w:r>
                        <w:rPr>
                          <w:rFonts w:asciiTheme="minorHAnsi" w:hAnsiTheme="minorHAnsi" w:cstheme="minorHAnsi"/>
                          <w:sz w:val="22"/>
                          <w:szCs w:val="22"/>
                          <w:lang w:val="en-GB"/>
                        </w:rPr>
                        <w:t xml:space="preserve">roposal work, using </w:t>
                      </w:r>
                      <w:r w:rsidR="00927C4E" w:rsidRPr="00927C4E">
                        <w:rPr>
                          <w:rFonts w:asciiTheme="minorHAnsi" w:hAnsiTheme="minorHAnsi" w:cstheme="minorHAnsi"/>
                          <w:sz w:val="22"/>
                          <w:szCs w:val="22"/>
                          <w:lang w:val="en-GB"/>
                        </w:rPr>
                        <w:t>the same</w:t>
                      </w:r>
                      <w:r w:rsidR="004C7429">
                        <w:rPr>
                          <w:rFonts w:asciiTheme="minorHAnsi" w:hAnsiTheme="minorHAnsi" w:cstheme="minorHAnsi"/>
                          <w:sz w:val="22"/>
                          <w:szCs w:val="22"/>
                          <w:lang w:val="en-GB"/>
                        </w:rPr>
                        <w:t xml:space="preserve"> template for</w:t>
                      </w:r>
                      <w:r w:rsidR="00927C4E" w:rsidRPr="00927C4E">
                        <w:rPr>
                          <w:rFonts w:asciiTheme="minorHAnsi" w:hAnsiTheme="minorHAnsi" w:cstheme="minorHAnsi"/>
                          <w:sz w:val="22"/>
                          <w:szCs w:val="22"/>
                          <w:lang w:val="en-GB"/>
                        </w:rPr>
                        <w:t xml:space="preserve"> </w:t>
                      </w:r>
                      <w:r w:rsidR="004C7429">
                        <w:rPr>
                          <w:rFonts w:asciiTheme="minorHAnsi" w:hAnsiTheme="minorHAnsi" w:cstheme="minorHAnsi"/>
                          <w:sz w:val="22"/>
                          <w:szCs w:val="22"/>
                          <w:lang w:val="en-GB"/>
                        </w:rPr>
                        <w:t>energy analyses</w:t>
                      </w:r>
                      <w:r w:rsidR="00927C4E" w:rsidRPr="00927C4E">
                        <w:rPr>
                          <w:rFonts w:asciiTheme="minorHAnsi" w:hAnsiTheme="minorHAnsi" w:cstheme="minorHAnsi"/>
                          <w:sz w:val="22"/>
                          <w:szCs w:val="22"/>
                          <w:lang w:val="en-GB"/>
                        </w:rPr>
                        <w:t xml:space="preserve">, where measures, investments and savings are summed up. </w:t>
                      </w:r>
                    </w:p>
                    <w:p w14:paraId="269758E4" w14:textId="77777777" w:rsidR="00E56D1A" w:rsidRDefault="008F65B4" w:rsidP="00E56D1A">
                      <w:pPr>
                        <w:spacing w:after="0"/>
                        <w:jc w:val="left"/>
                      </w:pPr>
                      <w:r w:rsidRPr="00927C4E">
                        <w:rPr>
                          <w:rFonts w:asciiTheme="minorHAnsi" w:eastAsia="Times New Roman" w:hAnsiTheme="minorHAnsi" w:cstheme="minorHAnsi"/>
                          <w:sz w:val="22"/>
                          <w:szCs w:val="22"/>
                          <w:lang w:val="en-GB"/>
                        </w:rPr>
                        <w:t>Below is a schematic overview of the adapted tools and instruments for EPC:</w:t>
                      </w:r>
                      <w:r w:rsidR="00E01650" w:rsidRPr="00E01650">
                        <w:t xml:space="preserve"> </w:t>
                      </w:r>
                    </w:p>
                    <w:p w14:paraId="2406FBAB" w14:textId="77777777" w:rsidR="00E56D1A" w:rsidRDefault="00E56D1A" w:rsidP="00E56D1A">
                      <w:pPr>
                        <w:spacing w:after="0"/>
                        <w:jc w:val="center"/>
                      </w:pPr>
                    </w:p>
                    <w:p w14:paraId="7D58076F" w14:textId="1739EB5D" w:rsidR="008F65B4" w:rsidRPr="00927C4E" w:rsidRDefault="00E01650" w:rsidP="00E56D1A">
                      <w:pPr>
                        <w:spacing w:after="0"/>
                        <w:jc w:val="center"/>
                        <w:rPr>
                          <w:rFonts w:ascii="Verdana" w:eastAsia="Times New Roman" w:hAnsi="Verdana" w:cs="Arial"/>
                          <w:sz w:val="20"/>
                          <w:lang w:val="en-GB"/>
                        </w:rPr>
                      </w:pPr>
                      <w:r w:rsidRPr="0058412D">
                        <w:rPr>
                          <w:noProof/>
                        </w:rPr>
                        <w:drawing>
                          <wp:inline distT="0" distB="0" distL="0" distR="0" wp14:anchorId="287C142A" wp14:editId="3F7F4BCE">
                            <wp:extent cx="4083140" cy="2355908"/>
                            <wp:effectExtent l="0" t="0" r="0" b="635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083140" cy="2355908"/>
                                    </a:xfrm>
                                    <a:prstGeom prst="rect">
                                      <a:avLst/>
                                    </a:prstGeom>
                                    <a:noFill/>
                                    <a:ln>
                                      <a:noFill/>
                                    </a:ln>
                                  </pic:spPr>
                                </pic:pic>
                              </a:graphicData>
                            </a:graphic>
                          </wp:inline>
                        </w:drawing>
                      </w:r>
                    </w:p>
                    <w:p w14:paraId="35221793" w14:textId="77777777" w:rsidR="008F65B4" w:rsidRPr="00E56D1A" w:rsidRDefault="008F65B4" w:rsidP="00E56D1A">
                      <w:pPr>
                        <w:spacing w:after="0"/>
                        <w:jc w:val="center"/>
                        <w:rPr>
                          <w:rFonts w:asciiTheme="minorHAnsi" w:eastAsia="Times New Roman" w:hAnsiTheme="minorHAnsi" w:cstheme="minorHAnsi"/>
                          <w:i/>
                          <w:iCs/>
                          <w:sz w:val="18"/>
                          <w:szCs w:val="18"/>
                          <w:lang w:val="en-GB"/>
                        </w:rPr>
                      </w:pPr>
                      <w:r w:rsidRPr="00E56D1A">
                        <w:rPr>
                          <w:rFonts w:asciiTheme="minorHAnsi" w:eastAsia="Times New Roman" w:hAnsiTheme="minorHAnsi" w:cstheme="minorHAnsi"/>
                          <w:i/>
                          <w:iCs/>
                          <w:sz w:val="18"/>
                          <w:szCs w:val="18"/>
                          <w:lang w:val="en-GB"/>
                        </w:rPr>
                        <w:t>*Not considerably altered compared to standard EPC model documents</w:t>
                      </w:r>
                    </w:p>
                    <w:p w14:paraId="0E5081B6" w14:textId="5DA3EA09" w:rsidR="00BE6C29" w:rsidRPr="00733206" w:rsidRDefault="00BE6C29" w:rsidP="002238C1">
                      <w:pPr>
                        <w:rPr>
                          <w:rFonts w:asciiTheme="minorHAnsi" w:hAnsiTheme="minorHAnsi" w:cstheme="minorHAnsi"/>
                          <w:i/>
                          <w:iCs/>
                          <w:lang w:val="en-GB"/>
                        </w:rPr>
                      </w:pPr>
                    </w:p>
                    <w:p w14:paraId="343623A8" w14:textId="77777777" w:rsidR="003A6A87" w:rsidRPr="002238C1" w:rsidRDefault="003A6A87">
                      <w:pPr>
                        <w:rPr>
                          <w:lang w:val="en-GB"/>
                        </w:rPr>
                      </w:pPr>
                    </w:p>
                    <w:p w14:paraId="1C02B3FB" w14:textId="29970BE0" w:rsidR="003A6A87" w:rsidRPr="002238C1" w:rsidRDefault="003A6A87">
                      <w:pPr>
                        <w:rPr>
                          <w:lang w:val="en-GB"/>
                        </w:rPr>
                      </w:pPr>
                    </w:p>
                    <w:p w14:paraId="2EBF76C2" w14:textId="77777777" w:rsidR="003A6A87" w:rsidRPr="002238C1" w:rsidRDefault="003A6A87">
                      <w:pPr>
                        <w:rPr>
                          <w:lang w:val="en-GB"/>
                        </w:rPr>
                      </w:pPr>
                    </w:p>
                    <w:p w14:paraId="023BAA66" w14:textId="77777777" w:rsidR="003A6A87" w:rsidRPr="002238C1" w:rsidRDefault="003A6A87">
                      <w:pPr>
                        <w:rPr>
                          <w:lang w:val="en-GB"/>
                        </w:rPr>
                      </w:pPr>
                    </w:p>
                    <w:p w14:paraId="4604CE31" w14:textId="77777777" w:rsidR="003A6A87" w:rsidRPr="002238C1" w:rsidRDefault="003A6A87">
                      <w:pPr>
                        <w:rPr>
                          <w:lang w:val="en-GB"/>
                        </w:rPr>
                      </w:pPr>
                    </w:p>
                    <w:p w14:paraId="4166FE0D" w14:textId="77777777" w:rsidR="003A6A87" w:rsidRPr="002238C1" w:rsidRDefault="003A6A87">
                      <w:pPr>
                        <w:rPr>
                          <w:lang w:val="en-GB"/>
                        </w:rPr>
                      </w:pPr>
                    </w:p>
                    <w:p w14:paraId="272D17CF" w14:textId="77777777" w:rsidR="003A6A87" w:rsidRPr="002238C1" w:rsidRDefault="003A6A87">
                      <w:pPr>
                        <w:rPr>
                          <w:lang w:val="en-GB"/>
                        </w:rPr>
                      </w:pPr>
                    </w:p>
                    <w:p w14:paraId="07F726EF" w14:textId="77777777" w:rsidR="003A6A87" w:rsidRPr="002238C1" w:rsidRDefault="003A6A87">
                      <w:pPr>
                        <w:rPr>
                          <w:lang w:val="en-GB"/>
                        </w:rPr>
                      </w:pPr>
                    </w:p>
                    <w:p w14:paraId="2F9D6449" w14:textId="77777777" w:rsidR="003A6A87" w:rsidRPr="002238C1" w:rsidRDefault="003A6A87">
                      <w:pPr>
                        <w:rPr>
                          <w:lang w:val="en-GB"/>
                        </w:rPr>
                      </w:pPr>
                    </w:p>
                    <w:p w14:paraId="441D069B" w14:textId="77777777" w:rsidR="003A6A87" w:rsidRPr="002238C1" w:rsidRDefault="003A6A87">
                      <w:pPr>
                        <w:rPr>
                          <w:lang w:val="en-GB"/>
                        </w:rPr>
                      </w:pPr>
                    </w:p>
                    <w:p w14:paraId="28934A17" w14:textId="77777777" w:rsidR="003A6A87" w:rsidRPr="002238C1" w:rsidRDefault="003A6A87">
                      <w:pPr>
                        <w:rPr>
                          <w:lang w:val="en-GB"/>
                        </w:rPr>
                      </w:pPr>
                    </w:p>
                    <w:p w14:paraId="358E2FC5" w14:textId="77777777" w:rsidR="003A6A87" w:rsidRPr="002238C1" w:rsidRDefault="003A6A87">
                      <w:pPr>
                        <w:rPr>
                          <w:lang w:val="en-GB"/>
                        </w:rPr>
                      </w:pPr>
                    </w:p>
                    <w:p w14:paraId="2ACB631F" w14:textId="77777777" w:rsidR="003A6A87" w:rsidRPr="002238C1" w:rsidRDefault="003A6A87">
                      <w:pPr>
                        <w:rPr>
                          <w:lang w:val="en-GB"/>
                        </w:rPr>
                      </w:pPr>
                    </w:p>
                    <w:p w14:paraId="57A66BD6" w14:textId="77777777" w:rsidR="003A6A87" w:rsidRPr="002238C1" w:rsidRDefault="003A6A87">
                      <w:pPr>
                        <w:rPr>
                          <w:lang w:val="en-GB"/>
                        </w:rPr>
                      </w:pPr>
                    </w:p>
                    <w:p w14:paraId="2683C6D6" w14:textId="77777777" w:rsidR="003A6A87" w:rsidRPr="002238C1" w:rsidRDefault="003A6A87">
                      <w:pPr>
                        <w:rPr>
                          <w:lang w:val="en-GB"/>
                        </w:rPr>
                      </w:pPr>
                    </w:p>
                    <w:p w14:paraId="286FCE45" w14:textId="77777777" w:rsidR="003A6A87" w:rsidRPr="002238C1" w:rsidRDefault="003A6A87">
                      <w:pPr>
                        <w:rPr>
                          <w:lang w:val="en-GB"/>
                        </w:rPr>
                      </w:pPr>
                    </w:p>
                    <w:p w14:paraId="6448EE54" w14:textId="77777777" w:rsidR="003A6A87" w:rsidRPr="002238C1" w:rsidRDefault="003A6A87">
                      <w:pPr>
                        <w:rPr>
                          <w:lang w:val="en-GB"/>
                        </w:rPr>
                      </w:pPr>
                    </w:p>
                    <w:p w14:paraId="5CEBEE5F" w14:textId="77777777" w:rsidR="003A6A87" w:rsidRPr="002238C1" w:rsidRDefault="003A6A87">
                      <w:pPr>
                        <w:rPr>
                          <w:lang w:val="en-GB"/>
                        </w:rPr>
                      </w:pPr>
                    </w:p>
                    <w:p w14:paraId="622494E4" w14:textId="77777777" w:rsidR="003A6A87" w:rsidRPr="002238C1" w:rsidRDefault="003A6A87">
                      <w:pPr>
                        <w:rPr>
                          <w:lang w:val="en-GB"/>
                        </w:rPr>
                      </w:pPr>
                    </w:p>
                    <w:p w14:paraId="3070DBA0" w14:textId="77777777" w:rsidR="003A6A87" w:rsidRPr="002238C1" w:rsidRDefault="003A6A87">
                      <w:pPr>
                        <w:rPr>
                          <w:lang w:val="en-GB"/>
                        </w:rPr>
                      </w:pPr>
                    </w:p>
                    <w:p w14:paraId="74A65912" w14:textId="77777777" w:rsidR="003A6A87" w:rsidRPr="002238C1" w:rsidRDefault="003A6A87">
                      <w:pPr>
                        <w:rPr>
                          <w:lang w:val="en-GB"/>
                        </w:rPr>
                      </w:pPr>
                    </w:p>
                    <w:p w14:paraId="2CB4007A" w14:textId="77777777" w:rsidR="003A6A87" w:rsidRPr="002238C1" w:rsidRDefault="003A6A87">
                      <w:pPr>
                        <w:rPr>
                          <w:lang w:val="en-GB"/>
                        </w:rPr>
                      </w:pPr>
                    </w:p>
                    <w:p w14:paraId="10830265" w14:textId="77777777" w:rsidR="003A6A87" w:rsidRPr="002238C1" w:rsidRDefault="003A6A87">
                      <w:pPr>
                        <w:rPr>
                          <w:lang w:val="en-GB"/>
                        </w:rPr>
                      </w:pPr>
                    </w:p>
                    <w:p w14:paraId="0CFF8767" w14:textId="77777777" w:rsidR="003A6A87" w:rsidRPr="002238C1" w:rsidRDefault="003A6A87">
                      <w:pPr>
                        <w:rPr>
                          <w:lang w:val="en-GB"/>
                        </w:rPr>
                      </w:pPr>
                    </w:p>
                    <w:p w14:paraId="41FA426D" w14:textId="77777777" w:rsidR="003A6A87" w:rsidRPr="002238C1" w:rsidRDefault="003A6A87">
                      <w:pPr>
                        <w:rPr>
                          <w:lang w:val="en-GB"/>
                        </w:rPr>
                      </w:pPr>
                    </w:p>
                    <w:p w14:paraId="38D3186E" w14:textId="77777777" w:rsidR="003A6A87" w:rsidRPr="002238C1" w:rsidRDefault="003A6A87">
                      <w:pPr>
                        <w:rPr>
                          <w:lang w:val="en-GB"/>
                        </w:rPr>
                      </w:pPr>
                    </w:p>
                    <w:p w14:paraId="155CFCB8" w14:textId="77777777" w:rsidR="003A6A87" w:rsidRPr="002238C1" w:rsidRDefault="003A6A87">
                      <w:pPr>
                        <w:rPr>
                          <w:lang w:val="en-GB"/>
                        </w:rPr>
                      </w:pPr>
                    </w:p>
                    <w:p w14:paraId="2B57E0A2" w14:textId="77777777" w:rsidR="003A6A87" w:rsidRPr="002238C1" w:rsidRDefault="003A6A87">
                      <w:pPr>
                        <w:rPr>
                          <w:lang w:val="en-GB"/>
                        </w:rPr>
                      </w:pPr>
                    </w:p>
                    <w:p w14:paraId="65516CC2" w14:textId="77777777" w:rsidR="003A6A87" w:rsidRPr="002238C1" w:rsidRDefault="003A6A87">
                      <w:pPr>
                        <w:rPr>
                          <w:lang w:val="en-GB"/>
                        </w:rPr>
                      </w:pPr>
                    </w:p>
                    <w:p w14:paraId="7FC63A5F" w14:textId="77777777" w:rsidR="003A6A87" w:rsidRPr="002238C1" w:rsidRDefault="003A6A87">
                      <w:pPr>
                        <w:rPr>
                          <w:lang w:val="en-GB"/>
                        </w:rPr>
                      </w:pPr>
                    </w:p>
                    <w:p w14:paraId="72BA3DED" w14:textId="77777777" w:rsidR="003A6A87" w:rsidRPr="002238C1" w:rsidRDefault="003A6A87">
                      <w:pPr>
                        <w:rPr>
                          <w:lang w:val="en-GB"/>
                        </w:rPr>
                      </w:pPr>
                    </w:p>
                    <w:p w14:paraId="6DE6B132" w14:textId="77777777" w:rsidR="003A6A87" w:rsidRPr="002238C1" w:rsidRDefault="003A6A87">
                      <w:pPr>
                        <w:rPr>
                          <w:lang w:val="en-GB"/>
                        </w:rPr>
                      </w:pPr>
                    </w:p>
                    <w:p w14:paraId="4628ADFF" w14:textId="77777777" w:rsidR="003A6A87" w:rsidRPr="002238C1" w:rsidRDefault="003A6A87">
                      <w:pPr>
                        <w:rPr>
                          <w:lang w:val="en-GB"/>
                        </w:rPr>
                      </w:pPr>
                    </w:p>
                    <w:p w14:paraId="21A7D998" w14:textId="77777777" w:rsidR="003A6A87" w:rsidRPr="002238C1" w:rsidRDefault="003A6A87">
                      <w:pPr>
                        <w:rPr>
                          <w:lang w:val="en-GB"/>
                        </w:rPr>
                      </w:pPr>
                    </w:p>
                    <w:p w14:paraId="3F535A69" w14:textId="77777777" w:rsidR="003A6A87" w:rsidRPr="002238C1" w:rsidRDefault="003A6A87">
                      <w:pPr>
                        <w:rPr>
                          <w:lang w:val="en-GB"/>
                        </w:rPr>
                      </w:pPr>
                    </w:p>
                    <w:p w14:paraId="7BC03ED7" w14:textId="77777777" w:rsidR="003A6A87" w:rsidRPr="002238C1" w:rsidRDefault="003A6A87">
                      <w:pPr>
                        <w:rPr>
                          <w:lang w:val="en-GB"/>
                        </w:rPr>
                      </w:pPr>
                    </w:p>
                    <w:p w14:paraId="1937B000" w14:textId="77777777" w:rsidR="003A6A87" w:rsidRPr="002238C1" w:rsidRDefault="003A6A87">
                      <w:pPr>
                        <w:rPr>
                          <w:lang w:val="en-GB"/>
                        </w:rPr>
                      </w:pPr>
                    </w:p>
                    <w:p w14:paraId="0867A713" w14:textId="77777777" w:rsidR="003A6A87" w:rsidRPr="002238C1" w:rsidRDefault="003A6A87">
                      <w:pPr>
                        <w:rPr>
                          <w:lang w:val="en-GB"/>
                        </w:rPr>
                      </w:pPr>
                    </w:p>
                    <w:p w14:paraId="0B814ACA" w14:textId="77777777" w:rsidR="003A6A87" w:rsidRPr="002238C1" w:rsidRDefault="003A6A87">
                      <w:pPr>
                        <w:rPr>
                          <w:lang w:val="en-GB"/>
                        </w:rPr>
                      </w:pPr>
                    </w:p>
                    <w:p w14:paraId="7A1ED469" w14:textId="77777777" w:rsidR="003A6A87" w:rsidRPr="002238C1" w:rsidRDefault="003A6A87">
                      <w:pPr>
                        <w:rPr>
                          <w:lang w:val="en-GB"/>
                        </w:rPr>
                      </w:pPr>
                    </w:p>
                    <w:p w14:paraId="0BC7C6B8" w14:textId="77777777" w:rsidR="003A6A87" w:rsidRPr="002238C1" w:rsidRDefault="003A6A87">
                      <w:pPr>
                        <w:rPr>
                          <w:lang w:val="en-GB"/>
                        </w:rPr>
                      </w:pPr>
                    </w:p>
                    <w:p w14:paraId="0A1F3D04" w14:textId="77777777" w:rsidR="003A6A87" w:rsidRPr="002238C1" w:rsidRDefault="003A6A87">
                      <w:pPr>
                        <w:rPr>
                          <w:lang w:val="en-GB"/>
                        </w:rPr>
                      </w:pPr>
                    </w:p>
                    <w:p w14:paraId="6B747075" w14:textId="77777777" w:rsidR="003A6A87" w:rsidRPr="002238C1" w:rsidRDefault="001E30B4">
                      <w:pPr>
                        <w:rPr>
                          <w:lang w:val="en-GB"/>
                        </w:rPr>
                      </w:pPr>
                      <w:r w:rsidRPr="002238C1">
                        <w:rPr>
                          <w:lang w:val="en-GB"/>
                        </w:rPr>
                        <w:br/>
                      </w:r>
                    </w:p>
                  </w:txbxContent>
                </v:textbox>
                <w10:wrap type="square" anchorx="margin"/>
              </v:shape>
            </w:pict>
          </mc:Fallback>
        </mc:AlternateContent>
      </w:r>
      <w:r w:rsidR="001E30B4" w:rsidRPr="00A62DD1">
        <w:rPr>
          <w:lang w:val="nb-NO"/>
        </w:rPr>
        <w:br w:type="page"/>
      </w:r>
      <w:r w:rsidR="001E30B4" w:rsidRPr="00A62DD1">
        <w:rPr>
          <w:noProof/>
          <w:lang w:val="nb-NO"/>
        </w:rPr>
        <w:drawing>
          <wp:anchor distT="0" distB="0" distL="114300" distR="114300" simplePos="0" relativeHeight="251737088" behindDoc="0" locked="0" layoutInCell="1" allowOverlap="1" wp14:anchorId="00F3E8F7" wp14:editId="283CF70A">
            <wp:simplePos x="0" y="0"/>
            <wp:positionH relativeFrom="column">
              <wp:posOffset>-971550</wp:posOffset>
            </wp:positionH>
            <wp:positionV relativeFrom="paragraph">
              <wp:posOffset>145415</wp:posOffset>
            </wp:positionV>
            <wp:extent cx="1357630" cy="1357630"/>
            <wp:effectExtent l="0" t="0" r="0" b="0"/>
            <wp:wrapThrough wrapText="bothSides">
              <wp:wrapPolygon edited="0">
                <wp:start x="7577" y="0"/>
                <wp:lineTo x="5759" y="303"/>
                <wp:lineTo x="909" y="3940"/>
                <wp:lineTo x="0" y="7274"/>
                <wp:lineTo x="0" y="14548"/>
                <wp:lineTo x="3334" y="19398"/>
                <wp:lineTo x="6971" y="21216"/>
                <wp:lineTo x="7577" y="21216"/>
                <wp:lineTo x="13639" y="21216"/>
                <wp:lineTo x="14245" y="21216"/>
                <wp:lineTo x="17882" y="19398"/>
                <wp:lineTo x="21216" y="14548"/>
                <wp:lineTo x="21216" y="7274"/>
                <wp:lineTo x="20307" y="4243"/>
                <wp:lineTo x="15457" y="303"/>
                <wp:lineTo x="13639" y="0"/>
                <wp:lineTo x="7577"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357630" cy="1357630"/>
                    </a:xfrm>
                    <a:prstGeom prst="rect">
                      <a:avLst/>
                    </a:prstGeom>
                    <a:noFill/>
                    <a:ln>
                      <a:noFill/>
                    </a:ln>
                  </pic:spPr>
                </pic:pic>
              </a:graphicData>
            </a:graphic>
          </wp:anchor>
        </w:drawing>
      </w:r>
      <w:r w:rsidR="001E30B4" w:rsidRPr="00A62DD1">
        <w:rPr>
          <w:noProof/>
          <w:lang w:val="nb-NO"/>
        </w:rPr>
        <w:drawing>
          <wp:anchor distT="0" distB="0" distL="114300" distR="114300" simplePos="0" relativeHeight="251736064" behindDoc="0" locked="0" layoutInCell="1" allowOverlap="1" wp14:anchorId="45DE1406" wp14:editId="73B303E7">
            <wp:simplePos x="0" y="0"/>
            <wp:positionH relativeFrom="page">
              <wp:posOffset>1412240</wp:posOffset>
            </wp:positionH>
            <wp:positionV relativeFrom="paragraph">
              <wp:posOffset>1270</wp:posOffset>
            </wp:positionV>
            <wp:extent cx="6094730" cy="1607185"/>
            <wp:effectExtent l="0" t="0" r="1270" b="0"/>
            <wp:wrapThrough wrapText="bothSides">
              <wp:wrapPolygon edited="0">
                <wp:start x="0" y="0"/>
                <wp:lineTo x="0" y="21250"/>
                <wp:lineTo x="21537" y="21250"/>
                <wp:lineTo x="21537"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20" cstate="print">
                      <a:extLst>
                        <a:ext uri="{28A0092B-C50C-407E-A947-70E740481C1C}">
                          <a14:useLocalDpi xmlns:a14="http://schemas.microsoft.com/office/drawing/2010/main" val="0"/>
                        </a:ext>
                      </a:extLst>
                    </a:blip>
                    <a:srcRect l="18812"/>
                    <a:stretch>
                      <a:fillRect/>
                    </a:stretch>
                  </pic:blipFill>
                  <pic:spPr>
                    <a:xfrm>
                      <a:off x="0" y="0"/>
                      <a:ext cx="6094730" cy="1607185"/>
                    </a:xfrm>
                    <a:prstGeom prst="rect">
                      <a:avLst/>
                    </a:prstGeom>
                    <a:noFill/>
                    <a:ln>
                      <a:noFill/>
                    </a:ln>
                  </pic:spPr>
                </pic:pic>
              </a:graphicData>
            </a:graphic>
          </wp:anchor>
        </w:drawing>
      </w:r>
      <w:r w:rsidR="001E30B4" w:rsidRPr="00A62DD1">
        <w:rPr>
          <w:noProof/>
          <w:lang w:val="nb-NO"/>
        </w:rPr>
        <w:drawing>
          <wp:anchor distT="0" distB="0" distL="114300" distR="114300" simplePos="0" relativeHeight="251639808" behindDoc="1" locked="1" layoutInCell="1" allowOverlap="1" wp14:anchorId="35A9B5A5" wp14:editId="4AAA572E">
            <wp:simplePos x="0" y="0"/>
            <wp:positionH relativeFrom="page">
              <wp:posOffset>2540</wp:posOffset>
            </wp:positionH>
            <wp:positionV relativeFrom="page">
              <wp:posOffset>3459480</wp:posOffset>
            </wp:positionV>
            <wp:extent cx="7565390" cy="7181215"/>
            <wp:effectExtent l="0" t="0" r="8890" b="12065"/>
            <wp:wrapNone/>
            <wp:docPr id="38" name="Picture 38" descr="C:\Users\ilzek\Desktop\Aktuali\VPR\Effect4Build_templates\wordam\fons_anotacija.jpgfons_anot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ilzek\Desktop\Aktuali\VPR\Effect4Build_templates\wordam\fons_anotacija.jpgfons_anotacija"/>
                    <pic:cNvPicPr>
                      <a:picLocks noChangeAspect="1"/>
                    </pic:cNvPicPr>
                  </pic:nvPicPr>
                  <pic:blipFill>
                    <a:blip r:embed="rId21"/>
                    <a:srcRect/>
                    <a:stretch>
                      <a:fillRect/>
                    </a:stretch>
                  </pic:blipFill>
                  <pic:spPr>
                    <a:xfrm>
                      <a:off x="0" y="0"/>
                      <a:ext cx="7565390" cy="7181215"/>
                    </a:xfrm>
                    <a:prstGeom prst="rect">
                      <a:avLst/>
                    </a:prstGeom>
                  </pic:spPr>
                </pic:pic>
              </a:graphicData>
            </a:graphic>
          </wp:anchor>
        </w:drawing>
      </w:r>
    </w:p>
    <w:p w14:paraId="6CD9D6B0" w14:textId="77777777" w:rsidR="003A6A87" w:rsidRPr="00A62DD1" w:rsidRDefault="003A6A87">
      <w:pPr>
        <w:rPr>
          <w:lang w:val="nb-NO"/>
        </w:rPr>
      </w:pPr>
    </w:p>
    <w:p w14:paraId="240E0044" w14:textId="77777777" w:rsidR="00E05E94" w:rsidRDefault="00E05E94" w:rsidP="00E05E94">
      <w:pPr>
        <w:rPr>
          <w:rFonts w:ascii="Verdana" w:eastAsia="Times New Roman" w:hAnsi="Verdana" w:cs="Arial"/>
          <w:sz w:val="20"/>
          <w:lang w:val="en-GB"/>
        </w:rPr>
      </w:pPr>
    </w:p>
    <w:p w14:paraId="0059A66F" w14:textId="77777777" w:rsidR="00E05E94" w:rsidRDefault="00E05E94" w:rsidP="00E05E94">
      <w:pPr>
        <w:rPr>
          <w:rFonts w:ascii="Verdana" w:eastAsia="Times New Roman" w:hAnsi="Verdana" w:cs="Arial"/>
          <w:sz w:val="20"/>
          <w:lang w:val="en-GB"/>
        </w:rPr>
      </w:pPr>
    </w:p>
    <w:p w14:paraId="201AB8DF" w14:textId="77777777" w:rsidR="00E05E94" w:rsidRDefault="00E05E94" w:rsidP="00E05E94">
      <w:pPr>
        <w:rPr>
          <w:rFonts w:ascii="Verdana" w:eastAsia="Times New Roman" w:hAnsi="Verdana" w:cs="Arial"/>
          <w:sz w:val="20"/>
          <w:lang w:val="en-GB"/>
        </w:rPr>
      </w:pPr>
    </w:p>
    <w:p w14:paraId="07DB0D74" w14:textId="77777777" w:rsidR="00E05E94" w:rsidRPr="00E56D1A" w:rsidRDefault="00E05E94" w:rsidP="00E05E94">
      <w:pPr>
        <w:rPr>
          <w:rFonts w:eastAsia="Times New Roman" w:cstheme="majorHAnsi"/>
          <w:b/>
          <w:bCs/>
          <w:szCs w:val="24"/>
          <w:lang w:val="en-GB"/>
        </w:rPr>
      </w:pPr>
      <w:r w:rsidRPr="00E56D1A">
        <w:rPr>
          <w:rFonts w:eastAsia="Times New Roman" w:cstheme="majorHAnsi"/>
          <w:b/>
          <w:bCs/>
          <w:szCs w:val="24"/>
          <w:lang w:val="en-GB"/>
        </w:rPr>
        <w:t>How to use the template</w:t>
      </w:r>
    </w:p>
    <w:p w14:paraId="32AB7671" w14:textId="008CDC7A" w:rsidR="00E05E94" w:rsidRPr="00E56D1A" w:rsidRDefault="00E05E94" w:rsidP="0063563D">
      <w:pPr>
        <w:pStyle w:val="Liststycke"/>
        <w:numPr>
          <w:ilvl w:val="0"/>
          <w:numId w:val="41"/>
        </w:numPr>
        <w:spacing w:after="0" w:line="240" w:lineRule="auto"/>
        <w:contextualSpacing w:val="0"/>
        <w:jc w:val="left"/>
        <w:rPr>
          <w:rFonts w:eastAsia="Arial" w:cstheme="majorHAnsi"/>
          <w:szCs w:val="24"/>
          <w:lang w:val="en-GB"/>
        </w:rPr>
      </w:pPr>
      <w:r w:rsidRPr="00E56D1A">
        <w:rPr>
          <w:rFonts w:eastAsia="Times New Roman" w:cstheme="majorHAnsi"/>
          <w:szCs w:val="24"/>
          <w:lang w:val="en-GB"/>
        </w:rPr>
        <w:t xml:space="preserve">This template is part </w:t>
      </w:r>
      <w:r w:rsidRPr="00E56D1A">
        <w:rPr>
          <w:rFonts w:cstheme="majorHAnsi"/>
          <w:w w:val="110"/>
          <w:szCs w:val="24"/>
          <w:lang w:val="en-GB"/>
        </w:rPr>
        <w:t>of EPC offer/bid and should be filled in by the EPC supplier/ESCO</w:t>
      </w:r>
      <w:r w:rsidR="004D6876" w:rsidRPr="00E56D1A">
        <w:rPr>
          <w:rFonts w:cstheme="majorHAnsi"/>
          <w:w w:val="110"/>
          <w:szCs w:val="24"/>
          <w:lang w:val="en-GB"/>
        </w:rPr>
        <w:t>/bidder</w:t>
      </w:r>
      <w:r w:rsidRPr="00E56D1A">
        <w:rPr>
          <w:rFonts w:cstheme="majorHAnsi"/>
          <w:w w:val="110"/>
          <w:szCs w:val="24"/>
          <w:lang w:val="en-GB"/>
        </w:rPr>
        <w:t xml:space="preserve"> and submitted as an attachment to offer. </w:t>
      </w:r>
    </w:p>
    <w:p w14:paraId="66B2C209" w14:textId="5B5F426C" w:rsidR="00E05E94" w:rsidRPr="00E56D1A" w:rsidRDefault="00E05E94" w:rsidP="0063563D">
      <w:pPr>
        <w:pStyle w:val="Liststycke"/>
        <w:numPr>
          <w:ilvl w:val="0"/>
          <w:numId w:val="41"/>
        </w:numPr>
        <w:spacing w:after="0" w:line="240" w:lineRule="auto"/>
        <w:contextualSpacing w:val="0"/>
        <w:jc w:val="left"/>
        <w:rPr>
          <w:rFonts w:eastAsia="Arial" w:cstheme="majorHAnsi"/>
          <w:szCs w:val="24"/>
          <w:lang w:val="en-GB"/>
        </w:rPr>
      </w:pPr>
      <w:r w:rsidRPr="00E56D1A">
        <w:rPr>
          <w:rFonts w:cstheme="majorHAnsi"/>
          <w:w w:val="110"/>
          <w:szCs w:val="24"/>
          <w:lang w:val="en-GB"/>
        </w:rPr>
        <w:t xml:space="preserve">In the table below the tenderer/bidder should state where the client will find the documentation in the EPC offer. </w:t>
      </w:r>
    </w:p>
    <w:p w14:paraId="509B40BF" w14:textId="2775D2B6" w:rsidR="0063563D" w:rsidRPr="00E56D1A" w:rsidRDefault="00E05E94" w:rsidP="0063563D">
      <w:pPr>
        <w:pStyle w:val="Liststycke"/>
        <w:numPr>
          <w:ilvl w:val="0"/>
          <w:numId w:val="41"/>
        </w:numPr>
        <w:spacing w:after="0" w:line="240" w:lineRule="auto"/>
        <w:contextualSpacing w:val="0"/>
        <w:jc w:val="left"/>
        <w:rPr>
          <w:rFonts w:cstheme="majorHAnsi"/>
          <w:szCs w:val="24"/>
          <w:lang w:val="en-GB"/>
        </w:rPr>
      </w:pPr>
      <w:r w:rsidRPr="00E56D1A">
        <w:rPr>
          <w:rFonts w:eastAsia="Times New Roman" w:cstheme="majorHAnsi"/>
          <w:szCs w:val="24"/>
          <w:lang w:val="en-GB"/>
        </w:rPr>
        <w:t>In the margins</w:t>
      </w:r>
      <w:r w:rsidR="00AC2BB5" w:rsidRPr="00E56D1A">
        <w:rPr>
          <w:rFonts w:eastAsia="Times New Roman" w:cstheme="majorHAnsi"/>
          <w:szCs w:val="24"/>
          <w:lang w:val="en-GB"/>
        </w:rPr>
        <w:t xml:space="preserve"> you might find</w:t>
      </w:r>
      <w:r w:rsidRPr="00E56D1A">
        <w:rPr>
          <w:rFonts w:eastAsia="Times New Roman" w:cstheme="majorHAnsi"/>
          <w:szCs w:val="24"/>
          <w:lang w:val="en-GB"/>
        </w:rPr>
        <w:t xml:space="preserve"> important information to users with background information and advice on what sections should be thoroughly checked and adapted to national laws, regulations, and specific project conditions. </w:t>
      </w:r>
    </w:p>
    <w:p w14:paraId="06691EE8" w14:textId="7E398EEB" w:rsidR="003A6A87" w:rsidRPr="0063563D" w:rsidRDefault="0063563D" w:rsidP="0063563D">
      <w:pPr>
        <w:pStyle w:val="Liststycke"/>
        <w:numPr>
          <w:ilvl w:val="0"/>
          <w:numId w:val="41"/>
        </w:numPr>
        <w:spacing w:after="0" w:line="240" w:lineRule="auto"/>
        <w:contextualSpacing w:val="0"/>
        <w:jc w:val="left"/>
        <w:rPr>
          <w:rFonts w:asciiTheme="minorHAnsi" w:hAnsiTheme="minorHAnsi" w:cstheme="minorHAnsi"/>
          <w:szCs w:val="24"/>
          <w:lang w:val="en-GB"/>
        </w:rPr>
        <w:sectPr w:rsidR="003A6A87" w:rsidRPr="0063563D">
          <w:headerReference w:type="even" r:id="rId22"/>
          <w:footerReference w:type="even" r:id="rId23"/>
          <w:footerReference w:type="default" r:id="rId24"/>
          <w:type w:val="oddPage"/>
          <w:pgSz w:w="11850" w:h="16783"/>
          <w:pgMar w:top="-69" w:right="1134" w:bottom="1134" w:left="1701" w:header="720" w:footer="720" w:gutter="0"/>
          <w:cols w:space="720"/>
          <w:docGrid w:linePitch="360"/>
        </w:sectPr>
      </w:pPr>
      <w:r w:rsidRPr="00E56D1A">
        <w:rPr>
          <w:rFonts w:eastAsia="Times New Roman" w:cstheme="majorHAnsi"/>
          <w:szCs w:val="24"/>
          <w:lang w:val="en-GB"/>
        </w:rPr>
        <w:t>Please make sure all introductory text, texts in the margins and logos and layout are deleted before launching it as an attachment to the EPC tender.</w:t>
      </w:r>
      <w:r w:rsidRPr="0063563D">
        <w:rPr>
          <w:rFonts w:asciiTheme="minorHAnsi" w:hAnsiTheme="minorHAnsi" w:cstheme="minorHAnsi"/>
          <w:szCs w:val="24"/>
          <w:lang w:val="en-GB"/>
        </w:rPr>
        <w:t xml:space="preserve"> </w:t>
      </w:r>
      <w:r w:rsidR="001E30B4" w:rsidRPr="0063563D">
        <w:rPr>
          <w:rFonts w:asciiTheme="minorHAnsi" w:hAnsiTheme="minorHAnsi" w:cstheme="minorHAnsi"/>
          <w:bCs/>
          <w:noProof/>
          <w:szCs w:val="24"/>
          <w:lang w:val="nb-NO"/>
        </w:rPr>
        <mc:AlternateContent>
          <mc:Choice Requires="wps">
            <w:drawing>
              <wp:anchor distT="0" distB="0" distL="114300" distR="114300" simplePos="0" relativeHeight="251619328" behindDoc="0" locked="0" layoutInCell="1" allowOverlap="1" wp14:anchorId="03DF4A32" wp14:editId="5833289A">
                <wp:simplePos x="0" y="0"/>
                <wp:positionH relativeFrom="page">
                  <wp:align>center</wp:align>
                </wp:positionH>
                <wp:positionV relativeFrom="paragraph">
                  <wp:posOffset>5080635</wp:posOffset>
                </wp:positionV>
                <wp:extent cx="7123430" cy="1308100"/>
                <wp:effectExtent l="0" t="0" r="20955" b="26035"/>
                <wp:wrapNone/>
                <wp:docPr id="34" name="Text Box 34"/>
                <wp:cNvGraphicFramePr/>
                <a:graphic xmlns:a="http://schemas.openxmlformats.org/drawingml/2006/main">
                  <a:graphicData uri="http://schemas.microsoft.com/office/word/2010/wordprocessingShape">
                    <wps:wsp>
                      <wps:cNvSpPr txBox="1"/>
                      <wps:spPr>
                        <a:xfrm>
                          <a:off x="0" y="0"/>
                          <a:ext cx="7123341" cy="1307805"/>
                        </a:xfrm>
                        <a:prstGeom prst="rect">
                          <a:avLst/>
                        </a:prstGeom>
                        <a:solidFill>
                          <a:schemeClr val="lt1"/>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14:paraId="5FD3A8CC" w14:textId="3FF0B28A" w:rsidR="003A6A87" w:rsidRDefault="00C00372">
                            <w:r w:rsidRPr="007F19C8">
                              <w:rPr>
                                <w:rFonts w:cstheme="majorHAnsi"/>
                                <w:bCs/>
                              </w:rPr>
                              <w:t xml:space="preserve">The </w:t>
                            </w:r>
                            <w:r w:rsidR="001E30B4" w:rsidRPr="007F19C8">
                              <w:rPr>
                                <w:rFonts w:cstheme="majorHAnsi"/>
                                <w:bCs/>
                              </w:rPr>
                              <w:t xml:space="preserve">EFFECT4buildings project is implemented with the support from the EU funding </w:t>
                            </w:r>
                            <w:proofErr w:type="spellStart"/>
                            <w:r w:rsidR="001E30B4" w:rsidRPr="007F19C8">
                              <w:rPr>
                                <w:rFonts w:cstheme="majorHAnsi"/>
                                <w:bCs/>
                              </w:rPr>
                              <w:t>Programme</w:t>
                            </w:r>
                            <w:proofErr w:type="spellEnd"/>
                            <w:r w:rsidR="001E30B4" w:rsidRPr="007F19C8">
                              <w:rPr>
                                <w:rFonts w:cstheme="majorHAnsi"/>
                                <w:bCs/>
                              </w:rPr>
                              <w:t xml:space="preserve"> Interreg Baltic Sea Region (European Regional Development Fund) and Norwegian national funding. The aim of the project is to improve the capacity of public building managers in the Baltic Sea Region by providing them </w:t>
                            </w:r>
                            <w:r w:rsidRPr="007F19C8">
                              <w:rPr>
                                <w:rFonts w:cstheme="majorHAnsi"/>
                                <w:bCs/>
                              </w:rPr>
                              <w:t xml:space="preserve">with </w:t>
                            </w:r>
                            <w:r w:rsidR="001E30B4" w:rsidRPr="007F19C8">
                              <w:rPr>
                                <w:rFonts w:cstheme="majorHAnsi"/>
                                <w:bCs/>
                              </w:rPr>
                              <w:t xml:space="preserve">a comprehensive decision-making support toolbox with a set of financial instruments to unlock the investments and lower the risks of implementing energy efficiency measures in buildings owned by public stakeholders. More information: </w:t>
                            </w:r>
                            <w:hyperlink r:id="rId25" w:history="1">
                              <w:r w:rsidR="001E30B4" w:rsidRPr="007F19C8">
                                <w:rPr>
                                  <w:rStyle w:val="Hyperlnk"/>
                                  <w:rFonts w:cstheme="majorHAnsi"/>
                                  <w:bCs/>
                                  <w:color w:val="70AD47" w:themeColor="accent6"/>
                                </w:rPr>
                                <w:t>http://www.effect4buildings.se/</w:t>
                              </w:r>
                            </w:hyperlink>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3DF4A32" id="Text Box 34" o:spid="_x0000_s1028" type="#_x0000_t202" style="position:absolute;left:0;text-align:left;margin-left:0;margin-top:400.05pt;width:560.9pt;height:103pt;z-index:251619328;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" fillcolor="white [3201]" strokeweight=".5pt">
                <v:stroke opacity="0"/>
                <v:textbox>
                  <w:txbxContent>
                    <w:p w14:paraId="5FD3A8CC" w14:textId="3FF0B28A" w:rsidR="003A6A87" w:rsidRDefault="00C00372">
                      <w:r w:rsidRPr="007F19C8">
                        <w:rPr>
                          <w:rFonts w:cstheme="majorHAnsi"/>
                          <w:bCs/>
                        </w:rPr>
                        <w:t xml:space="preserve">The </w:t>
                      </w:r>
                      <w:r w:rsidR="001E30B4" w:rsidRPr="007F19C8">
                        <w:rPr>
                          <w:rFonts w:cstheme="majorHAnsi"/>
                          <w:bCs/>
                        </w:rPr>
                        <w:t xml:space="preserve">EFFECT4buildings project is implemented with the support from the EU funding </w:t>
                      </w:r>
                      <w:proofErr w:type="spellStart"/>
                      <w:r w:rsidR="001E30B4" w:rsidRPr="007F19C8">
                        <w:rPr>
                          <w:rFonts w:cstheme="majorHAnsi"/>
                          <w:bCs/>
                        </w:rPr>
                        <w:t>Programme</w:t>
                      </w:r>
                      <w:proofErr w:type="spellEnd"/>
                      <w:r w:rsidR="001E30B4" w:rsidRPr="007F19C8">
                        <w:rPr>
                          <w:rFonts w:cstheme="majorHAnsi"/>
                          <w:bCs/>
                        </w:rPr>
                        <w:t xml:space="preserve"> Interreg Baltic Sea Region (European Regional Development Fund) and Norwegian national funding. The aim of the project is to improve the capacity of public building managers in the Baltic Sea Region by providing them </w:t>
                      </w:r>
                      <w:r w:rsidRPr="007F19C8">
                        <w:rPr>
                          <w:rFonts w:cstheme="majorHAnsi"/>
                          <w:bCs/>
                        </w:rPr>
                        <w:t xml:space="preserve">with </w:t>
                      </w:r>
                      <w:r w:rsidR="001E30B4" w:rsidRPr="007F19C8">
                        <w:rPr>
                          <w:rFonts w:cstheme="majorHAnsi"/>
                          <w:bCs/>
                        </w:rPr>
                        <w:t xml:space="preserve">a comprehensive decision-making support toolbox with a set of financial instruments to unlock the investments and lower the risks of implementing energy efficiency measures in buildings owned by public stakeholders. More information: </w:t>
                      </w:r>
                      <w:hyperlink r:id="rId26" w:history="1">
                        <w:r w:rsidR="001E30B4" w:rsidRPr="007F19C8">
                          <w:rPr>
                            <w:rStyle w:val="Hyperlnk"/>
                            <w:rFonts w:cstheme="majorHAnsi"/>
                            <w:bCs/>
                            <w:color w:val="70AD47" w:themeColor="accent6"/>
                          </w:rPr>
                          <w:t>http://www.effect4buildings.se/</w:t>
                        </w:r>
                      </w:hyperlink>
                    </w:p>
                  </w:txbxContent>
                </v:textbox>
                <w10:wrap anchorx="page"/>
              </v:shape>
            </w:pict>
          </mc:Fallback>
        </mc:AlternateContent>
      </w:r>
      <w:r w:rsidR="001E30B4" w:rsidRPr="0063563D">
        <w:rPr>
          <w:rFonts w:asciiTheme="minorHAnsi" w:hAnsiTheme="minorHAnsi" w:cstheme="minorHAnsi"/>
          <w:noProof/>
          <w:szCs w:val="24"/>
          <w:lang w:val="nb-NO"/>
        </w:rPr>
        <mc:AlternateContent>
          <mc:Choice Requires="wpg">
            <w:drawing>
              <wp:anchor distT="0" distB="0" distL="114300" distR="114300" simplePos="0" relativeHeight="251658240" behindDoc="0" locked="0" layoutInCell="1" allowOverlap="1" wp14:anchorId="081F2A00" wp14:editId="696B90F7">
                <wp:simplePos x="0" y="0"/>
                <wp:positionH relativeFrom="column">
                  <wp:posOffset>-263525</wp:posOffset>
                </wp:positionH>
                <wp:positionV relativeFrom="paragraph">
                  <wp:posOffset>2498090</wp:posOffset>
                </wp:positionV>
                <wp:extent cx="5552440" cy="2352675"/>
                <wp:effectExtent l="19050" t="19050" r="10160" b="28575"/>
                <wp:wrapNone/>
                <wp:docPr id="37" name="Group 37"/>
                <wp:cNvGraphicFramePr/>
                <a:graphic xmlns:a="http://schemas.openxmlformats.org/drawingml/2006/main">
                  <a:graphicData uri="http://schemas.microsoft.com/office/word/2010/wordprocessingGroup">
                    <wpg:wgp>
                      <wpg:cNvGrpSpPr/>
                      <wpg:grpSpPr>
                        <a:xfrm>
                          <a:off x="0" y="0"/>
                          <a:ext cx="5552440" cy="2352675"/>
                          <a:chOff x="16951" y="9177"/>
                          <a:chExt cx="8745" cy="3705"/>
                        </a:xfrm>
                        <a:solidFill>
                          <a:schemeClr val="bg1"/>
                        </a:solidFill>
                      </wpg:grpSpPr>
                      <pic:pic xmlns:pic="http://schemas.openxmlformats.org/drawingml/2006/picture">
                        <pic:nvPicPr>
                          <pic:cNvPr id="21" name="Picture 21" descr="1 Dalarna"/>
                          <pic:cNvPicPr>
                            <a:picLocks noChangeAspect="1"/>
                          </pic:cNvPicPr>
                        </pic:nvPicPr>
                        <pic:blipFill>
                          <a:blip r:embed="rId27"/>
                          <a:stretch>
                            <a:fillRect/>
                          </a:stretch>
                        </pic:blipFill>
                        <pic:spPr>
                          <a:xfrm>
                            <a:off x="16951" y="9177"/>
                            <a:ext cx="2047" cy="850"/>
                          </a:xfrm>
                          <a:prstGeom prst="rect">
                            <a:avLst/>
                          </a:prstGeom>
                          <a:grpFill/>
                          <a:ln>
                            <a:solidFill>
                              <a:schemeClr val="bg1"/>
                            </a:solidFill>
                          </a:ln>
                        </pic:spPr>
                      </pic:pic>
                      <pic:pic xmlns:pic="http://schemas.openxmlformats.org/drawingml/2006/picture">
                        <pic:nvPicPr>
                          <pic:cNvPr id="23" name="Picture 22" descr="2 Lappeeranta"/>
                          <pic:cNvPicPr>
                            <a:picLocks noChangeAspect="1"/>
                          </pic:cNvPicPr>
                        </pic:nvPicPr>
                        <pic:blipFill>
                          <a:blip r:embed="rId28"/>
                          <a:stretch>
                            <a:fillRect/>
                          </a:stretch>
                        </pic:blipFill>
                        <pic:spPr>
                          <a:xfrm>
                            <a:off x="19437" y="9205"/>
                            <a:ext cx="3316" cy="794"/>
                          </a:xfrm>
                          <a:prstGeom prst="rect">
                            <a:avLst/>
                          </a:prstGeom>
                          <a:grpFill/>
                          <a:ln>
                            <a:solidFill>
                              <a:schemeClr val="bg1"/>
                            </a:solidFill>
                          </a:ln>
                        </pic:spPr>
                      </pic:pic>
                      <pic:pic xmlns:pic="http://schemas.openxmlformats.org/drawingml/2006/picture">
                        <pic:nvPicPr>
                          <pic:cNvPr id="24" name="Picture 23"/>
                          <pic:cNvPicPr>
                            <a:picLocks noChangeAspect="1"/>
                          </pic:cNvPicPr>
                        </pic:nvPicPr>
                        <pic:blipFill>
                          <a:blip r:embed="rId29" cstate="print">
                            <a:extLst>
                              <a:ext uri="{28A0092B-C50C-407E-A947-70E740481C1C}">
                                <a14:useLocalDpi xmlns:a14="http://schemas.microsoft.com/office/drawing/2010/main" val="0"/>
                              </a:ext>
                            </a:extLst>
                          </a:blip>
                          <a:srcRect/>
                          <a:stretch/>
                        </pic:blipFill>
                        <pic:spPr>
                          <a:xfrm>
                            <a:off x="23131" y="9229"/>
                            <a:ext cx="2565" cy="745"/>
                          </a:xfrm>
                          <a:prstGeom prst="rect">
                            <a:avLst/>
                          </a:prstGeom>
                          <a:solidFill>
                            <a:schemeClr val="bg1"/>
                          </a:solidFill>
                          <a:ln>
                            <a:solidFill>
                              <a:schemeClr val="bg1"/>
                            </a:solidFill>
                          </a:ln>
                        </pic:spPr>
                      </pic:pic>
                      <pic:pic xmlns:pic="http://schemas.openxmlformats.org/drawingml/2006/picture">
                        <pic:nvPicPr>
                          <pic:cNvPr id="27" name="Picture 26"/>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17032" y="10562"/>
                            <a:ext cx="1266" cy="1020"/>
                          </a:xfrm>
                          <a:prstGeom prst="rect">
                            <a:avLst/>
                          </a:prstGeom>
                          <a:grpFill/>
                          <a:ln>
                            <a:solidFill>
                              <a:schemeClr val="bg1"/>
                            </a:solidFill>
                          </a:ln>
                        </pic:spPr>
                      </pic:pic>
                      <pic:pic xmlns:pic="http://schemas.openxmlformats.org/drawingml/2006/picture">
                        <pic:nvPicPr>
                          <pic:cNvPr id="28" name="Picture 28" descr="6 LOGO SGM Z NAPISEM_z boku"/>
                          <pic:cNvPicPr>
                            <a:picLocks noChangeAspect="1"/>
                          </pic:cNvPicPr>
                        </pic:nvPicPr>
                        <pic:blipFill>
                          <a:blip r:embed="rId31"/>
                          <a:stretch>
                            <a:fillRect/>
                          </a:stretch>
                        </pic:blipFill>
                        <pic:spPr>
                          <a:xfrm>
                            <a:off x="20759" y="10595"/>
                            <a:ext cx="2535" cy="907"/>
                          </a:xfrm>
                          <a:prstGeom prst="rect">
                            <a:avLst/>
                          </a:prstGeom>
                          <a:grpFill/>
                          <a:ln>
                            <a:solidFill>
                              <a:schemeClr val="bg1"/>
                            </a:solidFill>
                          </a:ln>
                        </pic:spPr>
                      </pic:pic>
                      <pic:pic xmlns:pic="http://schemas.openxmlformats.org/drawingml/2006/picture">
                        <pic:nvPicPr>
                          <pic:cNvPr id="29" name="Picture 29" descr="5 Gate21"/>
                          <pic:cNvPicPr>
                            <a:picLocks noChangeAspect="1"/>
                          </pic:cNvPicPr>
                        </pic:nvPicPr>
                        <pic:blipFill>
                          <a:blip r:embed="rId32"/>
                          <a:stretch>
                            <a:fillRect/>
                          </a:stretch>
                        </pic:blipFill>
                        <pic:spPr>
                          <a:xfrm>
                            <a:off x="19111" y="10562"/>
                            <a:ext cx="1020" cy="1020"/>
                          </a:xfrm>
                          <a:prstGeom prst="rect">
                            <a:avLst/>
                          </a:prstGeom>
                          <a:grpFill/>
                          <a:ln>
                            <a:solidFill>
                              <a:schemeClr val="bg1"/>
                            </a:solidFill>
                          </a:ln>
                        </pic:spPr>
                      </pic:pic>
                      <pic:pic xmlns:pic="http://schemas.openxmlformats.org/drawingml/2006/picture">
                        <pic:nvPicPr>
                          <pic:cNvPr id="30" name="Picture 30" descr="7 Tehnopol_logoRGB_NEW2"/>
                          <pic:cNvPicPr>
                            <a:picLocks noChangeAspect="1"/>
                          </pic:cNvPicPr>
                        </pic:nvPicPr>
                        <pic:blipFill>
                          <a:blip r:embed="rId33"/>
                          <a:stretch>
                            <a:fillRect/>
                          </a:stretch>
                        </pic:blipFill>
                        <pic:spPr>
                          <a:xfrm>
                            <a:off x="23843" y="10550"/>
                            <a:ext cx="1759" cy="1020"/>
                          </a:xfrm>
                          <a:prstGeom prst="rect">
                            <a:avLst/>
                          </a:prstGeom>
                          <a:grpFill/>
                          <a:ln>
                            <a:solidFill>
                              <a:schemeClr val="bg1"/>
                            </a:solidFill>
                          </a:ln>
                        </pic:spPr>
                      </pic:pic>
                      <pic:pic xmlns:pic="http://schemas.openxmlformats.org/drawingml/2006/picture">
                        <pic:nvPicPr>
                          <pic:cNvPr id="31" name="Picture 31" descr="8 logo_rkas"/>
                          <pic:cNvPicPr>
                            <a:picLocks noChangeAspect="1"/>
                          </pic:cNvPicPr>
                        </pic:nvPicPr>
                        <pic:blipFill>
                          <a:blip r:embed="rId34"/>
                          <a:stretch>
                            <a:fillRect/>
                          </a:stretch>
                        </pic:blipFill>
                        <pic:spPr>
                          <a:xfrm>
                            <a:off x="17051" y="12266"/>
                            <a:ext cx="5262" cy="454"/>
                          </a:xfrm>
                          <a:prstGeom prst="rect">
                            <a:avLst/>
                          </a:prstGeom>
                          <a:grpFill/>
                          <a:ln>
                            <a:solidFill>
                              <a:schemeClr val="bg1"/>
                            </a:solidFill>
                          </a:ln>
                        </pic:spPr>
                      </pic:pic>
                      <pic:pic xmlns:pic="http://schemas.openxmlformats.org/drawingml/2006/picture">
                        <pic:nvPicPr>
                          <pic:cNvPr id="32" name="Picture 32" descr="9 thumbnail_BDD_logo_RGB"/>
                          <pic:cNvPicPr>
                            <a:picLocks noChangeAspect="1"/>
                          </pic:cNvPicPr>
                        </pic:nvPicPr>
                        <pic:blipFill>
                          <a:blip r:embed="rId35"/>
                          <a:stretch>
                            <a:fillRect/>
                          </a:stretch>
                        </pic:blipFill>
                        <pic:spPr>
                          <a:xfrm>
                            <a:off x="22987" y="12088"/>
                            <a:ext cx="2645" cy="794"/>
                          </a:xfrm>
                          <a:prstGeom prst="rect">
                            <a:avLst/>
                          </a:prstGeom>
                          <a:grpFill/>
                          <a:ln>
                            <a:solidFill>
                              <a:schemeClr val="bg1"/>
                            </a:solidFill>
                          </a:ln>
                        </pic:spPr>
                      </pic:pic>
                    </wpg:wgp>
                  </a:graphicData>
                </a:graphic>
                <wp14:sizeRelH relativeFrom="margin">
                  <wp14:pctWidth>0</wp14:pctWidth>
                </wp14:sizeRelH>
              </wp:anchor>
            </w:drawing>
          </mc:Choice>
          <mc:Fallback>
            <w:pict>
              <v:group w14:anchorId="694FC08D" id="Group 37" o:spid="_x0000_s1026" style="position:absolute;margin-left:-20.75pt;margin-top:196.7pt;width:437.2pt;height:185.25pt;z-index:251658240;mso-width-relative:margin" coordorigin="16951,9177" coordsize="8745,37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alt="1 Dalarna" style="position:absolute;left:16951;top:9177;width:2047;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" stroked="t" strokecolor="white [3212]">
                  <v:imagedata r:id="rId36" o:title="1 Dalarna"/>
                  <v:path arrowok="t"/>
                </v:shape>
                <v:shape id="Picture 22" o:spid="_x0000_s1028" type="#_x0000_t75" alt="2 Lappeeranta" style="position:absolute;left:19437;top:9205;width:3316;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" stroked="t" strokecolor="white [3212]">
                  <v:imagedata r:id="rId37" o:title="2 Lappeeranta"/>
                  <v:path arrowok="t"/>
                </v:shape>
                <v:shape id="Picture 23" o:spid="_x0000_s1029" type="#_x0000_t75" style="position:absolute;left:23131;top:9229;width:2565;height: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" filled="t" fillcolor="white [3212]" stroked="t" strokecolor="white [3212]">
                  <v:imagedata r:id="rId38" o:title=""/>
                  <v:path arrowok="t"/>
                </v:shape>
                <v:shape id="Picture 26" o:spid="_x0000_s1030" type="#_x0000_t75" style="position:absolute;left:17032;top:10562;width:1266;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" stroked="t" strokecolor="white [3212]">
                  <v:imagedata r:id="rId39" o:title=""/>
                  <v:path arrowok="t"/>
                </v:shape>
                <v:shape id="Picture 28" o:spid="_x0000_s1031" type="#_x0000_t75" alt="6 LOGO SGM Z NAPISEM_z boku" style="position:absolute;left:20759;top:10595;width:2535;height: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" stroked="t" strokecolor="white [3212]">
                  <v:imagedata r:id="rId40" o:title="6 LOGO SGM Z NAPISEM_z boku"/>
                  <v:path arrowok="t"/>
                </v:shape>
                <v:shape id="Picture 29" o:spid="_x0000_s1032" type="#_x0000_t75" alt="5 Gate21" style="position:absolute;left:19111;top:10562;width:1020;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" stroked="t" strokecolor="white [3212]">
                  <v:imagedata r:id="rId41" o:title="5 Gate21"/>
                  <v:path arrowok="t"/>
                </v:shape>
                <v:shape id="Picture 30" o:spid="_x0000_s1033" type="#_x0000_t75" alt="7 Tehnopol_logoRGB_NEW2" style="position:absolute;left:23843;top:10550;width:1759;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" stroked="t" strokecolor="white [3212]">
                  <v:imagedata r:id="rId42" o:title="7 Tehnopol_logoRGB_NEW2"/>
                  <v:path arrowok="t"/>
                </v:shape>
                <v:shape id="Picture 31" o:spid="_x0000_s1034" type="#_x0000_t75" alt="8 logo_rkas" style="position:absolute;left:17051;top:12266;width:5262;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" stroked="t" strokecolor="white [3212]">
                  <v:imagedata r:id="rId43" o:title="8 logo_rkas"/>
                  <v:path arrowok="t"/>
                </v:shape>
                <v:shape id="Picture 32" o:spid="_x0000_s1035" type="#_x0000_t75" alt="9 thumbnail_BDD_logo_RGB" style="position:absolute;left:22987;top:12088;width:2645;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" stroked="t" strokecolor="white [3212]">
                  <v:imagedata r:id="rId44" o:title="9 thumbnail_BDD_logo_RGB"/>
                  <v:path arrowok="t"/>
                </v:shape>
              </v:group>
            </w:pict>
          </mc:Fallback>
        </mc:AlternateContent>
      </w:r>
      <w:r w:rsidR="001E30B4" w:rsidRPr="0063563D">
        <w:rPr>
          <w:rFonts w:asciiTheme="minorHAnsi" w:hAnsiTheme="minorHAnsi" w:cstheme="minorHAnsi"/>
          <w:noProof/>
          <w:szCs w:val="24"/>
          <w:lang w:val="nb-NO"/>
        </w:rPr>
        <mc:AlternateContent>
          <mc:Choice Requires="wps">
            <w:drawing>
              <wp:anchor distT="0" distB="0" distL="114300" distR="114300" simplePos="0" relativeHeight="251699200" behindDoc="0" locked="0" layoutInCell="1" allowOverlap="1" wp14:anchorId="0807AF2C" wp14:editId="5540ABFE">
                <wp:simplePos x="0" y="0"/>
                <wp:positionH relativeFrom="page">
                  <wp:align>center</wp:align>
                </wp:positionH>
                <wp:positionV relativeFrom="paragraph">
                  <wp:posOffset>5033010</wp:posOffset>
                </wp:positionV>
                <wp:extent cx="6850380" cy="635"/>
                <wp:effectExtent l="0" t="19050" r="26670" b="37465"/>
                <wp:wrapNone/>
                <wp:docPr id="3" name="Straight Connector 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850380" cy="635"/>
                        </a:xfrm>
                        <a:prstGeom prst="line">
                          <a:avLst/>
                        </a:prstGeom>
                        <a:ln w="41275" cmpd="sng">
                          <a:solidFill>
                            <a:srgbClr val="91C848"/>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0058DA" id="Straight Connector 3" o:spid="_x0000_s1026" style="position:absolute;z-index:251699200;visibility:visible;mso-wrap-style:square;mso-wrap-distance-left:9pt;mso-wrap-distance-top:0;mso-wrap-distance-right:9pt;mso-wrap-distance-bottom:0;mso-position-horizontal:center;mso-position-horizontal-relative:page;mso-position-vertical:absolute;mso-position-vertical-relative:text" from="0,396.3pt" to="539.4pt,3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" strokecolor="#91c848" strokeweight="3.25pt">
                <v:stroke joinstyle="miter"/>
                <o:lock v:ext="edit" aspectratio="t" shapetype="f"/>
                <w10:wrap anchorx="page"/>
              </v:line>
            </w:pict>
          </mc:Fallback>
        </mc:AlternateContent>
      </w:r>
      <w:r w:rsidR="001E30B4" w:rsidRPr="0063563D">
        <w:rPr>
          <w:rFonts w:asciiTheme="minorHAnsi" w:hAnsiTheme="minorHAnsi" w:cstheme="minorHAnsi"/>
          <w:noProof/>
          <w:szCs w:val="24"/>
          <w:lang w:val="nb-NO"/>
        </w:rPr>
        <mc:AlternateContent>
          <mc:Choice Requires="wps">
            <w:drawing>
              <wp:anchor distT="0" distB="0" distL="114300" distR="114300" simplePos="0" relativeHeight="251732992" behindDoc="1" locked="0" layoutInCell="1" allowOverlap="1" wp14:anchorId="5808775A" wp14:editId="15225BD4">
                <wp:simplePos x="0" y="0"/>
                <wp:positionH relativeFrom="page">
                  <wp:align>center</wp:align>
                </wp:positionH>
                <wp:positionV relativeFrom="paragraph">
                  <wp:posOffset>2427605</wp:posOffset>
                </wp:positionV>
                <wp:extent cx="7113905" cy="2944495"/>
                <wp:effectExtent l="0" t="0" r="0" b="8255"/>
                <wp:wrapNone/>
                <wp:docPr id="2" name="Rectangles 2"/>
                <wp:cNvGraphicFramePr/>
                <a:graphic xmlns:a="http://schemas.openxmlformats.org/drawingml/2006/main">
                  <a:graphicData uri="http://schemas.microsoft.com/office/word/2010/wordprocessingShape">
                    <wps:wsp>
                      <wps:cNvSpPr/>
                      <wps:spPr>
                        <a:xfrm>
                          <a:off x="0" y="0"/>
                          <a:ext cx="7113905" cy="29444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229D877" id="Rectangles 2" o:spid="_x0000_s1026" style="position:absolute;margin-left:0;margin-top:191.15pt;width:560.15pt;height:231.85pt;z-index:-251583488;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" fillcolor="white [3212]" stroked="f" strokeweight="1pt">
                <w10:wrap anchorx="page"/>
              </v:rect>
            </w:pict>
          </mc:Fallback>
        </mc:AlternateContent>
      </w:r>
      <w:r w:rsidR="001E30B4" w:rsidRPr="0063563D">
        <w:rPr>
          <w:rFonts w:asciiTheme="minorHAnsi" w:hAnsiTheme="minorHAnsi" w:cstheme="minorHAnsi"/>
          <w:noProof/>
          <w:szCs w:val="24"/>
          <w:lang w:val="nb-NO"/>
        </w:rPr>
        <mc:AlternateContent>
          <mc:Choice Requires="wpg">
            <w:drawing>
              <wp:anchor distT="0" distB="0" distL="114300" distR="114300" simplePos="0" relativeHeight="251631616" behindDoc="0" locked="0" layoutInCell="1" allowOverlap="1" wp14:anchorId="03B2098D" wp14:editId="2E1F5A6D">
                <wp:simplePos x="0" y="0"/>
                <wp:positionH relativeFrom="column">
                  <wp:posOffset>-872490</wp:posOffset>
                </wp:positionH>
                <wp:positionV relativeFrom="paragraph">
                  <wp:posOffset>2021840</wp:posOffset>
                </wp:positionV>
                <wp:extent cx="6849110" cy="426720"/>
                <wp:effectExtent l="0" t="0" r="8890" b="0"/>
                <wp:wrapNone/>
                <wp:docPr id="25" name="Group 25"/>
                <wp:cNvGraphicFramePr/>
                <a:graphic xmlns:a="http://schemas.openxmlformats.org/drawingml/2006/main">
                  <a:graphicData uri="http://schemas.microsoft.com/office/word/2010/wordprocessingGroup">
                    <wpg:wgp>
                      <wpg:cNvGrpSpPr/>
                      <wpg:grpSpPr>
                        <a:xfrm>
                          <a:off x="0" y="0"/>
                          <a:ext cx="6849110" cy="426720"/>
                          <a:chOff x="3578" y="27129"/>
                          <a:chExt cx="10786" cy="672"/>
                        </a:xfrm>
                      </wpg:grpSpPr>
                      <wps:wsp>
                        <wps:cNvPr id="18" name="Text Box 18"/>
                        <wps:cNvSpPr txBox="1"/>
                        <wps:spPr>
                          <a:xfrm>
                            <a:off x="5050" y="27129"/>
                            <a:ext cx="2212" cy="67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0737D4" w14:textId="77777777" w:rsidR="003A6A87" w:rsidRDefault="001E30B4">
                              <w:pPr>
                                <w:jc w:val="center"/>
                                <w:rPr>
                                  <w:b/>
                                  <w:bCs/>
                                  <w:color w:val="91C848"/>
                                  <w:sz w:val="52"/>
                                  <w:szCs w:val="52"/>
                                  <w:lang w:val="lv-LV"/>
                                </w:rPr>
                              </w:pPr>
                              <w:r>
                                <w:rPr>
                                  <w:b/>
                                  <w:bCs/>
                                  <w:color w:val="91C848"/>
                                  <w:sz w:val="52"/>
                                  <w:szCs w:val="52"/>
                                  <w:lang w:val="lv-LV"/>
                                </w:rPr>
                                <w:t>Partners</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6" name="Group 24"/>
                        <wpg:cNvGrpSpPr/>
                        <wpg:grpSpPr>
                          <a:xfrm>
                            <a:off x="3578" y="27589"/>
                            <a:ext cx="10786" cy="11"/>
                            <a:chOff x="3578" y="27589"/>
                            <a:chExt cx="10786" cy="11"/>
                          </a:xfrm>
                        </wpg:grpSpPr>
                        <wps:wsp>
                          <wps:cNvPr id="16" name="Straight Connector 16"/>
                          <wps:cNvCnPr/>
                          <wps:spPr>
                            <a:xfrm flipV="1">
                              <a:off x="7262" y="27589"/>
                              <a:ext cx="7103" cy="2"/>
                            </a:xfrm>
                            <a:prstGeom prst="line">
                              <a:avLst/>
                            </a:prstGeom>
                            <a:ln w="44450" cmpd="sng">
                              <a:solidFill>
                                <a:srgbClr val="91C848"/>
                              </a:solidFill>
                              <a:prstDash val="solid"/>
                            </a:ln>
                          </wps:spPr>
                          <wps:style>
                            <a:lnRef idx="3">
                              <a:schemeClr val="accent6"/>
                            </a:lnRef>
                            <a:fillRef idx="0">
                              <a:schemeClr val="accent6"/>
                            </a:fillRef>
                            <a:effectRef idx="2">
                              <a:schemeClr val="accent6"/>
                            </a:effectRef>
                            <a:fontRef idx="minor">
                              <a:schemeClr val="tx1"/>
                            </a:fontRef>
                          </wps:style>
                          <wps:bodyPr/>
                        </wps:wsp>
                        <wps:wsp>
                          <wps:cNvPr id="17" name="Straight Connector 17"/>
                          <wps:cNvCnPr/>
                          <wps:spPr>
                            <a:xfrm>
                              <a:off x="3578" y="27594"/>
                              <a:ext cx="1414" cy="6"/>
                            </a:xfrm>
                            <a:prstGeom prst="line">
                              <a:avLst/>
                            </a:prstGeom>
                            <a:ln w="44450" cmpd="sng">
                              <a:solidFill>
                                <a:srgbClr val="91C848"/>
                              </a:solidFill>
                              <a:prstDash val="solid"/>
                            </a:ln>
                          </wps:spPr>
                          <wps:style>
                            <a:lnRef idx="3">
                              <a:schemeClr val="accent6"/>
                            </a:lnRef>
                            <a:fillRef idx="0">
                              <a:schemeClr val="accent6"/>
                            </a:fillRef>
                            <a:effectRef idx="2">
                              <a:schemeClr val="accent6"/>
                            </a:effectRef>
                            <a:fontRef idx="minor">
                              <a:schemeClr val="tx1"/>
                            </a:fontRef>
                          </wps:style>
                          <wps:bodyPr/>
                        </wps:wsp>
                      </wpg:grpSp>
                    </wpg:wgp>
                  </a:graphicData>
                </a:graphic>
              </wp:anchor>
            </w:drawing>
          </mc:Choice>
          <mc:Fallback>
            <w:pict>
              <v:group w14:anchorId="03B2098D" id="Group 25" o:spid="_x0000_s1029" style="position:absolute;left:0;text-align:left;margin-left:-68.7pt;margin-top:159.2pt;width:539.3pt;height:33.6pt;z-index:251631616" coordorigin="3578,27129" coordsize="1078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">
                <v:shape id="Text Box 18" o:spid="_x0000_s1030" type="#_x0000_t202" style="position:absolute;left:5050;top:27129;width:221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450737D4" w14:textId="77777777" w:rsidR="003A6A87" w:rsidRDefault="001E30B4">
                        <w:pPr>
                          <w:jc w:val="center"/>
                          <w:rPr>
                            <w:b/>
                            <w:bCs/>
                            <w:color w:val="91C848"/>
                            <w:sz w:val="52"/>
                            <w:szCs w:val="52"/>
                            <w:lang w:val="lv-LV"/>
                          </w:rPr>
                        </w:pPr>
                        <w:r>
                          <w:rPr>
                            <w:b/>
                            <w:bCs/>
                            <w:color w:val="91C848"/>
                            <w:sz w:val="52"/>
                            <w:szCs w:val="52"/>
                            <w:lang w:val="lv-LV"/>
                          </w:rPr>
                          <w:t>Partners</w:t>
                        </w:r>
                      </w:p>
                    </w:txbxContent>
                  </v:textbox>
                </v:shape>
                <v:group id="Group 24" o:spid="_x0000_s1031" style="position:absolute;left:3578;top:27589;width:10786;height:11" coordorigin="3578,27589" coordsize="1078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line id="Straight Connector 16" o:spid="_x0000_s1032" style="position:absolute;flip:y;visibility:visible;mso-wrap-style:square" from="7262,27589" to="14365,27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" strokecolor="#91c848" strokeweight="3.5pt">
                    <v:stroke joinstyle="miter"/>
                  </v:line>
                  <v:line id="Straight Connector 17" o:spid="_x0000_s1033" style="position:absolute;visibility:visible;mso-wrap-style:square" from="3578,27594" to="4992,2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" strokecolor="#91c848" strokeweight="3.5pt">
                    <v:stroke joinstyle="miter"/>
                  </v:line>
                </v:group>
              </v:group>
            </w:pict>
          </mc:Fallback>
        </mc:AlternateContent>
      </w:r>
    </w:p>
    <w:p w14:paraId="09D351C6" w14:textId="28B43E27" w:rsidR="003A6A87" w:rsidRDefault="00A30AAC" w:rsidP="000B0A9A">
      <w:pPr>
        <w:pStyle w:val="Rubrik1"/>
        <w:ind w:left="142" w:right="-58"/>
        <w:rPr>
          <w:lang w:val="en-GB"/>
        </w:rPr>
      </w:pPr>
      <w:bookmarkStart w:id="4" w:name="_Toc42019797"/>
      <w:r>
        <w:rPr>
          <w:lang w:val="en-GB"/>
        </w:rPr>
        <w:lastRenderedPageBreak/>
        <w:t>T</w:t>
      </w:r>
      <w:r w:rsidR="009E0751">
        <w:rPr>
          <w:lang w:val="en-GB"/>
        </w:rPr>
        <w:t xml:space="preserve">emplate for </w:t>
      </w:r>
      <w:r w:rsidR="00BB3D22">
        <w:rPr>
          <w:lang w:val="en-GB"/>
        </w:rPr>
        <w:t xml:space="preserve">EPC tender </w:t>
      </w:r>
      <w:r w:rsidR="009E0751">
        <w:rPr>
          <w:lang w:val="en-GB"/>
        </w:rPr>
        <w:t>analyses</w:t>
      </w:r>
      <w:bookmarkEnd w:id="4"/>
    </w:p>
    <w:p w14:paraId="332E12D3" w14:textId="09950172" w:rsidR="00C81337" w:rsidRDefault="00C81337" w:rsidP="00C81337">
      <w:pPr>
        <w:rPr>
          <w:lang w:val="en-GB"/>
        </w:rPr>
      </w:pPr>
    </w:p>
    <w:p w14:paraId="28D2BD56" w14:textId="77777777" w:rsidR="00C81337" w:rsidRPr="00E43919" w:rsidRDefault="00C81337" w:rsidP="00C81337">
      <w:pPr>
        <w:jc w:val="center"/>
        <w:rPr>
          <w:b/>
          <w:sz w:val="44"/>
        </w:rPr>
      </w:pPr>
      <w:r w:rsidRPr="00E43919">
        <w:rPr>
          <w:b/>
          <w:sz w:val="44"/>
        </w:rPr>
        <w:t>Description of measures for tender analyses</w:t>
      </w:r>
    </w:p>
    <w:p w14:paraId="37B65539" w14:textId="77777777" w:rsidR="00C81337" w:rsidRPr="00E43919" w:rsidRDefault="00C81337" w:rsidP="00C81337">
      <w:pPr>
        <w:jc w:val="center"/>
        <w:rPr>
          <w:sz w:val="44"/>
        </w:rPr>
      </w:pPr>
    </w:p>
    <w:p w14:paraId="68F04266" w14:textId="77777777" w:rsidR="00C81337" w:rsidRPr="00E43919" w:rsidRDefault="00C81337" w:rsidP="00C81337">
      <w:pPr>
        <w:jc w:val="center"/>
        <w:rPr>
          <w:sz w:val="44"/>
        </w:rPr>
      </w:pPr>
    </w:p>
    <w:p w14:paraId="643022F6" w14:textId="77777777" w:rsidR="00C81337" w:rsidRPr="00E43919" w:rsidRDefault="00C81337" w:rsidP="00C81337">
      <w:pPr>
        <w:jc w:val="center"/>
        <w:rPr>
          <w:sz w:val="44"/>
        </w:rPr>
      </w:pPr>
    </w:p>
    <w:p w14:paraId="25BA2464" w14:textId="77777777" w:rsidR="00C81337" w:rsidRPr="00E43919" w:rsidRDefault="00C81337" w:rsidP="00C81337">
      <w:pPr>
        <w:jc w:val="center"/>
        <w:rPr>
          <w:sz w:val="44"/>
        </w:rPr>
      </w:pPr>
      <w:r w:rsidRPr="00E43919">
        <w:rPr>
          <w:sz w:val="44"/>
        </w:rPr>
        <w:t>Building 1: [name of building]</w:t>
      </w:r>
    </w:p>
    <w:p w14:paraId="7112CED1" w14:textId="77777777" w:rsidR="00C81337" w:rsidRPr="00E43919" w:rsidRDefault="00C81337" w:rsidP="00C81337">
      <w:pPr>
        <w:jc w:val="center"/>
        <w:rPr>
          <w:sz w:val="44"/>
        </w:rPr>
      </w:pPr>
      <w:r w:rsidRPr="00E43919">
        <w:rPr>
          <w:sz w:val="44"/>
        </w:rPr>
        <w:t>Building 2: [name of building]</w:t>
      </w:r>
    </w:p>
    <w:p w14:paraId="7995147E" w14:textId="77777777" w:rsidR="00C81337" w:rsidRPr="005A6CFF" w:rsidRDefault="00C81337" w:rsidP="00C81337">
      <w:pPr>
        <w:jc w:val="center"/>
        <w:rPr>
          <w:sz w:val="44"/>
        </w:rPr>
      </w:pPr>
      <w:r>
        <w:rPr>
          <w:sz w:val="44"/>
        </w:rPr>
        <w:t>Building</w:t>
      </w:r>
      <w:r w:rsidRPr="005A6CFF">
        <w:rPr>
          <w:sz w:val="44"/>
        </w:rPr>
        <w:t xml:space="preserve"> 3: [</w:t>
      </w:r>
      <w:r>
        <w:rPr>
          <w:sz w:val="44"/>
        </w:rPr>
        <w:t>name of building</w:t>
      </w:r>
      <w:r w:rsidRPr="005A6CFF">
        <w:rPr>
          <w:sz w:val="44"/>
        </w:rPr>
        <w:t>]</w:t>
      </w:r>
    </w:p>
    <w:p w14:paraId="34652F42" w14:textId="588E0BD0" w:rsidR="00C81337" w:rsidRDefault="00C81337" w:rsidP="00C81337">
      <w:pPr>
        <w:rPr>
          <w:lang w:val="en-GB"/>
        </w:rPr>
      </w:pPr>
    </w:p>
    <w:p w14:paraId="5C681269" w14:textId="1F973CE8" w:rsidR="00B50009" w:rsidRDefault="00B50009" w:rsidP="00C81337">
      <w:pPr>
        <w:rPr>
          <w:lang w:val="en-GB"/>
        </w:rPr>
      </w:pPr>
    </w:p>
    <w:p w14:paraId="0808664D" w14:textId="45495F87" w:rsidR="00B50009" w:rsidRDefault="00B50009" w:rsidP="00C81337">
      <w:pPr>
        <w:rPr>
          <w:lang w:val="en-GB"/>
        </w:rPr>
      </w:pPr>
    </w:p>
    <w:p w14:paraId="2AE2A9CB" w14:textId="54988BDD" w:rsidR="00B50009" w:rsidRDefault="00B50009" w:rsidP="00C81337">
      <w:pPr>
        <w:rPr>
          <w:lang w:val="en-GB"/>
        </w:rPr>
      </w:pPr>
    </w:p>
    <w:p w14:paraId="7B3A832F" w14:textId="0EC7A37B" w:rsidR="00B50009" w:rsidRDefault="00B50009" w:rsidP="00C81337">
      <w:pPr>
        <w:rPr>
          <w:lang w:val="en-GB"/>
        </w:rPr>
      </w:pPr>
    </w:p>
    <w:p w14:paraId="1BD74D79" w14:textId="2DC3DFBE" w:rsidR="00B50009" w:rsidRDefault="00B50009" w:rsidP="00C81337">
      <w:pPr>
        <w:rPr>
          <w:lang w:val="en-GB"/>
        </w:rPr>
      </w:pPr>
    </w:p>
    <w:p w14:paraId="4E6B4C1F" w14:textId="055421C6" w:rsidR="00B50009" w:rsidRDefault="00B50009" w:rsidP="00C81337">
      <w:pPr>
        <w:rPr>
          <w:lang w:val="en-GB"/>
        </w:rPr>
      </w:pPr>
    </w:p>
    <w:p w14:paraId="07A05A9C" w14:textId="2DC0D68F" w:rsidR="00B50009" w:rsidRDefault="00B50009" w:rsidP="00C81337">
      <w:pPr>
        <w:rPr>
          <w:lang w:val="en-GB"/>
        </w:rPr>
      </w:pPr>
    </w:p>
    <w:p w14:paraId="59F3F527" w14:textId="7F10C4C3" w:rsidR="00B50009" w:rsidRDefault="00B50009" w:rsidP="00C81337">
      <w:pPr>
        <w:rPr>
          <w:lang w:val="en-GB"/>
        </w:rPr>
      </w:pPr>
    </w:p>
    <w:p w14:paraId="415966C0" w14:textId="1DC79B9C" w:rsidR="00B50009" w:rsidRDefault="00B50009" w:rsidP="00C81337">
      <w:pPr>
        <w:rPr>
          <w:lang w:val="en-GB"/>
        </w:rPr>
      </w:pPr>
    </w:p>
    <w:p w14:paraId="0DA96A92" w14:textId="376A0DAD" w:rsidR="00B50009" w:rsidRDefault="00B50009" w:rsidP="00C81337">
      <w:pPr>
        <w:rPr>
          <w:lang w:val="en-GB"/>
        </w:rPr>
      </w:pPr>
    </w:p>
    <w:p w14:paraId="7A9B66E2" w14:textId="36C6DF6B" w:rsidR="00B50009" w:rsidRDefault="00B50009" w:rsidP="00C81337">
      <w:pPr>
        <w:rPr>
          <w:lang w:val="en-GB"/>
        </w:rPr>
      </w:pPr>
    </w:p>
    <w:p w14:paraId="0675D455" w14:textId="715F66CA" w:rsidR="00B50009" w:rsidRDefault="00B50009" w:rsidP="00C81337">
      <w:pPr>
        <w:rPr>
          <w:lang w:val="en-GB"/>
        </w:rPr>
      </w:pPr>
    </w:p>
    <w:p w14:paraId="73F75023" w14:textId="71CA392F" w:rsidR="00B50009" w:rsidRDefault="00B50009" w:rsidP="00C81337">
      <w:pPr>
        <w:rPr>
          <w:lang w:val="en-GB"/>
        </w:rPr>
      </w:pPr>
    </w:p>
    <w:p w14:paraId="7600C49F" w14:textId="1683EE0B" w:rsidR="00B50009" w:rsidRDefault="00B50009" w:rsidP="00C81337">
      <w:pPr>
        <w:rPr>
          <w:lang w:val="en-GB"/>
        </w:rPr>
      </w:pPr>
    </w:p>
    <w:sdt>
      <w:sdtPr>
        <w:rPr>
          <w:rFonts w:ascii="Verdana" w:eastAsia="Times New Roman" w:hAnsi="Verdana" w:cs="Courier New"/>
          <w:color w:val="212121"/>
          <w:sz w:val="22"/>
          <w:szCs w:val="22"/>
          <w:lang w:val="en-US" w:eastAsia="zh-CN"/>
        </w:rPr>
        <w:id w:val="-383952363"/>
        <w:docPartObj>
          <w:docPartGallery w:val="Table of Contents"/>
          <w:docPartUnique/>
        </w:docPartObj>
      </w:sdtPr>
      <w:sdtEndPr>
        <w:rPr>
          <w:rFonts w:asciiTheme="majorHAnsi" w:eastAsiaTheme="minorEastAsia" w:hAnsiTheme="majorHAnsi" w:cstheme="minorBidi"/>
          <w:b/>
          <w:bCs/>
          <w:color w:val="auto"/>
          <w:sz w:val="24"/>
          <w:szCs w:val="20"/>
        </w:rPr>
      </w:sdtEndPr>
      <w:sdtContent>
        <w:p w14:paraId="0AB15F29" w14:textId="77777777" w:rsidR="00B50009" w:rsidRDefault="00B50009" w:rsidP="00B50009">
          <w:pPr>
            <w:pStyle w:val="Innehllsfrteckningsrubrik"/>
          </w:pPr>
          <w:r>
            <w:t>Content</w:t>
          </w:r>
        </w:p>
        <w:p w14:paraId="37FFE3D9" w14:textId="47F72760" w:rsidR="00B50009" w:rsidRDefault="00B50009">
          <w:pPr>
            <w:pStyle w:val="Innehll1"/>
            <w:tabs>
              <w:tab w:val="right" w:leader="dot" w:pos="9713"/>
            </w:tabs>
            <w:rPr>
              <w:rFonts w:asciiTheme="minorHAnsi" w:eastAsiaTheme="minorEastAsia" w:hAnsiTheme="minorHAnsi" w:cstheme="minorBidi"/>
              <w:b w:val="0"/>
              <w:bCs w:val="0"/>
              <w:caps w:val="0"/>
              <w:noProof/>
              <w:color w:val="auto"/>
              <w:sz w:val="22"/>
              <w:szCs w:val="22"/>
              <w:lang w:val="nb-NO"/>
            </w:rPr>
          </w:pPr>
          <w:r>
            <w:fldChar w:fldCharType="begin"/>
          </w:r>
          <w:r>
            <w:instrText xml:space="preserve"> TOC \o "1-1" \h \z \u </w:instrText>
          </w:r>
          <w:r>
            <w:fldChar w:fldCharType="separate"/>
          </w:r>
        </w:p>
        <w:p w14:paraId="6ED4BFCA" w14:textId="02DD3F26" w:rsidR="00B50009" w:rsidRDefault="00252084">
          <w:pPr>
            <w:pStyle w:val="Innehll1"/>
            <w:tabs>
              <w:tab w:val="left" w:pos="440"/>
              <w:tab w:val="right" w:leader="dot" w:pos="9713"/>
            </w:tabs>
            <w:rPr>
              <w:rFonts w:asciiTheme="minorHAnsi" w:eastAsiaTheme="minorEastAsia" w:hAnsiTheme="minorHAnsi" w:cstheme="minorBidi"/>
              <w:b w:val="0"/>
              <w:bCs w:val="0"/>
              <w:caps w:val="0"/>
              <w:noProof/>
              <w:color w:val="auto"/>
              <w:sz w:val="22"/>
              <w:szCs w:val="22"/>
              <w:lang w:val="nb-NO"/>
            </w:rPr>
          </w:pPr>
          <w:hyperlink w:anchor="_Toc42019798" w:history="1">
            <w:r w:rsidR="00B50009" w:rsidRPr="002205C4">
              <w:rPr>
                <w:rStyle w:val="Hyperlnk"/>
                <w:rFonts w:eastAsiaTheme="minorEastAsia"/>
                <w:noProof/>
              </w:rPr>
              <w:t>1</w:t>
            </w:r>
            <w:r w:rsidR="00B50009">
              <w:rPr>
                <w:rFonts w:asciiTheme="minorHAnsi" w:eastAsiaTheme="minorEastAsia" w:hAnsiTheme="minorHAnsi" w:cstheme="minorBidi"/>
                <w:b w:val="0"/>
                <w:bCs w:val="0"/>
                <w:caps w:val="0"/>
                <w:noProof/>
                <w:color w:val="auto"/>
                <w:sz w:val="22"/>
                <w:szCs w:val="22"/>
                <w:lang w:val="nb-NO"/>
              </w:rPr>
              <w:tab/>
            </w:r>
            <w:r w:rsidR="00B50009" w:rsidRPr="002205C4">
              <w:rPr>
                <w:rStyle w:val="Hyperlnk"/>
                <w:rFonts w:eastAsiaTheme="minorEastAsia"/>
                <w:noProof/>
              </w:rPr>
              <w:t>Introduction</w:t>
            </w:r>
            <w:r w:rsidR="00B50009">
              <w:rPr>
                <w:noProof/>
                <w:webHidden/>
              </w:rPr>
              <w:tab/>
            </w:r>
            <w:r w:rsidR="00B50009">
              <w:rPr>
                <w:noProof/>
                <w:webHidden/>
              </w:rPr>
              <w:fldChar w:fldCharType="begin"/>
            </w:r>
            <w:r w:rsidR="00B50009">
              <w:rPr>
                <w:noProof/>
                <w:webHidden/>
              </w:rPr>
              <w:instrText xml:space="preserve"> PAGEREF _Toc42019798 \h </w:instrText>
            </w:r>
            <w:r w:rsidR="00B50009">
              <w:rPr>
                <w:noProof/>
                <w:webHidden/>
              </w:rPr>
            </w:r>
            <w:r w:rsidR="00B50009">
              <w:rPr>
                <w:noProof/>
                <w:webHidden/>
              </w:rPr>
              <w:fldChar w:fldCharType="separate"/>
            </w:r>
            <w:r w:rsidR="00B50009">
              <w:rPr>
                <w:noProof/>
                <w:webHidden/>
              </w:rPr>
              <w:t>6</w:t>
            </w:r>
            <w:r w:rsidR="00B50009">
              <w:rPr>
                <w:noProof/>
                <w:webHidden/>
              </w:rPr>
              <w:fldChar w:fldCharType="end"/>
            </w:r>
          </w:hyperlink>
        </w:p>
        <w:p w14:paraId="72CE9EEB" w14:textId="44094350" w:rsidR="00B50009" w:rsidRDefault="00252084">
          <w:pPr>
            <w:pStyle w:val="Innehll1"/>
            <w:tabs>
              <w:tab w:val="left" w:pos="440"/>
              <w:tab w:val="right" w:leader="dot" w:pos="9713"/>
            </w:tabs>
            <w:rPr>
              <w:rFonts w:asciiTheme="minorHAnsi" w:eastAsiaTheme="minorEastAsia" w:hAnsiTheme="minorHAnsi" w:cstheme="minorBidi"/>
              <w:b w:val="0"/>
              <w:bCs w:val="0"/>
              <w:caps w:val="0"/>
              <w:noProof/>
              <w:color w:val="auto"/>
              <w:sz w:val="22"/>
              <w:szCs w:val="22"/>
              <w:lang w:val="nb-NO"/>
            </w:rPr>
          </w:pPr>
          <w:hyperlink w:anchor="_Toc42019799" w:history="1">
            <w:r w:rsidR="00B50009" w:rsidRPr="002205C4">
              <w:rPr>
                <w:rStyle w:val="Hyperlnk"/>
                <w:rFonts w:eastAsiaTheme="minorEastAsia"/>
                <w:noProof/>
              </w:rPr>
              <w:t>2</w:t>
            </w:r>
            <w:r w:rsidR="00B50009">
              <w:rPr>
                <w:rFonts w:asciiTheme="minorHAnsi" w:eastAsiaTheme="minorEastAsia" w:hAnsiTheme="minorHAnsi" w:cstheme="minorBidi"/>
                <w:b w:val="0"/>
                <w:bCs w:val="0"/>
                <w:caps w:val="0"/>
                <w:noProof/>
                <w:color w:val="auto"/>
                <w:sz w:val="22"/>
                <w:szCs w:val="22"/>
                <w:lang w:val="nb-NO"/>
              </w:rPr>
              <w:tab/>
            </w:r>
            <w:r w:rsidR="00B50009" w:rsidRPr="002205C4">
              <w:rPr>
                <w:rStyle w:val="Hyperlnk"/>
                <w:rFonts w:eastAsiaTheme="minorEastAsia"/>
                <w:noProof/>
              </w:rPr>
              <w:t>Example and description of measure</w:t>
            </w:r>
            <w:r w:rsidR="00B50009">
              <w:rPr>
                <w:noProof/>
                <w:webHidden/>
              </w:rPr>
              <w:tab/>
            </w:r>
            <w:r w:rsidR="00B50009">
              <w:rPr>
                <w:noProof/>
                <w:webHidden/>
              </w:rPr>
              <w:fldChar w:fldCharType="begin"/>
            </w:r>
            <w:r w:rsidR="00B50009">
              <w:rPr>
                <w:noProof/>
                <w:webHidden/>
              </w:rPr>
              <w:instrText xml:space="preserve"> PAGEREF _Toc42019799 \h </w:instrText>
            </w:r>
            <w:r w:rsidR="00B50009">
              <w:rPr>
                <w:noProof/>
                <w:webHidden/>
              </w:rPr>
            </w:r>
            <w:r w:rsidR="00B50009">
              <w:rPr>
                <w:noProof/>
                <w:webHidden/>
              </w:rPr>
              <w:fldChar w:fldCharType="separate"/>
            </w:r>
            <w:r w:rsidR="00B50009">
              <w:rPr>
                <w:noProof/>
                <w:webHidden/>
              </w:rPr>
              <w:t>6</w:t>
            </w:r>
            <w:r w:rsidR="00B50009">
              <w:rPr>
                <w:noProof/>
                <w:webHidden/>
              </w:rPr>
              <w:fldChar w:fldCharType="end"/>
            </w:r>
          </w:hyperlink>
        </w:p>
        <w:p w14:paraId="7BB384FE" w14:textId="28171F61" w:rsidR="00B50009" w:rsidRDefault="00252084">
          <w:pPr>
            <w:pStyle w:val="Innehll1"/>
            <w:tabs>
              <w:tab w:val="left" w:pos="440"/>
              <w:tab w:val="right" w:leader="dot" w:pos="9713"/>
            </w:tabs>
            <w:rPr>
              <w:rFonts w:asciiTheme="minorHAnsi" w:eastAsiaTheme="minorEastAsia" w:hAnsiTheme="minorHAnsi" w:cstheme="minorBidi"/>
              <w:b w:val="0"/>
              <w:bCs w:val="0"/>
              <w:caps w:val="0"/>
              <w:noProof/>
              <w:color w:val="auto"/>
              <w:sz w:val="22"/>
              <w:szCs w:val="22"/>
              <w:lang w:val="nb-NO"/>
            </w:rPr>
          </w:pPr>
          <w:hyperlink w:anchor="_Toc42019800" w:history="1">
            <w:r w:rsidR="00B50009" w:rsidRPr="002205C4">
              <w:rPr>
                <w:rStyle w:val="Hyperlnk"/>
                <w:rFonts w:eastAsiaTheme="minorEastAsia"/>
                <w:noProof/>
              </w:rPr>
              <w:t>3</w:t>
            </w:r>
            <w:r w:rsidR="00B50009">
              <w:rPr>
                <w:rFonts w:asciiTheme="minorHAnsi" w:eastAsiaTheme="minorEastAsia" w:hAnsiTheme="minorHAnsi" w:cstheme="minorBidi"/>
                <w:b w:val="0"/>
                <w:bCs w:val="0"/>
                <w:caps w:val="0"/>
                <w:noProof/>
                <w:color w:val="auto"/>
                <w:sz w:val="22"/>
                <w:szCs w:val="22"/>
                <w:lang w:val="nb-NO"/>
              </w:rPr>
              <w:tab/>
            </w:r>
            <w:r w:rsidR="00B50009" w:rsidRPr="002205C4">
              <w:rPr>
                <w:rStyle w:val="Hyperlnk"/>
                <w:rFonts w:eastAsiaTheme="minorEastAsia"/>
                <w:noProof/>
              </w:rPr>
              <w:t>example building 1 [name of building]</w:t>
            </w:r>
            <w:r w:rsidR="00B50009">
              <w:rPr>
                <w:noProof/>
                <w:webHidden/>
              </w:rPr>
              <w:tab/>
            </w:r>
            <w:r w:rsidR="00B50009">
              <w:rPr>
                <w:noProof/>
                <w:webHidden/>
              </w:rPr>
              <w:fldChar w:fldCharType="begin"/>
            </w:r>
            <w:r w:rsidR="00B50009">
              <w:rPr>
                <w:noProof/>
                <w:webHidden/>
              </w:rPr>
              <w:instrText xml:space="preserve"> PAGEREF _Toc42019800 \h </w:instrText>
            </w:r>
            <w:r w:rsidR="00B50009">
              <w:rPr>
                <w:noProof/>
                <w:webHidden/>
              </w:rPr>
            </w:r>
            <w:r w:rsidR="00B50009">
              <w:rPr>
                <w:noProof/>
                <w:webHidden/>
              </w:rPr>
              <w:fldChar w:fldCharType="separate"/>
            </w:r>
            <w:r w:rsidR="00B50009">
              <w:rPr>
                <w:noProof/>
                <w:webHidden/>
              </w:rPr>
              <w:t>8</w:t>
            </w:r>
            <w:r w:rsidR="00B50009">
              <w:rPr>
                <w:noProof/>
                <w:webHidden/>
              </w:rPr>
              <w:fldChar w:fldCharType="end"/>
            </w:r>
          </w:hyperlink>
        </w:p>
        <w:p w14:paraId="31020C92" w14:textId="6DE949BC" w:rsidR="00B50009" w:rsidRDefault="00252084">
          <w:pPr>
            <w:pStyle w:val="Innehll1"/>
            <w:tabs>
              <w:tab w:val="left" w:pos="440"/>
              <w:tab w:val="right" w:leader="dot" w:pos="9713"/>
            </w:tabs>
            <w:rPr>
              <w:rFonts w:asciiTheme="minorHAnsi" w:eastAsiaTheme="minorEastAsia" w:hAnsiTheme="minorHAnsi" w:cstheme="minorBidi"/>
              <w:b w:val="0"/>
              <w:bCs w:val="0"/>
              <w:caps w:val="0"/>
              <w:noProof/>
              <w:color w:val="auto"/>
              <w:sz w:val="22"/>
              <w:szCs w:val="22"/>
              <w:lang w:val="nb-NO"/>
            </w:rPr>
          </w:pPr>
          <w:hyperlink w:anchor="_Toc42019801" w:history="1">
            <w:r w:rsidR="00B50009" w:rsidRPr="002205C4">
              <w:rPr>
                <w:rStyle w:val="Hyperlnk"/>
                <w:rFonts w:eastAsiaTheme="minorEastAsia"/>
                <w:noProof/>
              </w:rPr>
              <w:t>4</w:t>
            </w:r>
            <w:r w:rsidR="00B50009">
              <w:rPr>
                <w:rFonts w:asciiTheme="minorHAnsi" w:eastAsiaTheme="minorEastAsia" w:hAnsiTheme="minorHAnsi" w:cstheme="minorBidi"/>
                <w:b w:val="0"/>
                <w:bCs w:val="0"/>
                <w:caps w:val="0"/>
                <w:noProof/>
                <w:color w:val="auto"/>
                <w:sz w:val="22"/>
                <w:szCs w:val="22"/>
                <w:lang w:val="nb-NO"/>
              </w:rPr>
              <w:tab/>
            </w:r>
            <w:r w:rsidR="00B50009" w:rsidRPr="002205C4">
              <w:rPr>
                <w:rStyle w:val="Hyperlnk"/>
                <w:rFonts w:eastAsiaTheme="minorEastAsia"/>
                <w:noProof/>
              </w:rPr>
              <w:t>Measures example building 1 [Building name and number]</w:t>
            </w:r>
            <w:r w:rsidR="00B50009">
              <w:rPr>
                <w:noProof/>
                <w:webHidden/>
              </w:rPr>
              <w:tab/>
            </w:r>
            <w:r w:rsidR="00B50009">
              <w:rPr>
                <w:noProof/>
                <w:webHidden/>
              </w:rPr>
              <w:fldChar w:fldCharType="begin"/>
            </w:r>
            <w:r w:rsidR="00B50009">
              <w:rPr>
                <w:noProof/>
                <w:webHidden/>
              </w:rPr>
              <w:instrText xml:space="preserve"> PAGEREF _Toc42019801 \h </w:instrText>
            </w:r>
            <w:r w:rsidR="00B50009">
              <w:rPr>
                <w:noProof/>
                <w:webHidden/>
              </w:rPr>
            </w:r>
            <w:r w:rsidR="00B50009">
              <w:rPr>
                <w:noProof/>
                <w:webHidden/>
              </w:rPr>
              <w:fldChar w:fldCharType="separate"/>
            </w:r>
            <w:r w:rsidR="00B50009">
              <w:rPr>
                <w:noProof/>
                <w:webHidden/>
              </w:rPr>
              <w:t>10</w:t>
            </w:r>
            <w:r w:rsidR="00B50009">
              <w:rPr>
                <w:noProof/>
                <w:webHidden/>
              </w:rPr>
              <w:fldChar w:fldCharType="end"/>
            </w:r>
          </w:hyperlink>
        </w:p>
        <w:p w14:paraId="36A9001A" w14:textId="309220C1" w:rsidR="00B50009" w:rsidRDefault="00252084">
          <w:pPr>
            <w:pStyle w:val="Innehll1"/>
            <w:tabs>
              <w:tab w:val="left" w:pos="440"/>
              <w:tab w:val="right" w:leader="dot" w:pos="9713"/>
            </w:tabs>
            <w:rPr>
              <w:rFonts w:asciiTheme="minorHAnsi" w:eastAsiaTheme="minorEastAsia" w:hAnsiTheme="minorHAnsi" w:cstheme="minorBidi"/>
              <w:b w:val="0"/>
              <w:bCs w:val="0"/>
              <w:caps w:val="0"/>
              <w:noProof/>
              <w:color w:val="auto"/>
              <w:sz w:val="22"/>
              <w:szCs w:val="22"/>
              <w:lang w:val="nb-NO"/>
            </w:rPr>
          </w:pPr>
          <w:hyperlink w:anchor="_Toc42019802" w:history="1">
            <w:r w:rsidR="00B50009" w:rsidRPr="002205C4">
              <w:rPr>
                <w:rStyle w:val="Hyperlnk"/>
                <w:rFonts w:eastAsiaTheme="minorEastAsia"/>
                <w:noProof/>
              </w:rPr>
              <w:t>5</w:t>
            </w:r>
            <w:r w:rsidR="00B50009">
              <w:rPr>
                <w:rFonts w:asciiTheme="minorHAnsi" w:eastAsiaTheme="minorEastAsia" w:hAnsiTheme="minorHAnsi" w:cstheme="minorBidi"/>
                <w:b w:val="0"/>
                <w:bCs w:val="0"/>
                <w:caps w:val="0"/>
                <w:noProof/>
                <w:color w:val="auto"/>
                <w:sz w:val="22"/>
                <w:szCs w:val="22"/>
                <w:lang w:val="nb-NO"/>
              </w:rPr>
              <w:tab/>
            </w:r>
            <w:r w:rsidR="00B50009" w:rsidRPr="002205C4">
              <w:rPr>
                <w:rStyle w:val="Hyperlnk"/>
                <w:rFonts w:eastAsiaTheme="minorEastAsia"/>
                <w:noProof/>
              </w:rPr>
              <w:t>example building 2 [name of building]</w:t>
            </w:r>
            <w:r w:rsidR="00B50009">
              <w:rPr>
                <w:noProof/>
                <w:webHidden/>
              </w:rPr>
              <w:tab/>
            </w:r>
            <w:r w:rsidR="00B50009">
              <w:rPr>
                <w:noProof/>
                <w:webHidden/>
              </w:rPr>
              <w:fldChar w:fldCharType="begin"/>
            </w:r>
            <w:r w:rsidR="00B50009">
              <w:rPr>
                <w:noProof/>
                <w:webHidden/>
              </w:rPr>
              <w:instrText xml:space="preserve"> PAGEREF _Toc42019802 \h </w:instrText>
            </w:r>
            <w:r w:rsidR="00B50009">
              <w:rPr>
                <w:noProof/>
                <w:webHidden/>
              </w:rPr>
            </w:r>
            <w:r w:rsidR="00B50009">
              <w:rPr>
                <w:noProof/>
                <w:webHidden/>
              </w:rPr>
              <w:fldChar w:fldCharType="separate"/>
            </w:r>
            <w:r w:rsidR="00B50009">
              <w:rPr>
                <w:noProof/>
                <w:webHidden/>
              </w:rPr>
              <w:t>14</w:t>
            </w:r>
            <w:r w:rsidR="00B50009">
              <w:rPr>
                <w:noProof/>
                <w:webHidden/>
              </w:rPr>
              <w:fldChar w:fldCharType="end"/>
            </w:r>
          </w:hyperlink>
        </w:p>
        <w:p w14:paraId="0C75AEBB" w14:textId="0E7207F2" w:rsidR="00B50009" w:rsidRDefault="00252084">
          <w:pPr>
            <w:pStyle w:val="Innehll1"/>
            <w:tabs>
              <w:tab w:val="left" w:pos="440"/>
              <w:tab w:val="right" w:leader="dot" w:pos="9713"/>
            </w:tabs>
            <w:rPr>
              <w:rFonts w:asciiTheme="minorHAnsi" w:eastAsiaTheme="minorEastAsia" w:hAnsiTheme="minorHAnsi" w:cstheme="minorBidi"/>
              <w:b w:val="0"/>
              <w:bCs w:val="0"/>
              <w:caps w:val="0"/>
              <w:noProof/>
              <w:color w:val="auto"/>
              <w:sz w:val="22"/>
              <w:szCs w:val="22"/>
              <w:lang w:val="nb-NO"/>
            </w:rPr>
          </w:pPr>
          <w:hyperlink w:anchor="_Toc42019803" w:history="1">
            <w:r w:rsidR="00B50009" w:rsidRPr="002205C4">
              <w:rPr>
                <w:rStyle w:val="Hyperlnk"/>
                <w:rFonts w:eastAsiaTheme="minorEastAsia"/>
                <w:noProof/>
              </w:rPr>
              <w:t>6</w:t>
            </w:r>
            <w:r w:rsidR="00B50009">
              <w:rPr>
                <w:rFonts w:asciiTheme="minorHAnsi" w:eastAsiaTheme="minorEastAsia" w:hAnsiTheme="minorHAnsi" w:cstheme="minorBidi"/>
                <w:b w:val="0"/>
                <w:bCs w:val="0"/>
                <w:caps w:val="0"/>
                <w:noProof/>
                <w:color w:val="auto"/>
                <w:sz w:val="22"/>
                <w:szCs w:val="22"/>
                <w:lang w:val="nb-NO"/>
              </w:rPr>
              <w:tab/>
            </w:r>
            <w:r w:rsidR="00B50009" w:rsidRPr="002205C4">
              <w:rPr>
                <w:rStyle w:val="Hyperlnk"/>
                <w:rFonts w:eastAsiaTheme="minorEastAsia"/>
                <w:noProof/>
              </w:rPr>
              <w:t>Measures example building 2 [Building name and number]</w:t>
            </w:r>
            <w:r w:rsidR="00B50009">
              <w:rPr>
                <w:noProof/>
                <w:webHidden/>
              </w:rPr>
              <w:tab/>
            </w:r>
            <w:r w:rsidR="00B50009">
              <w:rPr>
                <w:noProof/>
                <w:webHidden/>
              </w:rPr>
              <w:fldChar w:fldCharType="begin"/>
            </w:r>
            <w:r w:rsidR="00B50009">
              <w:rPr>
                <w:noProof/>
                <w:webHidden/>
              </w:rPr>
              <w:instrText xml:space="preserve"> PAGEREF _Toc42019803 \h </w:instrText>
            </w:r>
            <w:r w:rsidR="00B50009">
              <w:rPr>
                <w:noProof/>
                <w:webHidden/>
              </w:rPr>
            </w:r>
            <w:r w:rsidR="00B50009">
              <w:rPr>
                <w:noProof/>
                <w:webHidden/>
              </w:rPr>
              <w:fldChar w:fldCharType="separate"/>
            </w:r>
            <w:r w:rsidR="00B50009">
              <w:rPr>
                <w:noProof/>
                <w:webHidden/>
              </w:rPr>
              <w:t>17</w:t>
            </w:r>
            <w:r w:rsidR="00B50009">
              <w:rPr>
                <w:noProof/>
                <w:webHidden/>
              </w:rPr>
              <w:fldChar w:fldCharType="end"/>
            </w:r>
          </w:hyperlink>
        </w:p>
        <w:p w14:paraId="19BCE1C6" w14:textId="7E733CD1" w:rsidR="00B50009" w:rsidRDefault="00252084">
          <w:pPr>
            <w:pStyle w:val="Innehll1"/>
            <w:tabs>
              <w:tab w:val="left" w:pos="440"/>
              <w:tab w:val="right" w:leader="dot" w:pos="9713"/>
            </w:tabs>
            <w:rPr>
              <w:rFonts w:asciiTheme="minorHAnsi" w:eastAsiaTheme="minorEastAsia" w:hAnsiTheme="minorHAnsi" w:cstheme="minorBidi"/>
              <w:b w:val="0"/>
              <w:bCs w:val="0"/>
              <w:caps w:val="0"/>
              <w:noProof/>
              <w:color w:val="auto"/>
              <w:sz w:val="22"/>
              <w:szCs w:val="22"/>
              <w:lang w:val="nb-NO"/>
            </w:rPr>
          </w:pPr>
          <w:hyperlink w:anchor="_Toc42019804" w:history="1">
            <w:r w:rsidR="00B50009" w:rsidRPr="002205C4">
              <w:rPr>
                <w:rStyle w:val="Hyperlnk"/>
                <w:rFonts w:eastAsiaTheme="minorEastAsia"/>
                <w:noProof/>
              </w:rPr>
              <w:t>7</w:t>
            </w:r>
            <w:r w:rsidR="00B50009">
              <w:rPr>
                <w:rFonts w:asciiTheme="minorHAnsi" w:eastAsiaTheme="minorEastAsia" w:hAnsiTheme="minorHAnsi" w:cstheme="minorBidi"/>
                <w:b w:val="0"/>
                <w:bCs w:val="0"/>
                <w:caps w:val="0"/>
                <w:noProof/>
                <w:color w:val="auto"/>
                <w:sz w:val="22"/>
                <w:szCs w:val="22"/>
                <w:lang w:val="nb-NO"/>
              </w:rPr>
              <w:tab/>
            </w:r>
            <w:r w:rsidR="00B50009" w:rsidRPr="002205C4">
              <w:rPr>
                <w:rStyle w:val="Hyperlnk"/>
                <w:rFonts w:eastAsiaTheme="minorEastAsia"/>
                <w:noProof/>
              </w:rPr>
              <w:t>Summary of measures all example buildings – sums transferred to Attachment X</w:t>
            </w:r>
            <w:r w:rsidR="00B50009">
              <w:rPr>
                <w:noProof/>
                <w:webHidden/>
              </w:rPr>
              <w:tab/>
            </w:r>
            <w:r w:rsidR="00B50009">
              <w:rPr>
                <w:noProof/>
                <w:webHidden/>
              </w:rPr>
              <w:fldChar w:fldCharType="begin"/>
            </w:r>
            <w:r w:rsidR="00B50009">
              <w:rPr>
                <w:noProof/>
                <w:webHidden/>
              </w:rPr>
              <w:instrText xml:space="preserve"> PAGEREF _Toc42019804 \h </w:instrText>
            </w:r>
            <w:r w:rsidR="00B50009">
              <w:rPr>
                <w:noProof/>
                <w:webHidden/>
              </w:rPr>
            </w:r>
            <w:r w:rsidR="00B50009">
              <w:rPr>
                <w:noProof/>
                <w:webHidden/>
              </w:rPr>
              <w:fldChar w:fldCharType="separate"/>
            </w:r>
            <w:r w:rsidR="00B50009">
              <w:rPr>
                <w:noProof/>
                <w:webHidden/>
              </w:rPr>
              <w:t>22</w:t>
            </w:r>
            <w:r w:rsidR="00B50009">
              <w:rPr>
                <w:noProof/>
                <w:webHidden/>
              </w:rPr>
              <w:fldChar w:fldCharType="end"/>
            </w:r>
          </w:hyperlink>
        </w:p>
        <w:p w14:paraId="6422D048" w14:textId="7E2E385A" w:rsidR="00B50009" w:rsidRDefault="00B50009" w:rsidP="00B50009">
          <w:r>
            <w:rPr>
              <w:szCs w:val="24"/>
            </w:rPr>
            <w:fldChar w:fldCharType="end"/>
          </w:r>
        </w:p>
      </w:sdtContent>
    </w:sdt>
    <w:p w14:paraId="269D4A53" w14:textId="77777777" w:rsidR="00B50009" w:rsidRPr="00B94666" w:rsidRDefault="00B50009" w:rsidP="00B50009">
      <w:pPr>
        <w:rPr>
          <w:rFonts w:eastAsiaTheme="majorEastAsia" w:cstheme="majorBidi"/>
          <w:sz w:val="20"/>
          <w:szCs w:val="32"/>
        </w:rPr>
      </w:pPr>
      <w:r>
        <w:br w:type="page"/>
      </w:r>
    </w:p>
    <w:p w14:paraId="7B3928C4" w14:textId="77777777" w:rsidR="00B50009" w:rsidRDefault="00B50009" w:rsidP="00B50009">
      <w:pPr>
        <w:pStyle w:val="Rubrik1"/>
        <w:numPr>
          <w:ilvl w:val="0"/>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432"/>
        <w:jc w:val="left"/>
      </w:pPr>
      <w:bookmarkStart w:id="5" w:name="_Toc42019798"/>
      <w:r>
        <w:lastRenderedPageBreak/>
        <w:t>Introduction</w:t>
      </w:r>
      <w:bookmarkEnd w:id="5"/>
      <w:r>
        <w:t xml:space="preserve"> </w:t>
      </w:r>
    </w:p>
    <w:p w14:paraId="5ADDE681" w14:textId="0C745081" w:rsidR="00B50009" w:rsidRPr="00E43919" w:rsidRDefault="00B50009" w:rsidP="59F1D839">
      <w:pPr>
        <w:rPr>
          <w:szCs w:val="24"/>
        </w:rPr>
      </w:pPr>
      <w:r w:rsidRPr="59F1D839">
        <w:rPr>
          <w:szCs w:val="24"/>
        </w:rPr>
        <w:t xml:space="preserve">A tender analysis </w:t>
      </w:r>
      <w:r w:rsidR="4EDE9086" w:rsidRPr="59F1D839">
        <w:rPr>
          <w:szCs w:val="24"/>
        </w:rPr>
        <w:t xml:space="preserve">should </w:t>
      </w:r>
      <w:r w:rsidRPr="59F1D839">
        <w:rPr>
          <w:szCs w:val="24"/>
        </w:rPr>
        <w:t>be prepared for each of the example buildings</w:t>
      </w:r>
      <w:r w:rsidR="00261BBC">
        <w:rPr>
          <w:szCs w:val="24"/>
        </w:rPr>
        <w:t>/representative buildings</w:t>
      </w:r>
      <w:r w:rsidRPr="59F1D839">
        <w:rPr>
          <w:szCs w:val="24"/>
        </w:rPr>
        <w:t xml:space="preserve">. All proposed measures should be included in the template with stated investment and energy savings. </w:t>
      </w:r>
      <w:r w:rsidR="00640E15" w:rsidRPr="008F235E">
        <w:rPr>
          <w:szCs w:val="24"/>
          <w:lang w:val="en-GB"/>
        </w:rPr>
        <w:t xml:space="preserve">EPC </w:t>
      </w:r>
      <w:r w:rsidR="00D6239C">
        <w:rPr>
          <w:szCs w:val="24"/>
          <w:lang w:val="en-GB"/>
        </w:rPr>
        <w:t>supplier</w:t>
      </w:r>
      <w:r w:rsidRPr="008F235E">
        <w:rPr>
          <w:szCs w:val="24"/>
          <w:lang w:val="en-GB"/>
        </w:rPr>
        <w:t xml:space="preserve">s are often </w:t>
      </w:r>
      <w:r w:rsidR="00640E15" w:rsidRPr="008F235E">
        <w:rPr>
          <w:szCs w:val="24"/>
          <w:lang w:val="en-GB"/>
        </w:rPr>
        <w:t xml:space="preserve">asked </w:t>
      </w:r>
      <w:r w:rsidRPr="008F235E">
        <w:rPr>
          <w:szCs w:val="24"/>
          <w:lang w:val="en-GB"/>
        </w:rPr>
        <w:t xml:space="preserve">to </w:t>
      </w:r>
      <w:r w:rsidRPr="59F1D839">
        <w:rPr>
          <w:szCs w:val="24"/>
        </w:rPr>
        <w:t>supplement with more measures than the template is designed for</w:t>
      </w:r>
      <w:r w:rsidR="606FFF8B" w:rsidRPr="59F1D839">
        <w:rPr>
          <w:szCs w:val="24"/>
        </w:rPr>
        <w:t xml:space="preserve">. </w:t>
      </w:r>
      <w:r w:rsidR="606FFF8B" w:rsidRPr="009019FD">
        <w:rPr>
          <w:szCs w:val="24"/>
          <w:lang w:val="en-GB"/>
        </w:rPr>
        <w:t>If so</w:t>
      </w:r>
      <w:r w:rsidR="002E6B84" w:rsidRPr="009019FD">
        <w:rPr>
          <w:szCs w:val="24"/>
          <w:lang w:val="en-GB"/>
        </w:rPr>
        <w:t xml:space="preserve">, </w:t>
      </w:r>
      <w:r w:rsidR="009019FD" w:rsidRPr="009019FD">
        <w:rPr>
          <w:szCs w:val="24"/>
          <w:lang w:val="en-GB"/>
        </w:rPr>
        <w:t>please add rows in the tables below.</w:t>
      </w:r>
      <w:r w:rsidR="009019FD">
        <w:rPr>
          <w:szCs w:val="24"/>
          <w:lang w:val="en-GB"/>
        </w:rPr>
        <w:t xml:space="preserve"> </w:t>
      </w:r>
      <w:r w:rsidRPr="59F1D839">
        <w:rPr>
          <w:szCs w:val="24"/>
        </w:rPr>
        <w:t xml:space="preserve">It is the </w:t>
      </w:r>
      <w:r w:rsidR="00D6239C">
        <w:rPr>
          <w:szCs w:val="24"/>
        </w:rPr>
        <w:t>supplier</w:t>
      </w:r>
      <w:r w:rsidRPr="59F1D839">
        <w:rPr>
          <w:szCs w:val="24"/>
        </w:rPr>
        <w:t>'s responsibility to ensure that the measure numbering is unique.</w:t>
      </w:r>
    </w:p>
    <w:p w14:paraId="0534EEB7" w14:textId="533D3B66" w:rsidR="00B50009" w:rsidRPr="00261BBC" w:rsidRDefault="00B50009" w:rsidP="59F1D839">
      <w:pPr>
        <w:rPr>
          <w:szCs w:val="24"/>
          <w:lang w:val="en-GB"/>
        </w:rPr>
      </w:pPr>
      <w:r w:rsidRPr="59F1D839">
        <w:rPr>
          <w:szCs w:val="24"/>
        </w:rPr>
        <w:t>The calculated energy savings in EUR are transferred to the building's collection sheet, where all the savings for the measures are summed.</w:t>
      </w:r>
    </w:p>
    <w:p w14:paraId="5AB6A816" w14:textId="534DF242" w:rsidR="00B50009" w:rsidRPr="00FD4840" w:rsidRDefault="00FD4840" w:rsidP="59F1D839">
      <w:pPr>
        <w:rPr>
          <w:szCs w:val="24"/>
          <w:lang w:val="en-GB"/>
        </w:rPr>
      </w:pPr>
      <w:r>
        <w:rPr>
          <w:szCs w:val="24"/>
          <w:lang w:val="en-GB"/>
        </w:rPr>
        <w:t>Fixed energy price to uses by all bidders:</w:t>
      </w:r>
      <w:r>
        <w:rPr>
          <w:szCs w:val="24"/>
          <w:lang w:val="en-GB"/>
        </w:rPr>
        <w:tab/>
      </w:r>
      <w:r>
        <w:rPr>
          <w:szCs w:val="24"/>
          <w:lang w:val="en-GB"/>
        </w:rPr>
        <w:tab/>
      </w:r>
      <w:r>
        <w:rPr>
          <w:szCs w:val="24"/>
          <w:lang w:val="en-GB"/>
        </w:rPr>
        <w:tab/>
      </w:r>
      <w:r>
        <w:rPr>
          <w:szCs w:val="24"/>
          <w:lang w:val="en-GB"/>
        </w:rPr>
        <w:tab/>
      </w:r>
      <w:r w:rsidRPr="00FD4840">
        <w:rPr>
          <w:szCs w:val="24"/>
          <w:highlight w:val="yellow"/>
          <w:lang w:val="en-GB"/>
        </w:rPr>
        <w:t>Fill in</w:t>
      </w:r>
    </w:p>
    <w:p w14:paraId="2C5B4A61" w14:textId="70FF5C0F" w:rsidR="00B50009" w:rsidRPr="00E43919" w:rsidRDefault="00B50009" w:rsidP="59F1D839">
      <w:pPr>
        <w:rPr>
          <w:szCs w:val="24"/>
        </w:rPr>
      </w:pPr>
      <w:r w:rsidRPr="59F1D839">
        <w:rPr>
          <w:szCs w:val="24"/>
        </w:rPr>
        <w:t xml:space="preserve">For all buildings, an energy budget must be </w:t>
      </w:r>
      <w:r w:rsidR="710AD245" w:rsidRPr="59F1D839">
        <w:rPr>
          <w:szCs w:val="24"/>
        </w:rPr>
        <w:t>developed</w:t>
      </w:r>
      <w:r w:rsidRPr="59F1D839">
        <w:rPr>
          <w:szCs w:val="24"/>
        </w:rPr>
        <w:t>, before and after proposed measures.</w:t>
      </w:r>
    </w:p>
    <w:p w14:paraId="454144C7" w14:textId="77777777" w:rsidR="00B50009" w:rsidRPr="00E43919" w:rsidRDefault="00B50009" w:rsidP="59F1D839">
      <w:pPr>
        <w:rPr>
          <w:szCs w:val="24"/>
        </w:rPr>
      </w:pPr>
    </w:p>
    <w:p w14:paraId="73F86274" w14:textId="5229942E" w:rsidR="00B50009" w:rsidRPr="00E43919" w:rsidRDefault="00B50009" w:rsidP="59F1D839">
      <w:pPr>
        <w:rPr>
          <w:szCs w:val="24"/>
        </w:rPr>
      </w:pPr>
      <w:r w:rsidRPr="59F1D839">
        <w:rPr>
          <w:szCs w:val="24"/>
        </w:rPr>
        <w:t xml:space="preserve">Total present value for each building is added to the collection sheet for each building and is summed in the last </w:t>
      </w:r>
      <w:r w:rsidRPr="00E00D91">
        <w:rPr>
          <w:szCs w:val="24"/>
        </w:rPr>
        <w:t>chapter.</w:t>
      </w:r>
      <w:r w:rsidR="00E00D91" w:rsidRPr="00E00D91">
        <w:rPr>
          <w:szCs w:val="24"/>
        </w:rPr>
        <w:t xml:space="preserve"> Form for </w:t>
      </w:r>
      <w:r w:rsidRPr="001A4FE5">
        <w:rPr>
          <w:szCs w:val="24"/>
        </w:rPr>
        <w:t xml:space="preserve">calculation of net present value </w:t>
      </w:r>
      <w:r w:rsidR="002A5CC5" w:rsidRPr="001A4FE5">
        <w:rPr>
          <w:szCs w:val="24"/>
        </w:rPr>
        <w:t xml:space="preserve">can be found </w:t>
      </w:r>
      <w:r w:rsidRPr="001A4FE5">
        <w:rPr>
          <w:szCs w:val="24"/>
        </w:rPr>
        <w:t>in toolbox for Financial Calculation</w:t>
      </w:r>
      <w:r w:rsidR="002A5CC5" w:rsidRPr="001A4FE5">
        <w:rPr>
          <w:szCs w:val="24"/>
        </w:rPr>
        <w:t>s</w:t>
      </w:r>
      <w:r w:rsidR="002A5CC5" w:rsidRPr="001A4FE5">
        <w:rPr>
          <w:rStyle w:val="Fotnotsreferens"/>
          <w:szCs w:val="24"/>
        </w:rPr>
        <w:footnoteReference w:id="1"/>
      </w:r>
      <w:r w:rsidRPr="001A4FE5">
        <w:rPr>
          <w:szCs w:val="24"/>
        </w:rPr>
        <w:t>.</w:t>
      </w:r>
      <w:r w:rsidRPr="59F1D839">
        <w:rPr>
          <w:szCs w:val="24"/>
        </w:rPr>
        <w:t xml:space="preserve"> </w:t>
      </w:r>
    </w:p>
    <w:p w14:paraId="1AE5E604" w14:textId="77777777" w:rsidR="00B50009" w:rsidRDefault="00B50009" w:rsidP="00B50009">
      <w:pPr>
        <w:pStyle w:val="Rubrik1"/>
        <w:numPr>
          <w:ilvl w:val="0"/>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432"/>
        <w:jc w:val="left"/>
      </w:pPr>
      <w:bookmarkStart w:id="6" w:name="_Toc42019799"/>
      <w:r>
        <w:t>Example and description of measure</w:t>
      </w:r>
      <w:bookmarkEnd w:id="6"/>
    </w:p>
    <w:p w14:paraId="00B5F442" w14:textId="6F1CA9DE" w:rsidR="00B50009" w:rsidRPr="00B165E0" w:rsidRDefault="00B50009" w:rsidP="59F1D839">
      <w:pPr>
        <w:rPr>
          <w:sz w:val="20"/>
        </w:rPr>
      </w:pPr>
      <w:commentRangeStart w:id="7"/>
      <w:r w:rsidRPr="00FD4840">
        <w:rPr>
          <w:sz w:val="20"/>
          <w:lang w:val="en-GB"/>
        </w:rPr>
        <w:t xml:space="preserve">Below is an example of </w:t>
      </w:r>
      <w:r w:rsidR="4610FA7B" w:rsidRPr="59F1D839">
        <w:rPr>
          <w:sz w:val="20"/>
        </w:rPr>
        <w:t>description</w:t>
      </w:r>
      <w:r w:rsidRPr="59F1D839">
        <w:rPr>
          <w:sz w:val="20"/>
        </w:rPr>
        <w:t xml:space="preserve"> of energy efficiency (EE) measurements:</w:t>
      </w:r>
      <w:commentRangeEnd w:id="7"/>
      <w:r w:rsidR="00BB15D7">
        <w:rPr>
          <w:rStyle w:val="Kommentarsreferens"/>
          <w:rFonts w:asciiTheme="minorHAnsi" w:eastAsiaTheme="minorHAnsi" w:hAnsiTheme="minorHAnsi"/>
          <w:lang w:val="nb-NO" w:eastAsia="en-US"/>
        </w:rPr>
        <w:commentReference w:id="7"/>
      </w:r>
    </w:p>
    <w:p w14:paraId="5F68426B" w14:textId="77777777" w:rsidR="00B50009" w:rsidRPr="00E43919" w:rsidRDefault="00B50009" w:rsidP="00B50009">
      <w:pPr>
        <w:rPr>
          <w:sz w:val="20"/>
        </w:rPr>
      </w:pPr>
    </w:p>
    <w:tbl>
      <w:tblPr>
        <w:tblStyle w:val="Tabellrutnt"/>
        <w:tblW w:w="5000" w:type="pct"/>
        <w:tblLook w:val="04A0" w:firstRow="1" w:lastRow="0" w:firstColumn="1" w:lastColumn="0" w:noHBand="0" w:noVBand="1"/>
      </w:tblPr>
      <w:tblGrid>
        <w:gridCol w:w="3495"/>
        <w:gridCol w:w="6218"/>
      </w:tblGrid>
      <w:tr w:rsidR="00B50009" w:rsidRPr="005A6CFF" w14:paraId="46B5F3F0" w14:textId="77777777" w:rsidTr="59F1D839">
        <w:tc>
          <w:tcPr>
            <w:tcW w:w="1799" w:type="pct"/>
          </w:tcPr>
          <w:p w14:paraId="3DC8F6C9" w14:textId="77777777" w:rsidR="00B50009" w:rsidRPr="00FA08F9" w:rsidRDefault="00B50009" w:rsidP="00844AE9">
            <w:pPr>
              <w:rPr>
                <w:lang w:val="en-GB"/>
              </w:rPr>
            </w:pPr>
            <w:r w:rsidRPr="00FA08F9">
              <w:rPr>
                <w:lang w:val="en-GB"/>
              </w:rPr>
              <w:t>Measure [Enter number]</w:t>
            </w:r>
          </w:p>
        </w:tc>
        <w:tc>
          <w:tcPr>
            <w:tcW w:w="3201" w:type="pct"/>
          </w:tcPr>
          <w:p w14:paraId="61B0623F" w14:textId="77777777" w:rsidR="00B50009" w:rsidRPr="00FA08F9" w:rsidRDefault="00B50009" w:rsidP="00844AE9">
            <w:pPr>
              <w:rPr>
                <w:lang w:val="en-GB"/>
              </w:rPr>
            </w:pPr>
          </w:p>
        </w:tc>
      </w:tr>
      <w:tr w:rsidR="00B50009" w:rsidRPr="005A6CFF" w14:paraId="2FA5A875" w14:textId="77777777" w:rsidTr="59F1D839">
        <w:tc>
          <w:tcPr>
            <w:tcW w:w="1799" w:type="pct"/>
          </w:tcPr>
          <w:p w14:paraId="4D5C0AFD" w14:textId="77777777" w:rsidR="00B50009" w:rsidRPr="00FA08F9" w:rsidRDefault="00B50009" w:rsidP="00844AE9">
            <w:pPr>
              <w:rPr>
                <w:lang w:val="en-GB"/>
              </w:rPr>
            </w:pPr>
            <w:r w:rsidRPr="00FA08F9">
              <w:rPr>
                <w:lang w:val="en-GB"/>
              </w:rPr>
              <w:t xml:space="preserve">[Name of </w:t>
            </w:r>
            <w:r>
              <w:rPr>
                <w:lang w:val="en-GB"/>
              </w:rPr>
              <w:t xml:space="preserve">EE </w:t>
            </w:r>
            <w:r w:rsidRPr="00FA08F9">
              <w:rPr>
                <w:lang w:val="en-GB"/>
              </w:rPr>
              <w:t>measure]</w:t>
            </w:r>
          </w:p>
        </w:tc>
        <w:tc>
          <w:tcPr>
            <w:tcW w:w="3201" w:type="pct"/>
          </w:tcPr>
          <w:p w14:paraId="5F1E6CB7" w14:textId="77777777" w:rsidR="00B50009" w:rsidRPr="00FA08F9" w:rsidRDefault="00B50009" w:rsidP="00844AE9">
            <w:pPr>
              <w:rPr>
                <w:lang w:val="en-GB"/>
              </w:rPr>
            </w:pPr>
            <w:r w:rsidRPr="00FA08F9">
              <w:rPr>
                <w:lang w:val="en-GB"/>
              </w:rPr>
              <w:t>Overall description of the measure, e.g.</w:t>
            </w:r>
          </w:p>
          <w:p w14:paraId="2D3D9C65" w14:textId="77777777" w:rsidR="00B50009" w:rsidRPr="00FA08F9" w:rsidRDefault="00B50009" w:rsidP="00844AE9">
            <w:pPr>
              <w:rPr>
                <w:lang w:val="en-GB"/>
              </w:rPr>
            </w:pPr>
            <w:r w:rsidRPr="00FA08F9">
              <w:rPr>
                <w:lang w:val="en-GB"/>
              </w:rPr>
              <w:t>«Lighting Fixtures - LED Replacement»</w:t>
            </w:r>
          </w:p>
        </w:tc>
      </w:tr>
      <w:tr w:rsidR="00B50009" w:rsidRPr="005A6CFF" w14:paraId="74DF760D" w14:textId="77777777" w:rsidTr="59F1D839">
        <w:tc>
          <w:tcPr>
            <w:tcW w:w="1799" w:type="pct"/>
          </w:tcPr>
          <w:p w14:paraId="013C5B36" w14:textId="77777777" w:rsidR="00B50009" w:rsidRPr="00FA08F9" w:rsidRDefault="00B50009" w:rsidP="00844AE9">
            <w:pPr>
              <w:rPr>
                <w:lang w:val="en-GB"/>
              </w:rPr>
            </w:pPr>
            <w:r w:rsidRPr="003C7FA7">
              <w:rPr>
                <w:sz w:val="22"/>
                <w:szCs w:val="22"/>
                <w:lang w:val="en-GB"/>
              </w:rPr>
              <w:t>Description of baseline</w:t>
            </w:r>
          </w:p>
        </w:tc>
        <w:tc>
          <w:tcPr>
            <w:tcW w:w="3201" w:type="pct"/>
          </w:tcPr>
          <w:p w14:paraId="0383DDC5" w14:textId="77777777" w:rsidR="00B50009" w:rsidRPr="00FA08F9" w:rsidRDefault="00B50009" w:rsidP="00844AE9">
            <w:pPr>
              <w:rPr>
                <w:lang w:val="en-GB"/>
              </w:rPr>
            </w:pPr>
            <w:r w:rsidRPr="00FA08F9">
              <w:rPr>
                <w:lang w:val="en-GB"/>
              </w:rPr>
              <w:t>Brief and precise description of the current technical state of the buildings. For example: "In building part A from 1970 there are old T8 lighting fixtures in corridors and stalls. There are only on / off switches in the classrooms."</w:t>
            </w:r>
          </w:p>
        </w:tc>
      </w:tr>
      <w:tr w:rsidR="00B50009" w:rsidRPr="005A6CFF" w14:paraId="16FC9EFF" w14:textId="77777777" w:rsidTr="59F1D839">
        <w:tc>
          <w:tcPr>
            <w:tcW w:w="1799" w:type="pct"/>
          </w:tcPr>
          <w:p w14:paraId="3BC0D1DC" w14:textId="77777777" w:rsidR="00B50009" w:rsidRPr="00FA08F9" w:rsidRDefault="00B50009" w:rsidP="00844AE9">
            <w:pPr>
              <w:rPr>
                <w:lang w:val="en-GB"/>
              </w:rPr>
            </w:pPr>
            <w:r w:rsidRPr="00FA08F9">
              <w:rPr>
                <w:lang w:val="en-GB"/>
              </w:rPr>
              <w:t>Description of measures</w:t>
            </w:r>
          </w:p>
        </w:tc>
        <w:tc>
          <w:tcPr>
            <w:tcW w:w="3201" w:type="pct"/>
          </w:tcPr>
          <w:p w14:paraId="6F3FA62F" w14:textId="39ADA67B" w:rsidR="00B50009" w:rsidRPr="00FA08F9" w:rsidRDefault="00B50009" w:rsidP="00844AE9">
            <w:pPr>
              <w:rPr>
                <w:lang w:val="en-GB"/>
              </w:rPr>
            </w:pPr>
            <w:r w:rsidRPr="59F1D839">
              <w:rPr>
                <w:lang w:val="en-GB"/>
              </w:rPr>
              <w:t xml:space="preserve">Precise description of the measure. For example: "In building part A from 1970, lighting fixtures </w:t>
            </w:r>
            <w:r w:rsidR="0C20FD06" w:rsidRPr="59F1D839">
              <w:rPr>
                <w:lang w:val="en-GB"/>
              </w:rPr>
              <w:t xml:space="preserve">will be </w:t>
            </w:r>
            <w:r w:rsidRPr="59F1D839">
              <w:rPr>
                <w:lang w:val="en-GB"/>
              </w:rPr>
              <w:t>replaced in corridors and stalls for luminaires with electronic ballasts. Daylight regulation is established in the classrooms."</w:t>
            </w:r>
          </w:p>
          <w:p w14:paraId="5AE6B057" w14:textId="77777777" w:rsidR="00B50009" w:rsidRDefault="00B50009" w:rsidP="00844AE9">
            <w:pPr>
              <w:rPr>
                <w:lang w:val="en-GB"/>
              </w:rPr>
            </w:pPr>
            <w:r w:rsidRPr="59F1D839">
              <w:rPr>
                <w:lang w:val="en-GB"/>
              </w:rPr>
              <w:t xml:space="preserve">Measures must be sufficiently described for the assessment of the award criterion quality. </w:t>
            </w:r>
            <w:proofErr w:type="spellStart"/>
            <w:r w:rsidRPr="59F1D839">
              <w:rPr>
                <w:lang w:val="en-GB"/>
              </w:rPr>
              <w:t>Eg.</w:t>
            </w:r>
            <w:proofErr w:type="spellEnd"/>
            <w:r w:rsidRPr="59F1D839">
              <w:rPr>
                <w:lang w:val="en-GB"/>
              </w:rPr>
              <w:t xml:space="preserve"> situation plan, if applicable.</w:t>
            </w:r>
          </w:p>
          <w:p w14:paraId="77D73AED" w14:textId="13F28BB7" w:rsidR="00F30A20" w:rsidRPr="00FA08F9" w:rsidRDefault="00F30A20" w:rsidP="00844AE9">
            <w:pPr>
              <w:rPr>
                <w:lang w:val="en-GB"/>
              </w:rPr>
            </w:pPr>
          </w:p>
        </w:tc>
      </w:tr>
      <w:tr w:rsidR="00B50009" w:rsidRPr="00FD4840" w14:paraId="08DA14AB" w14:textId="77777777" w:rsidTr="59F1D839">
        <w:tc>
          <w:tcPr>
            <w:tcW w:w="1799" w:type="pct"/>
          </w:tcPr>
          <w:p w14:paraId="746C4AB7" w14:textId="77777777" w:rsidR="00B50009" w:rsidRPr="00FA08F9" w:rsidRDefault="00B50009" w:rsidP="00844AE9">
            <w:pPr>
              <w:rPr>
                <w:lang w:val="en-GB"/>
              </w:rPr>
            </w:pPr>
            <w:r w:rsidRPr="00FA08F9">
              <w:rPr>
                <w:lang w:val="en-GB"/>
              </w:rPr>
              <w:t>Savings stated in unit</w:t>
            </w:r>
          </w:p>
        </w:tc>
        <w:tc>
          <w:tcPr>
            <w:tcW w:w="3201" w:type="pct"/>
          </w:tcPr>
          <w:p w14:paraId="6BD705F8" w14:textId="33A19324" w:rsidR="00B50009" w:rsidRPr="00FA08F9" w:rsidRDefault="00B50009" w:rsidP="59F1D839">
            <w:pPr>
              <w:rPr>
                <w:lang w:val="en-GB"/>
              </w:rPr>
            </w:pPr>
            <w:r w:rsidRPr="59F1D839">
              <w:rPr>
                <w:lang w:val="en-GB"/>
              </w:rPr>
              <w:t>Guaranteed savings in kWh, MWh, m³, CO2-evk and similar.</w:t>
            </w:r>
          </w:p>
          <w:p w14:paraId="797B4384" w14:textId="1D5594E4" w:rsidR="00B50009" w:rsidRPr="00043F39" w:rsidRDefault="00B50009" w:rsidP="59F1D839">
            <w:pPr>
              <w:rPr>
                <w:lang w:val="en-GB"/>
              </w:rPr>
            </w:pPr>
          </w:p>
        </w:tc>
      </w:tr>
      <w:tr w:rsidR="00B50009" w:rsidRPr="005A6CFF" w14:paraId="4B45C06F" w14:textId="77777777" w:rsidTr="008A54FD">
        <w:trPr>
          <w:trHeight w:val="2269"/>
        </w:trPr>
        <w:tc>
          <w:tcPr>
            <w:tcW w:w="1799" w:type="pct"/>
          </w:tcPr>
          <w:p w14:paraId="3157A563" w14:textId="77777777" w:rsidR="00B50009" w:rsidRPr="00FA08F9" w:rsidRDefault="00B50009" w:rsidP="00844AE9">
            <w:pPr>
              <w:rPr>
                <w:lang w:val="en-GB"/>
              </w:rPr>
            </w:pPr>
            <w:r>
              <w:rPr>
                <w:lang w:val="en-GB"/>
              </w:rPr>
              <w:t>Savings</w:t>
            </w:r>
          </w:p>
        </w:tc>
        <w:tc>
          <w:tcPr>
            <w:tcW w:w="3201" w:type="pct"/>
          </w:tcPr>
          <w:p w14:paraId="0A708276" w14:textId="77777777" w:rsidR="00B50009" w:rsidRPr="00275350" w:rsidRDefault="00B50009" w:rsidP="00844AE9">
            <w:pPr>
              <w:rPr>
                <w:lang w:val="en-GB"/>
              </w:rPr>
            </w:pPr>
            <w:r w:rsidRPr="00275350">
              <w:rPr>
                <w:lang w:val="en-GB"/>
              </w:rPr>
              <w:t xml:space="preserve">Guaranteed savings in </w:t>
            </w:r>
            <w:r>
              <w:rPr>
                <w:lang w:val="en-GB"/>
              </w:rPr>
              <w:t>EUR</w:t>
            </w:r>
            <w:r w:rsidRPr="00275350">
              <w:rPr>
                <w:lang w:val="en-GB"/>
              </w:rPr>
              <w:t xml:space="preserve"> per year.</w:t>
            </w:r>
          </w:p>
          <w:p w14:paraId="1949A4E3" w14:textId="77777777" w:rsidR="00B50009" w:rsidRPr="00275350" w:rsidRDefault="00B50009" w:rsidP="00844AE9">
            <w:pPr>
              <w:rPr>
                <w:lang w:val="en-GB"/>
              </w:rPr>
            </w:pPr>
            <w:r w:rsidRPr="00275350">
              <w:rPr>
                <w:lang w:val="en-GB"/>
              </w:rPr>
              <w:t>When calculating savings, unit prices are used, excl. VAT stated in Appendix X Offer form.</w:t>
            </w:r>
          </w:p>
          <w:p w14:paraId="39475EE6" w14:textId="77777777" w:rsidR="00B50009" w:rsidRPr="00275350" w:rsidRDefault="00B50009" w:rsidP="00844AE9">
            <w:pPr>
              <w:rPr>
                <w:lang w:val="en-GB"/>
              </w:rPr>
            </w:pPr>
            <w:r w:rsidRPr="00275350">
              <w:rPr>
                <w:lang w:val="en-GB"/>
              </w:rPr>
              <w:t>If the measure results in savings of several types of energy, the total saving must be transferred to the building's collection site.</w:t>
            </w:r>
          </w:p>
          <w:p w14:paraId="02106D82" w14:textId="77777777" w:rsidR="00B50009" w:rsidRPr="00FA08F9" w:rsidRDefault="00B50009" w:rsidP="00844AE9">
            <w:pPr>
              <w:rPr>
                <w:lang w:val="en-GB"/>
              </w:rPr>
            </w:pPr>
            <w:r w:rsidRPr="00275350">
              <w:rPr>
                <w:lang w:val="en-GB"/>
              </w:rPr>
              <w:t xml:space="preserve">All prices and savings are stated in </w:t>
            </w:r>
            <w:r>
              <w:rPr>
                <w:lang w:val="en-GB"/>
              </w:rPr>
              <w:t>EUR</w:t>
            </w:r>
            <w:r w:rsidRPr="00275350">
              <w:rPr>
                <w:lang w:val="en-GB"/>
              </w:rPr>
              <w:t>. ex. VAT.</w:t>
            </w:r>
          </w:p>
        </w:tc>
      </w:tr>
      <w:tr w:rsidR="00B50009" w:rsidRPr="005A6CFF" w14:paraId="13A5264C" w14:textId="77777777" w:rsidTr="59F1D839">
        <w:tc>
          <w:tcPr>
            <w:tcW w:w="1799" w:type="pct"/>
          </w:tcPr>
          <w:p w14:paraId="4DF4429C" w14:textId="77777777" w:rsidR="00B50009" w:rsidRPr="00FA08F9" w:rsidRDefault="00B50009" w:rsidP="00844AE9">
            <w:pPr>
              <w:rPr>
                <w:lang w:val="en-GB"/>
              </w:rPr>
            </w:pPr>
            <w:r>
              <w:rPr>
                <w:lang w:val="en-GB"/>
              </w:rPr>
              <w:t>Investment</w:t>
            </w:r>
            <w:r w:rsidRPr="00FA08F9">
              <w:rPr>
                <w:lang w:val="en-GB"/>
              </w:rPr>
              <w:t xml:space="preserve">        </w:t>
            </w:r>
          </w:p>
        </w:tc>
        <w:tc>
          <w:tcPr>
            <w:tcW w:w="3201" w:type="pct"/>
          </w:tcPr>
          <w:p w14:paraId="2EAC34D0" w14:textId="6EF339B3" w:rsidR="00B50009" w:rsidRDefault="00B50009" w:rsidP="00844AE9">
            <w:pPr>
              <w:rPr>
                <w:lang w:val="en-GB"/>
              </w:rPr>
            </w:pPr>
            <w:r w:rsidRPr="59F1D839">
              <w:rPr>
                <w:lang w:val="en-GB"/>
              </w:rPr>
              <w:t xml:space="preserve">The tenderer's offer for the </w:t>
            </w:r>
            <w:r w:rsidR="61E8BF8F" w:rsidRPr="59F1D839">
              <w:rPr>
                <w:lang w:val="en-GB"/>
              </w:rPr>
              <w:t xml:space="preserve">cost of </w:t>
            </w:r>
            <w:r w:rsidRPr="59F1D839">
              <w:rPr>
                <w:lang w:val="en-GB"/>
              </w:rPr>
              <w:t>implementation of the measure. All prices are quoted in EUR. ex. VAT.</w:t>
            </w:r>
          </w:p>
          <w:p w14:paraId="1F72D6BF" w14:textId="77777777" w:rsidR="00B50009" w:rsidRPr="00FA08F9" w:rsidRDefault="00B50009" w:rsidP="00844AE9">
            <w:pPr>
              <w:rPr>
                <w:lang w:val="en-GB"/>
              </w:rPr>
            </w:pPr>
          </w:p>
        </w:tc>
      </w:tr>
      <w:tr w:rsidR="00B50009" w:rsidRPr="00E43919" w14:paraId="3B039CD8" w14:textId="77777777" w:rsidTr="59F1D839">
        <w:tc>
          <w:tcPr>
            <w:tcW w:w="1799" w:type="pct"/>
          </w:tcPr>
          <w:p w14:paraId="41BADAF8" w14:textId="77777777" w:rsidR="00B50009" w:rsidRPr="00FA08F9" w:rsidRDefault="00B50009" w:rsidP="00844AE9">
            <w:pPr>
              <w:rPr>
                <w:lang w:val="en-GB"/>
              </w:rPr>
            </w:pPr>
            <w:r w:rsidRPr="005154ED">
              <w:rPr>
                <w:lang w:val="en-GB"/>
              </w:rPr>
              <w:t>Pre</w:t>
            </w:r>
            <w:r>
              <w:rPr>
                <w:lang w:val="en-GB"/>
              </w:rPr>
              <w:t>conditions</w:t>
            </w:r>
            <w:r w:rsidRPr="005154ED">
              <w:rPr>
                <w:lang w:val="en-GB"/>
              </w:rPr>
              <w:t xml:space="preserve"> / calculations</w:t>
            </w:r>
          </w:p>
        </w:tc>
        <w:tc>
          <w:tcPr>
            <w:tcW w:w="3201" w:type="pct"/>
          </w:tcPr>
          <w:p w14:paraId="386F4020" w14:textId="1768866C" w:rsidR="00B50009" w:rsidRPr="00043F39" w:rsidRDefault="00B50009" w:rsidP="00844AE9">
            <w:pPr>
              <w:rPr>
                <w:lang w:val="en-GB"/>
              </w:rPr>
            </w:pPr>
            <w:r w:rsidRPr="59F1D839">
              <w:rPr>
                <w:lang w:val="en-GB"/>
              </w:rPr>
              <w:t>Description of the assumptions and calculations of the energy efficiency measure. Here we want a description of all preconditions and calculations, concerning all conditions, which can have an impact on the users' experience. This applies, for example, to changing operating times, brightness (lux), airflow, etc.</w:t>
            </w:r>
            <w:r w:rsidR="6B5854FD" w:rsidRPr="59F1D839">
              <w:rPr>
                <w:lang w:val="en-GB"/>
              </w:rPr>
              <w:t xml:space="preserve"> </w:t>
            </w:r>
          </w:p>
          <w:p w14:paraId="1FF98C97" w14:textId="77777777" w:rsidR="008A54FD" w:rsidRPr="00043F39" w:rsidRDefault="008A54FD" w:rsidP="00844AE9">
            <w:pPr>
              <w:rPr>
                <w:lang w:val="en-GB"/>
              </w:rPr>
            </w:pPr>
          </w:p>
          <w:p w14:paraId="1EFBD1E9" w14:textId="77777777" w:rsidR="00B50009" w:rsidRPr="00D15856" w:rsidRDefault="00B50009" w:rsidP="00844AE9">
            <w:pPr>
              <w:rPr>
                <w:lang w:val="en-GB"/>
              </w:rPr>
            </w:pPr>
            <w:r w:rsidRPr="00D15856">
              <w:rPr>
                <w:lang w:val="en-GB"/>
              </w:rPr>
              <w:t xml:space="preserve">It shall be stated how the bidder has calculated the savings. </w:t>
            </w:r>
            <w:proofErr w:type="spellStart"/>
            <w:r w:rsidRPr="00D15856">
              <w:rPr>
                <w:lang w:val="en-GB"/>
              </w:rPr>
              <w:t>Eg.</w:t>
            </w:r>
            <w:proofErr w:type="spellEnd"/>
            <w:r w:rsidRPr="00D15856">
              <w:rPr>
                <w:lang w:val="en-GB"/>
              </w:rPr>
              <w:t xml:space="preserve"> "X number of luminaires, type XX, will be replaced with new luminaires of type ZZ. Savings per luminaire, with operating hours from 7 am - 4 pm are calculated to…"</w:t>
            </w:r>
          </w:p>
          <w:p w14:paraId="3DB099A8" w14:textId="77777777" w:rsidR="00B50009" w:rsidRPr="00D15856" w:rsidRDefault="00B50009" w:rsidP="00844AE9">
            <w:pPr>
              <w:rPr>
                <w:lang w:val="en-GB"/>
              </w:rPr>
            </w:pPr>
          </w:p>
        </w:tc>
      </w:tr>
      <w:tr w:rsidR="00B50009" w:rsidRPr="000078AD" w14:paraId="6B88388D" w14:textId="77777777" w:rsidTr="59F1D839">
        <w:tc>
          <w:tcPr>
            <w:tcW w:w="1799" w:type="pct"/>
          </w:tcPr>
          <w:p w14:paraId="14A4EA01" w14:textId="77777777" w:rsidR="00B50009" w:rsidRPr="000C061D" w:rsidRDefault="00B50009" w:rsidP="00844AE9">
            <w:pPr>
              <w:rPr>
                <w:lang w:val="en-GB"/>
              </w:rPr>
            </w:pPr>
            <w:r w:rsidRPr="000C061D">
              <w:rPr>
                <w:lang w:val="en-GB"/>
              </w:rPr>
              <w:t>Possible future service costs:</w:t>
            </w:r>
          </w:p>
        </w:tc>
        <w:tc>
          <w:tcPr>
            <w:tcW w:w="3201" w:type="pct"/>
          </w:tcPr>
          <w:p w14:paraId="15B1F28C" w14:textId="77777777" w:rsidR="00B50009" w:rsidRPr="000C061D" w:rsidRDefault="00B50009" w:rsidP="00844AE9">
            <w:pPr>
              <w:rPr>
                <w:lang w:val="en-GB"/>
              </w:rPr>
            </w:pPr>
            <w:r w:rsidRPr="000C061D">
              <w:rPr>
                <w:lang w:val="en-GB"/>
              </w:rPr>
              <w:t>In EUR ex. VAT.</w:t>
            </w:r>
          </w:p>
          <w:p w14:paraId="595074EE" w14:textId="7B322ED1" w:rsidR="00B50009" w:rsidRPr="000C061D" w:rsidRDefault="000078AD" w:rsidP="00844AE9">
            <w:pPr>
              <w:rPr>
                <w:lang w:val="en-GB"/>
              </w:rPr>
            </w:pPr>
            <w:r w:rsidRPr="000C061D">
              <w:rPr>
                <w:lang w:val="en-GB"/>
              </w:rPr>
              <w:t>A</w:t>
            </w:r>
            <w:r w:rsidR="000C061D" w:rsidRPr="000C061D">
              <w:rPr>
                <w:lang w:val="en-GB"/>
              </w:rPr>
              <w:t>n a</w:t>
            </w:r>
            <w:r w:rsidRPr="000C061D">
              <w:rPr>
                <w:lang w:val="en-GB"/>
              </w:rPr>
              <w:t>dditional EPC Maintenance Contract</w:t>
            </w:r>
            <w:r w:rsidR="00636F2C" w:rsidRPr="000C061D">
              <w:rPr>
                <w:rStyle w:val="Fotnotsreferens"/>
                <w:lang w:val="en-GB"/>
              </w:rPr>
              <w:footnoteReference w:id="2"/>
            </w:r>
            <w:r w:rsidRPr="000C061D">
              <w:rPr>
                <w:lang w:val="en-GB"/>
              </w:rPr>
              <w:t xml:space="preserve"> can be entered into. </w:t>
            </w:r>
          </w:p>
          <w:p w14:paraId="66B29197" w14:textId="2AB0BD07" w:rsidR="000078AD" w:rsidRPr="000C061D" w:rsidRDefault="000078AD" w:rsidP="00844AE9">
            <w:pPr>
              <w:rPr>
                <w:lang w:val="en-GB"/>
              </w:rPr>
            </w:pPr>
          </w:p>
        </w:tc>
      </w:tr>
      <w:tr w:rsidR="00B50009" w:rsidRPr="005A6CFF" w14:paraId="39B88AF2" w14:textId="77777777" w:rsidTr="59F1D839">
        <w:tc>
          <w:tcPr>
            <w:tcW w:w="1799" w:type="pct"/>
          </w:tcPr>
          <w:p w14:paraId="63EE6C3C" w14:textId="77777777" w:rsidR="00B50009" w:rsidRPr="00FA08F9" w:rsidRDefault="00B50009" w:rsidP="00844AE9">
            <w:pPr>
              <w:rPr>
                <w:lang w:val="en-GB"/>
              </w:rPr>
            </w:pPr>
            <w:r w:rsidRPr="008933E2">
              <w:rPr>
                <w:lang w:val="en-GB"/>
              </w:rPr>
              <w:t>Description of related</w:t>
            </w:r>
            <w:r>
              <w:rPr>
                <w:lang w:val="en-GB"/>
              </w:rPr>
              <w:t xml:space="preserve"> / additional</w:t>
            </w:r>
            <w:r w:rsidRPr="008933E2">
              <w:rPr>
                <w:lang w:val="en-GB"/>
              </w:rPr>
              <w:t xml:space="preserve"> work and how these works are handled.</w:t>
            </w:r>
          </w:p>
        </w:tc>
        <w:tc>
          <w:tcPr>
            <w:tcW w:w="3201" w:type="pct"/>
          </w:tcPr>
          <w:p w14:paraId="4CBB331B" w14:textId="6D0D8A78" w:rsidR="00B50009" w:rsidRPr="007C71E2" w:rsidRDefault="00B50009" w:rsidP="00844AE9">
            <w:pPr>
              <w:rPr>
                <w:lang w:val="en-GB"/>
              </w:rPr>
            </w:pPr>
            <w:r w:rsidRPr="007C71E2">
              <w:rPr>
                <w:lang w:val="en-GB"/>
              </w:rPr>
              <w:t xml:space="preserve">A description of the related </w:t>
            </w:r>
            <w:r>
              <w:rPr>
                <w:lang w:val="en-GB"/>
              </w:rPr>
              <w:t>additional</w:t>
            </w:r>
            <w:r w:rsidRPr="007C71E2">
              <w:rPr>
                <w:lang w:val="en-GB"/>
              </w:rPr>
              <w:t xml:space="preserve"> work is required, which affects other building parts or installations. Including the extent to which this is done by the </w:t>
            </w:r>
            <w:r w:rsidR="00D6239C">
              <w:rPr>
                <w:lang w:val="en-GB"/>
              </w:rPr>
              <w:t>supplier</w:t>
            </w:r>
            <w:r w:rsidRPr="007C71E2">
              <w:rPr>
                <w:lang w:val="en-GB"/>
              </w:rPr>
              <w:t>.</w:t>
            </w:r>
          </w:p>
          <w:p w14:paraId="44A46F92" w14:textId="77777777" w:rsidR="00B50009" w:rsidRDefault="00B50009" w:rsidP="00844AE9">
            <w:pPr>
              <w:rPr>
                <w:lang w:val="en-GB"/>
              </w:rPr>
            </w:pPr>
            <w:r w:rsidRPr="007C71E2">
              <w:rPr>
                <w:lang w:val="en-GB"/>
              </w:rPr>
              <w:t>For example: "When replacing lighting fixtures, removable ceiling panels are replaced due to other sizes of new fixtures. The replacement is included in the offer".</w:t>
            </w:r>
          </w:p>
          <w:p w14:paraId="735908EE" w14:textId="77777777" w:rsidR="00B50009" w:rsidRPr="00FA08F9" w:rsidRDefault="00B50009" w:rsidP="00844AE9">
            <w:pPr>
              <w:rPr>
                <w:lang w:val="en-GB"/>
              </w:rPr>
            </w:pPr>
          </w:p>
        </w:tc>
      </w:tr>
    </w:tbl>
    <w:p w14:paraId="77B742BF" w14:textId="77777777" w:rsidR="00B50009" w:rsidRPr="001C59A7" w:rsidRDefault="00B50009" w:rsidP="00B50009"/>
    <w:p w14:paraId="4C889B9D" w14:textId="77777777" w:rsidR="00B50009" w:rsidRDefault="00B50009" w:rsidP="00B50009">
      <w:pPr>
        <w:rPr>
          <w:rFonts w:eastAsiaTheme="majorEastAsia" w:cstheme="majorBidi"/>
          <w:b/>
          <w:sz w:val="32"/>
          <w:szCs w:val="32"/>
        </w:rPr>
      </w:pPr>
      <w:r>
        <w:br w:type="page"/>
      </w:r>
    </w:p>
    <w:p w14:paraId="2FC6A430" w14:textId="35E90F05" w:rsidR="00B50009" w:rsidRPr="00E43919" w:rsidRDefault="008F07DC" w:rsidP="59F1D839">
      <w:pPr>
        <w:pStyle w:val="Rubrik1"/>
        <w:numPr>
          <w:ilvl w:val="0"/>
          <w:numId w:val="42"/>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432"/>
        <w:jc w:val="left"/>
      </w:pPr>
      <w:bookmarkStart w:id="8" w:name="_Toc42019800"/>
      <w:r>
        <w:t>E</w:t>
      </w:r>
      <w:r w:rsidR="00B50009">
        <w:t>xample building 1 [name of building]</w:t>
      </w:r>
      <w:bookmarkEnd w:id="8"/>
    </w:p>
    <w:p w14:paraId="72958A38" w14:textId="77777777" w:rsidR="00B50009" w:rsidRPr="003E1D6A" w:rsidRDefault="00B50009" w:rsidP="00B50009">
      <w:pPr>
        <w:pStyle w:val="Rubrik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Energy budget example building 1 [name of building]</w:t>
      </w:r>
    </w:p>
    <w:p w14:paraId="6DE47CCE" w14:textId="77777777" w:rsidR="00B50009" w:rsidRPr="003E1D6A" w:rsidRDefault="00B50009" w:rsidP="00B50009"/>
    <w:tbl>
      <w:tblPr>
        <w:tblStyle w:val="Tabellrutnt"/>
        <w:tblW w:w="0" w:type="auto"/>
        <w:tblLook w:val="04A0" w:firstRow="1" w:lastRow="0" w:firstColumn="1" w:lastColumn="0" w:noHBand="0" w:noVBand="1"/>
      </w:tblPr>
      <w:tblGrid>
        <w:gridCol w:w="2520"/>
        <w:gridCol w:w="1747"/>
        <w:gridCol w:w="1997"/>
        <w:gridCol w:w="1452"/>
        <w:gridCol w:w="1997"/>
      </w:tblGrid>
      <w:tr w:rsidR="00B50009" w:rsidRPr="003E1D6A" w14:paraId="744CA6F4" w14:textId="77777777" w:rsidTr="00844AE9">
        <w:trPr>
          <w:trHeight w:val="315"/>
        </w:trPr>
        <w:tc>
          <w:tcPr>
            <w:tcW w:w="19161" w:type="dxa"/>
            <w:gridSpan w:val="5"/>
            <w:noWrap/>
            <w:hideMark/>
          </w:tcPr>
          <w:p w14:paraId="7194CB6A" w14:textId="77777777" w:rsidR="00B50009" w:rsidRPr="003E1D6A" w:rsidRDefault="00B50009" w:rsidP="00844AE9">
            <w:r w:rsidRPr="003E1D6A">
              <w:t>ENERGY BUDGET BEFORE AND AFTER ALL MEASURES</w:t>
            </w:r>
          </w:p>
        </w:tc>
      </w:tr>
      <w:tr w:rsidR="00B50009" w:rsidRPr="005A6CFF" w14:paraId="4B422C35" w14:textId="77777777" w:rsidTr="00844AE9">
        <w:trPr>
          <w:trHeight w:val="315"/>
        </w:trPr>
        <w:tc>
          <w:tcPr>
            <w:tcW w:w="5042" w:type="dxa"/>
            <w:noWrap/>
            <w:hideMark/>
          </w:tcPr>
          <w:p w14:paraId="3BADCBD0" w14:textId="77777777" w:rsidR="00B50009" w:rsidRPr="003E1D6A" w:rsidRDefault="00B50009" w:rsidP="00844AE9">
            <w:r w:rsidRPr="003E1D6A">
              <w:t> </w:t>
            </w:r>
          </w:p>
        </w:tc>
        <w:tc>
          <w:tcPr>
            <w:tcW w:w="7369" w:type="dxa"/>
            <w:gridSpan w:val="2"/>
            <w:noWrap/>
            <w:hideMark/>
          </w:tcPr>
          <w:p w14:paraId="1570B711" w14:textId="50C04279" w:rsidR="00B50009" w:rsidRPr="005A6CFF" w:rsidRDefault="00B50009" w:rsidP="00844AE9">
            <w:r>
              <w:t xml:space="preserve">Before </w:t>
            </w:r>
            <w:r w:rsidR="00C819D1">
              <w:t>measures</w:t>
            </w:r>
          </w:p>
        </w:tc>
        <w:tc>
          <w:tcPr>
            <w:tcW w:w="6750" w:type="dxa"/>
            <w:gridSpan w:val="2"/>
            <w:noWrap/>
            <w:hideMark/>
          </w:tcPr>
          <w:p w14:paraId="202BCC1D" w14:textId="77777777" w:rsidR="00B50009" w:rsidRPr="005A6CFF" w:rsidRDefault="00B50009" w:rsidP="00844AE9">
            <w:r>
              <w:t>After measures</w:t>
            </w:r>
          </w:p>
        </w:tc>
      </w:tr>
      <w:tr w:rsidR="00B50009" w:rsidRPr="005A6CFF" w14:paraId="5FE46956" w14:textId="77777777" w:rsidTr="00844AE9">
        <w:trPr>
          <w:trHeight w:val="315"/>
        </w:trPr>
        <w:tc>
          <w:tcPr>
            <w:tcW w:w="5042" w:type="dxa"/>
            <w:noWrap/>
            <w:hideMark/>
          </w:tcPr>
          <w:p w14:paraId="44A6C585" w14:textId="77777777" w:rsidR="00B50009" w:rsidRPr="005A6CFF" w:rsidRDefault="00B50009" w:rsidP="00844AE9">
            <w:r w:rsidRPr="005A6CFF">
              <w:t> </w:t>
            </w:r>
          </w:p>
        </w:tc>
        <w:tc>
          <w:tcPr>
            <w:tcW w:w="3423" w:type="dxa"/>
            <w:noWrap/>
            <w:hideMark/>
          </w:tcPr>
          <w:p w14:paraId="4CF4581B" w14:textId="77777777" w:rsidR="00B50009" w:rsidRPr="005A6CFF" w:rsidRDefault="00B50009" w:rsidP="00844AE9">
            <w:r w:rsidRPr="005A6CFF">
              <w:t>kWh/</w:t>
            </w:r>
            <w:r>
              <w:t>year</w:t>
            </w:r>
          </w:p>
        </w:tc>
        <w:tc>
          <w:tcPr>
            <w:tcW w:w="3946" w:type="dxa"/>
            <w:noWrap/>
            <w:hideMark/>
          </w:tcPr>
          <w:p w14:paraId="54E4E703" w14:textId="77777777" w:rsidR="00B50009" w:rsidRPr="005A6CFF" w:rsidRDefault="00B50009" w:rsidP="00844AE9">
            <w:r w:rsidRPr="005A6CFF">
              <w:t xml:space="preserve">kWh/m2 </w:t>
            </w:r>
            <w:r>
              <w:t>year</w:t>
            </w:r>
          </w:p>
        </w:tc>
        <w:tc>
          <w:tcPr>
            <w:tcW w:w="2804" w:type="dxa"/>
            <w:noWrap/>
            <w:hideMark/>
          </w:tcPr>
          <w:p w14:paraId="6C7F4ACF" w14:textId="77777777" w:rsidR="00B50009" w:rsidRPr="005A6CFF" w:rsidRDefault="00B50009" w:rsidP="00844AE9">
            <w:r w:rsidRPr="005A6CFF">
              <w:t>kWh/</w:t>
            </w:r>
            <w:r>
              <w:t xml:space="preserve"> year</w:t>
            </w:r>
          </w:p>
        </w:tc>
        <w:tc>
          <w:tcPr>
            <w:tcW w:w="3946" w:type="dxa"/>
            <w:noWrap/>
            <w:hideMark/>
          </w:tcPr>
          <w:p w14:paraId="6A65D68A" w14:textId="77777777" w:rsidR="00B50009" w:rsidRPr="005A6CFF" w:rsidRDefault="00B50009" w:rsidP="00844AE9">
            <w:r w:rsidRPr="005A6CFF">
              <w:t xml:space="preserve">kWh/m2 </w:t>
            </w:r>
            <w:r>
              <w:t>year</w:t>
            </w:r>
          </w:p>
        </w:tc>
      </w:tr>
      <w:tr w:rsidR="00B50009" w:rsidRPr="005A6CFF" w14:paraId="369A5656" w14:textId="77777777" w:rsidTr="00844AE9">
        <w:trPr>
          <w:trHeight w:val="315"/>
        </w:trPr>
        <w:tc>
          <w:tcPr>
            <w:tcW w:w="5042" w:type="dxa"/>
            <w:noWrap/>
            <w:hideMark/>
          </w:tcPr>
          <w:p w14:paraId="58A9F616" w14:textId="77777777" w:rsidR="00B50009" w:rsidRPr="005A6CFF" w:rsidRDefault="00B50009" w:rsidP="00844AE9">
            <w:r>
              <w:t>Heating</w:t>
            </w:r>
          </w:p>
        </w:tc>
        <w:tc>
          <w:tcPr>
            <w:tcW w:w="3423" w:type="dxa"/>
            <w:noWrap/>
          </w:tcPr>
          <w:p w14:paraId="0B528EC6" w14:textId="77777777" w:rsidR="00B50009" w:rsidRPr="005A6CFF" w:rsidRDefault="00B50009" w:rsidP="00844AE9"/>
        </w:tc>
        <w:tc>
          <w:tcPr>
            <w:tcW w:w="3946" w:type="dxa"/>
            <w:noWrap/>
          </w:tcPr>
          <w:p w14:paraId="793C012A" w14:textId="77777777" w:rsidR="00B50009" w:rsidRPr="005A6CFF" w:rsidRDefault="00B50009" w:rsidP="00844AE9"/>
        </w:tc>
        <w:tc>
          <w:tcPr>
            <w:tcW w:w="2804" w:type="dxa"/>
            <w:noWrap/>
          </w:tcPr>
          <w:p w14:paraId="0E05B427" w14:textId="77777777" w:rsidR="00B50009" w:rsidRPr="005A6CFF" w:rsidRDefault="00B50009" w:rsidP="00844AE9"/>
        </w:tc>
        <w:tc>
          <w:tcPr>
            <w:tcW w:w="3946" w:type="dxa"/>
            <w:noWrap/>
          </w:tcPr>
          <w:p w14:paraId="0BDCF471" w14:textId="77777777" w:rsidR="00B50009" w:rsidRPr="005A6CFF" w:rsidRDefault="00B50009" w:rsidP="00844AE9"/>
        </w:tc>
      </w:tr>
      <w:tr w:rsidR="00B50009" w:rsidRPr="005A6CFF" w14:paraId="046EFC19" w14:textId="77777777" w:rsidTr="00844AE9">
        <w:trPr>
          <w:trHeight w:val="315"/>
        </w:trPr>
        <w:tc>
          <w:tcPr>
            <w:tcW w:w="5042" w:type="dxa"/>
            <w:noWrap/>
            <w:hideMark/>
          </w:tcPr>
          <w:p w14:paraId="59EEFF6D" w14:textId="77777777" w:rsidR="00B50009" w:rsidRPr="005A6CFF" w:rsidRDefault="00B50009" w:rsidP="00844AE9">
            <w:r w:rsidRPr="005A6CFF">
              <w:t>Ventila</w:t>
            </w:r>
            <w:r>
              <w:t>tion</w:t>
            </w:r>
          </w:p>
        </w:tc>
        <w:tc>
          <w:tcPr>
            <w:tcW w:w="3423" w:type="dxa"/>
            <w:noWrap/>
          </w:tcPr>
          <w:p w14:paraId="40C9DECD" w14:textId="77777777" w:rsidR="00B50009" w:rsidRPr="005A6CFF" w:rsidRDefault="00B50009" w:rsidP="00844AE9"/>
        </w:tc>
        <w:tc>
          <w:tcPr>
            <w:tcW w:w="3946" w:type="dxa"/>
            <w:noWrap/>
          </w:tcPr>
          <w:p w14:paraId="1B752F06" w14:textId="77777777" w:rsidR="00B50009" w:rsidRPr="005A6CFF" w:rsidRDefault="00B50009" w:rsidP="00844AE9"/>
        </w:tc>
        <w:tc>
          <w:tcPr>
            <w:tcW w:w="2804" w:type="dxa"/>
            <w:noWrap/>
          </w:tcPr>
          <w:p w14:paraId="7999B6C4" w14:textId="77777777" w:rsidR="00B50009" w:rsidRPr="005A6CFF" w:rsidRDefault="00B50009" w:rsidP="00844AE9"/>
        </w:tc>
        <w:tc>
          <w:tcPr>
            <w:tcW w:w="3946" w:type="dxa"/>
            <w:noWrap/>
          </w:tcPr>
          <w:p w14:paraId="1905893F" w14:textId="77777777" w:rsidR="00B50009" w:rsidRPr="005A6CFF" w:rsidRDefault="00B50009" w:rsidP="00844AE9"/>
        </w:tc>
      </w:tr>
      <w:tr w:rsidR="00B50009" w:rsidRPr="005A6CFF" w14:paraId="43DAE8D0" w14:textId="77777777" w:rsidTr="00844AE9">
        <w:trPr>
          <w:trHeight w:val="315"/>
        </w:trPr>
        <w:tc>
          <w:tcPr>
            <w:tcW w:w="5042" w:type="dxa"/>
            <w:noWrap/>
            <w:hideMark/>
          </w:tcPr>
          <w:p w14:paraId="30CA0620" w14:textId="77777777" w:rsidR="00B50009" w:rsidRPr="005A6CFF" w:rsidRDefault="00B50009" w:rsidP="00844AE9">
            <w:r>
              <w:t>Hot water</w:t>
            </w:r>
          </w:p>
        </w:tc>
        <w:tc>
          <w:tcPr>
            <w:tcW w:w="3423" w:type="dxa"/>
            <w:noWrap/>
          </w:tcPr>
          <w:p w14:paraId="5159D88F" w14:textId="77777777" w:rsidR="00B50009" w:rsidRPr="005A6CFF" w:rsidRDefault="00B50009" w:rsidP="00844AE9"/>
        </w:tc>
        <w:tc>
          <w:tcPr>
            <w:tcW w:w="3946" w:type="dxa"/>
            <w:noWrap/>
          </w:tcPr>
          <w:p w14:paraId="7ED5C51B" w14:textId="77777777" w:rsidR="00B50009" w:rsidRPr="005A6CFF" w:rsidRDefault="00B50009" w:rsidP="00844AE9"/>
        </w:tc>
        <w:tc>
          <w:tcPr>
            <w:tcW w:w="2804" w:type="dxa"/>
            <w:noWrap/>
          </w:tcPr>
          <w:p w14:paraId="69F790DF" w14:textId="77777777" w:rsidR="00B50009" w:rsidRPr="005A6CFF" w:rsidRDefault="00B50009" w:rsidP="00844AE9"/>
        </w:tc>
        <w:tc>
          <w:tcPr>
            <w:tcW w:w="3946" w:type="dxa"/>
            <w:noWrap/>
          </w:tcPr>
          <w:p w14:paraId="597DA2C9" w14:textId="77777777" w:rsidR="00B50009" w:rsidRPr="005A6CFF" w:rsidRDefault="00B50009" w:rsidP="00844AE9"/>
        </w:tc>
      </w:tr>
      <w:tr w:rsidR="00B50009" w:rsidRPr="005A6CFF" w14:paraId="40D996BF" w14:textId="77777777" w:rsidTr="00844AE9">
        <w:trPr>
          <w:trHeight w:val="315"/>
        </w:trPr>
        <w:tc>
          <w:tcPr>
            <w:tcW w:w="5042" w:type="dxa"/>
            <w:noWrap/>
            <w:hideMark/>
          </w:tcPr>
          <w:p w14:paraId="40224DB4" w14:textId="77777777" w:rsidR="00B50009" w:rsidRPr="005A6CFF" w:rsidRDefault="00B50009" w:rsidP="00844AE9">
            <w:r>
              <w:t xml:space="preserve">Fans </w:t>
            </w:r>
            <w:r w:rsidRPr="005A6CFF">
              <w:t>/</w:t>
            </w:r>
            <w:r>
              <w:t xml:space="preserve"> </w:t>
            </w:r>
            <w:r w:rsidRPr="005A6CFF">
              <w:t>pump</w:t>
            </w:r>
            <w:r>
              <w:t>s</w:t>
            </w:r>
          </w:p>
        </w:tc>
        <w:tc>
          <w:tcPr>
            <w:tcW w:w="3423" w:type="dxa"/>
            <w:noWrap/>
          </w:tcPr>
          <w:p w14:paraId="7F0BB992" w14:textId="77777777" w:rsidR="00B50009" w:rsidRPr="005A6CFF" w:rsidRDefault="00B50009" w:rsidP="00844AE9"/>
        </w:tc>
        <w:tc>
          <w:tcPr>
            <w:tcW w:w="3946" w:type="dxa"/>
            <w:noWrap/>
          </w:tcPr>
          <w:p w14:paraId="7FDB054E" w14:textId="77777777" w:rsidR="00B50009" w:rsidRPr="005A6CFF" w:rsidRDefault="00B50009" w:rsidP="00844AE9"/>
        </w:tc>
        <w:tc>
          <w:tcPr>
            <w:tcW w:w="2804" w:type="dxa"/>
            <w:noWrap/>
          </w:tcPr>
          <w:p w14:paraId="10677780" w14:textId="77777777" w:rsidR="00B50009" w:rsidRPr="005A6CFF" w:rsidRDefault="00B50009" w:rsidP="00844AE9"/>
        </w:tc>
        <w:tc>
          <w:tcPr>
            <w:tcW w:w="3946" w:type="dxa"/>
            <w:noWrap/>
          </w:tcPr>
          <w:p w14:paraId="6C602E35" w14:textId="77777777" w:rsidR="00B50009" w:rsidRPr="005A6CFF" w:rsidRDefault="00B50009" w:rsidP="00844AE9"/>
        </w:tc>
      </w:tr>
      <w:tr w:rsidR="00B50009" w:rsidRPr="005A6CFF" w14:paraId="6471B0B5" w14:textId="77777777" w:rsidTr="00844AE9">
        <w:trPr>
          <w:trHeight w:val="315"/>
        </w:trPr>
        <w:tc>
          <w:tcPr>
            <w:tcW w:w="5042" w:type="dxa"/>
            <w:noWrap/>
            <w:hideMark/>
          </w:tcPr>
          <w:p w14:paraId="76790203" w14:textId="77777777" w:rsidR="00B50009" w:rsidRPr="005A6CFF" w:rsidRDefault="00B50009" w:rsidP="00844AE9">
            <w:r>
              <w:t>Lighting</w:t>
            </w:r>
          </w:p>
        </w:tc>
        <w:tc>
          <w:tcPr>
            <w:tcW w:w="3423" w:type="dxa"/>
            <w:noWrap/>
          </w:tcPr>
          <w:p w14:paraId="1B4F2B1F" w14:textId="77777777" w:rsidR="00B50009" w:rsidRPr="005A6CFF" w:rsidRDefault="00B50009" w:rsidP="00844AE9"/>
        </w:tc>
        <w:tc>
          <w:tcPr>
            <w:tcW w:w="3946" w:type="dxa"/>
            <w:noWrap/>
          </w:tcPr>
          <w:p w14:paraId="47360BD1" w14:textId="77777777" w:rsidR="00B50009" w:rsidRPr="005A6CFF" w:rsidRDefault="00B50009" w:rsidP="00844AE9"/>
        </w:tc>
        <w:tc>
          <w:tcPr>
            <w:tcW w:w="2804" w:type="dxa"/>
            <w:noWrap/>
          </w:tcPr>
          <w:p w14:paraId="7F703CAB" w14:textId="77777777" w:rsidR="00B50009" w:rsidRPr="005A6CFF" w:rsidRDefault="00B50009" w:rsidP="00844AE9"/>
        </w:tc>
        <w:tc>
          <w:tcPr>
            <w:tcW w:w="3946" w:type="dxa"/>
            <w:noWrap/>
          </w:tcPr>
          <w:p w14:paraId="0FD473F8" w14:textId="77777777" w:rsidR="00B50009" w:rsidRPr="005A6CFF" w:rsidRDefault="00B50009" w:rsidP="00844AE9"/>
        </w:tc>
      </w:tr>
      <w:tr w:rsidR="00B50009" w:rsidRPr="005A6CFF" w14:paraId="0EEAA3BB" w14:textId="77777777" w:rsidTr="00844AE9">
        <w:trPr>
          <w:trHeight w:val="315"/>
        </w:trPr>
        <w:tc>
          <w:tcPr>
            <w:tcW w:w="5042" w:type="dxa"/>
            <w:noWrap/>
            <w:hideMark/>
          </w:tcPr>
          <w:p w14:paraId="7894F1C2" w14:textId="77777777" w:rsidR="00B50009" w:rsidRPr="005A6CFF" w:rsidRDefault="00B50009" w:rsidP="00844AE9">
            <w:r>
              <w:t>Cooling</w:t>
            </w:r>
          </w:p>
        </w:tc>
        <w:tc>
          <w:tcPr>
            <w:tcW w:w="3423" w:type="dxa"/>
            <w:noWrap/>
          </w:tcPr>
          <w:p w14:paraId="050B8FCC" w14:textId="77777777" w:rsidR="00B50009" w:rsidRPr="005A6CFF" w:rsidRDefault="00B50009" w:rsidP="00844AE9"/>
        </w:tc>
        <w:tc>
          <w:tcPr>
            <w:tcW w:w="3946" w:type="dxa"/>
            <w:noWrap/>
          </w:tcPr>
          <w:p w14:paraId="27984360" w14:textId="77777777" w:rsidR="00B50009" w:rsidRPr="005A6CFF" w:rsidRDefault="00B50009" w:rsidP="00844AE9"/>
        </w:tc>
        <w:tc>
          <w:tcPr>
            <w:tcW w:w="2804" w:type="dxa"/>
            <w:noWrap/>
          </w:tcPr>
          <w:p w14:paraId="175D918B" w14:textId="77777777" w:rsidR="00B50009" w:rsidRPr="005A6CFF" w:rsidRDefault="00B50009" w:rsidP="00844AE9"/>
        </w:tc>
        <w:tc>
          <w:tcPr>
            <w:tcW w:w="3946" w:type="dxa"/>
            <w:noWrap/>
          </w:tcPr>
          <w:p w14:paraId="7BA548E6" w14:textId="77777777" w:rsidR="00B50009" w:rsidRPr="005A6CFF" w:rsidRDefault="00B50009" w:rsidP="00844AE9"/>
        </w:tc>
      </w:tr>
      <w:tr w:rsidR="00B50009" w:rsidRPr="005A6CFF" w14:paraId="55A00A60" w14:textId="77777777" w:rsidTr="00844AE9">
        <w:trPr>
          <w:trHeight w:val="372"/>
        </w:trPr>
        <w:tc>
          <w:tcPr>
            <w:tcW w:w="5042" w:type="dxa"/>
            <w:noWrap/>
            <w:hideMark/>
          </w:tcPr>
          <w:p w14:paraId="5A98004B" w14:textId="77777777" w:rsidR="00B50009" w:rsidRPr="005A6CFF" w:rsidRDefault="00B50009" w:rsidP="00844AE9">
            <w:r>
              <w:t>Other</w:t>
            </w:r>
          </w:p>
        </w:tc>
        <w:tc>
          <w:tcPr>
            <w:tcW w:w="3423" w:type="dxa"/>
            <w:noWrap/>
          </w:tcPr>
          <w:p w14:paraId="14502267" w14:textId="77777777" w:rsidR="00B50009" w:rsidRPr="005A6CFF" w:rsidRDefault="00B50009" w:rsidP="00844AE9"/>
        </w:tc>
        <w:tc>
          <w:tcPr>
            <w:tcW w:w="3946" w:type="dxa"/>
            <w:noWrap/>
          </w:tcPr>
          <w:p w14:paraId="61448522" w14:textId="77777777" w:rsidR="00B50009" w:rsidRPr="005A6CFF" w:rsidRDefault="00B50009" w:rsidP="00844AE9"/>
        </w:tc>
        <w:tc>
          <w:tcPr>
            <w:tcW w:w="2804" w:type="dxa"/>
            <w:noWrap/>
          </w:tcPr>
          <w:p w14:paraId="1CB460A4" w14:textId="77777777" w:rsidR="00B50009" w:rsidRPr="005A6CFF" w:rsidRDefault="00B50009" w:rsidP="00844AE9"/>
        </w:tc>
        <w:tc>
          <w:tcPr>
            <w:tcW w:w="3946" w:type="dxa"/>
            <w:noWrap/>
          </w:tcPr>
          <w:p w14:paraId="4EEC2DA6" w14:textId="77777777" w:rsidR="00B50009" w:rsidRPr="005A6CFF" w:rsidRDefault="00B50009" w:rsidP="00844AE9"/>
        </w:tc>
      </w:tr>
      <w:tr w:rsidR="00B50009" w:rsidRPr="005A6CFF" w14:paraId="45C024CA" w14:textId="77777777" w:rsidTr="00844AE9">
        <w:trPr>
          <w:trHeight w:val="372"/>
        </w:trPr>
        <w:tc>
          <w:tcPr>
            <w:tcW w:w="5042" w:type="dxa"/>
            <w:noWrap/>
            <w:hideMark/>
          </w:tcPr>
          <w:p w14:paraId="77BAF33E" w14:textId="77777777" w:rsidR="00B50009" w:rsidRPr="005A6CFF" w:rsidRDefault="00B50009" w:rsidP="00844AE9">
            <w:r w:rsidRPr="005A6CFF">
              <w:t>SUM</w:t>
            </w:r>
          </w:p>
        </w:tc>
        <w:tc>
          <w:tcPr>
            <w:tcW w:w="3423" w:type="dxa"/>
            <w:noWrap/>
          </w:tcPr>
          <w:p w14:paraId="5A1280B7" w14:textId="77777777" w:rsidR="00B50009" w:rsidRPr="005A6CFF" w:rsidRDefault="00B50009" w:rsidP="00844AE9"/>
        </w:tc>
        <w:tc>
          <w:tcPr>
            <w:tcW w:w="3946" w:type="dxa"/>
            <w:noWrap/>
          </w:tcPr>
          <w:p w14:paraId="12E0DB9A" w14:textId="77777777" w:rsidR="00B50009" w:rsidRPr="005A6CFF" w:rsidRDefault="00B50009" w:rsidP="00844AE9"/>
        </w:tc>
        <w:tc>
          <w:tcPr>
            <w:tcW w:w="2804" w:type="dxa"/>
            <w:noWrap/>
          </w:tcPr>
          <w:p w14:paraId="575564BB" w14:textId="77777777" w:rsidR="00B50009" w:rsidRPr="005A6CFF" w:rsidRDefault="00B50009" w:rsidP="00844AE9"/>
        </w:tc>
        <w:tc>
          <w:tcPr>
            <w:tcW w:w="3946" w:type="dxa"/>
            <w:noWrap/>
          </w:tcPr>
          <w:p w14:paraId="02064636" w14:textId="77777777" w:rsidR="00B50009" w:rsidRPr="005A6CFF" w:rsidRDefault="00B50009" w:rsidP="00844AE9"/>
        </w:tc>
      </w:tr>
    </w:tbl>
    <w:p w14:paraId="77502270" w14:textId="77777777" w:rsidR="00B50009" w:rsidRPr="001C59A7" w:rsidRDefault="00B50009" w:rsidP="00B50009"/>
    <w:p w14:paraId="5846175A" w14:textId="77777777" w:rsidR="00B50009" w:rsidRPr="001C59A7" w:rsidRDefault="00B50009" w:rsidP="00B50009"/>
    <w:p w14:paraId="13FAAA7E" w14:textId="77777777" w:rsidR="00B50009" w:rsidRPr="003E1D6A" w:rsidRDefault="00B50009" w:rsidP="59F1D839">
      <w:pPr>
        <w:pStyle w:val="Rubrik2"/>
        <w:numPr>
          <w:ilvl w:val="1"/>
          <w:numId w:val="42"/>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t>Summary of measures for example building 1 [name of building]</w:t>
      </w:r>
    </w:p>
    <w:p w14:paraId="44728A32" w14:textId="4D1428FF" w:rsidR="30DC0B4C" w:rsidRPr="00043F39" w:rsidRDefault="30DC0B4C" w:rsidP="59F1D839">
      <w:pPr>
        <w:rPr>
          <w:lang w:val="en-GB"/>
        </w:rPr>
      </w:pPr>
    </w:p>
    <w:tbl>
      <w:tblPr>
        <w:tblStyle w:val="Tabellrutnt"/>
        <w:tblW w:w="5000" w:type="pct"/>
        <w:tblLook w:val="04A0" w:firstRow="1" w:lastRow="0" w:firstColumn="1" w:lastColumn="0" w:noHBand="0" w:noVBand="1"/>
      </w:tblPr>
      <w:tblGrid>
        <w:gridCol w:w="3185"/>
        <w:gridCol w:w="2378"/>
        <w:gridCol w:w="1900"/>
        <w:gridCol w:w="2250"/>
      </w:tblGrid>
      <w:tr w:rsidR="00B50009" w:rsidRPr="005A6CFF" w14:paraId="061C201C" w14:textId="77777777" w:rsidTr="00844AE9">
        <w:tc>
          <w:tcPr>
            <w:tcW w:w="1640" w:type="pct"/>
            <w:vAlign w:val="center"/>
          </w:tcPr>
          <w:p w14:paraId="126B729A" w14:textId="77777777" w:rsidR="00B50009" w:rsidRPr="00043F39" w:rsidRDefault="00B50009" w:rsidP="00844AE9">
            <w:pPr>
              <w:jc w:val="center"/>
              <w:rPr>
                <w:szCs w:val="22"/>
                <w:lang w:val="en-GB"/>
              </w:rPr>
            </w:pPr>
          </w:p>
        </w:tc>
        <w:tc>
          <w:tcPr>
            <w:tcW w:w="1224" w:type="pct"/>
            <w:vAlign w:val="center"/>
          </w:tcPr>
          <w:p w14:paraId="3F1834B8" w14:textId="77777777" w:rsidR="00B50009" w:rsidRPr="00FD4CB4" w:rsidRDefault="00B50009" w:rsidP="00844AE9">
            <w:pPr>
              <w:jc w:val="center"/>
              <w:rPr>
                <w:szCs w:val="22"/>
                <w:lang w:val="en-GB"/>
              </w:rPr>
            </w:pPr>
            <w:r w:rsidRPr="00FD4CB4">
              <w:rPr>
                <w:szCs w:val="22"/>
                <w:lang w:val="en-GB"/>
              </w:rPr>
              <w:t>1. Energy savings [EUR/</w:t>
            </w:r>
            <w:r w:rsidRPr="00FD4CB4">
              <w:rPr>
                <w:lang w:val="en-GB"/>
              </w:rPr>
              <w:t xml:space="preserve"> year</w:t>
            </w:r>
            <w:r w:rsidRPr="00FD4CB4">
              <w:rPr>
                <w:szCs w:val="22"/>
                <w:lang w:val="en-GB"/>
              </w:rPr>
              <w:t>]</w:t>
            </w:r>
          </w:p>
        </w:tc>
        <w:tc>
          <w:tcPr>
            <w:tcW w:w="978" w:type="pct"/>
            <w:vAlign w:val="center"/>
          </w:tcPr>
          <w:p w14:paraId="1EAB4838" w14:textId="77777777" w:rsidR="00B50009" w:rsidRPr="00FD4CB4" w:rsidRDefault="00B50009" w:rsidP="00844AE9">
            <w:pPr>
              <w:jc w:val="center"/>
              <w:rPr>
                <w:szCs w:val="22"/>
                <w:lang w:val="en-GB"/>
              </w:rPr>
            </w:pPr>
            <w:r w:rsidRPr="00FD4CB4">
              <w:rPr>
                <w:szCs w:val="22"/>
                <w:lang w:val="en-GB"/>
              </w:rPr>
              <w:t>2. Investment</w:t>
            </w:r>
          </w:p>
          <w:p w14:paraId="2BFE49DD" w14:textId="77777777" w:rsidR="00B50009" w:rsidRPr="00FD4CB4" w:rsidRDefault="00B50009" w:rsidP="00844AE9">
            <w:pPr>
              <w:jc w:val="center"/>
              <w:rPr>
                <w:szCs w:val="22"/>
                <w:lang w:val="en-GB"/>
              </w:rPr>
            </w:pPr>
            <w:r w:rsidRPr="00FD4CB4">
              <w:rPr>
                <w:szCs w:val="22"/>
                <w:lang w:val="en-GB"/>
              </w:rPr>
              <w:t>[EUR]</w:t>
            </w:r>
          </w:p>
        </w:tc>
        <w:tc>
          <w:tcPr>
            <w:tcW w:w="1158" w:type="pct"/>
          </w:tcPr>
          <w:p w14:paraId="55645BA1" w14:textId="77777777" w:rsidR="00B50009" w:rsidRPr="00FD4CB4" w:rsidRDefault="00B50009" w:rsidP="00844AE9">
            <w:pPr>
              <w:jc w:val="center"/>
              <w:rPr>
                <w:szCs w:val="22"/>
                <w:lang w:val="en-GB"/>
              </w:rPr>
            </w:pPr>
            <w:r w:rsidRPr="00FD4CB4">
              <w:rPr>
                <w:szCs w:val="22"/>
                <w:lang w:val="en-GB"/>
              </w:rPr>
              <w:t>Pay-back time (2./1.) [</w:t>
            </w:r>
            <w:r w:rsidRPr="00FD4CB4">
              <w:rPr>
                <w:lang w:val="en-GB"/>
              </w:rPr>
              <w:t>year</w:t>
            </w:r>
            <w:r w:rsidRPr="00FD4CB4">
              <w:rPr>
                <w:szCs w:val="22"/>
                <w:lang w:val="en-GB"/>
              </w:rPr>
              <w:t>]</w:t>
            </w:r>
          </w:p>
        </w:tc>
      </w:tr>
      <w:tr w:rsidR="00B50009" w:rsidRPr="003E1D6A" w14:paraId="637BA881" w14:textId="77777777" w:rsidTr="00844AE9">
        <w:tc>
          <w:tcPr>
            <w:tcW w:w="1640" w:type="pct"/>
          </w:tcPr>
          <w:p w14:paraId="000885E0" w14:textId="77777777" w:rsidR="00B50009" w:rsidRPr="00FD4CB4" w:rsidRDefault="00B50009" w:rsidP="00844AE9">
            <w:pPr>
              <w:rPr>
                <w:szCs w:val="22"/>
                <w:lang w:val="en-GB"/>
              </w:rPr>
            </w:pPr>
            <w:r w:rsidRPr="00FD4CB4">
              <w:rPr>
                <w:szCs w:val="22"/>
                <w:lang w:val="en-GB"/>
              </w:rPr>
              <w:t xml:space="preserve">Description of measures - measure 1 </w:t>
            </w:r>
          </w:p>
          <w:p w14:paraId="6204A296" w14:textId="77777777" w:rsidR="00B50009" w:rsidRPr="00FD4CB4" w:rsidRDefault="00B50009" w:rsidP="00844AE9">
            <w:pPr>
              <w:rPr>
                <w:szCs w:val="22"/>
                <w:lang w:val="en-GB"/>
              </w:rPr>
            </w:pPr>
            <w:r w:rsidRPr="00FD4CB4">
              <w:rPr>
                <w:szCs w:val="22"/>
                <w:lang w:val="en-GB"/>
              </w:rPr>
              <w:t>[name of measure]</w:t>
            </w:r>
          </w:p>
        </w:tc>
        <w:tc>
          <w:tcPr>
            <w:tcW w:w="1224" w:type="pct"/>
          </w:tcPr>
          <w:p w14:paraId="66DE47E2" w14:textId="77777777" w:rsidR="00B50009" w:rsidRPr="00FD4CB4" w:rsidRDefault="00B50009" w:rsidP="00844AE9">
            <w:pPr>
              <w:rPr>
                <w:szCs w:val="22"/>
                <w:lang w:val="en-GB"/>
              </w:rPr>
            </w:pPr>
          </w:p>
        </w:tc>
        <w:tc>
          <w:tcPr>
            <w:tcW w:w="978" w:type="pct"/>
          </w:tcPr>
          <w:p w14:paraId="78788616" w14:textId="77777777" w:rsidR="00B50009" w:rsidRPr="00FD4CB4" w:rsidRDefault="00B50009" w:rsidP="00844AE9">
            <w:pPr>
              <w:rPr>
                <w:szCs w:val="22"/>
                <w:lang w:val="en-GB"/>
              </w:rPr>
            </w:pPr>
          </w:p>
        </w:tc>
        <w:tc>
          <w:tcPr>
            <w:tcW w:w="1158" w:type="pct"/>
          </w:tcPr>
          <w:p w14:paraId="42BCE3CB" w14:textId="77777777" w:rsidR="00B50009" w:rsidRPr="00FD4CB4" w:rsidRDefault="00B50009" w:rsidP="00844AE9">
            <w:pPr>
              <w:rPr>
                <w:szCs w:val="22"/>
                <w:lang w:val="en-GB"/>
              </w:rPr>
            </w:pPr>
          </w:p>
        </w:tc>
      </w:tr>
      <w:tr w:rsidR="00B50009" w:rsidRPr="003E1D6A" w14:paraId="145A0960" w14:textId="77777777" w:rsidTr="00844AE9">
        <w:tc>
          <w:tcPr>
            <w:tcW w:w="1640" w:type="pct"/>
          </w:tcPr>
          <w:p w14:paraId="19FC3AD3" w14:textId="77777777" w:rsidR="00B50009" w:rsidRPr="00FD4CB4" w:rsidRDefault="00B50009" w:rsidP="00844AE9">
            <w:pPr>
              <w:rPr>
                <w:szCs w:val="22"/>
                <w:lang w:val="en-GB"/>
              </w:rPr>
            </w:pPr>
            <w:r w:rsidRPr="00FD4CB4">
              <w:rPr>
                <w:szCs w:val="22"/>
                <w:lang w:val="en-GB"/>
              </w:rPr>
              <w:t xml:space="preserve">Description of measures - measure 2 </w:t>
            </w:r>
          </w:p>
          <w:p w14:paraId="7C6981F2" w14:textId="77777777" w:rsidR="00B50009" w:rsidRPr="00FD4CB4" w:rsidRDefault="00B50009" w:rsidP="00844AE9">
            <w:pPr>
              <w:rPr>
                <w:szCs w:val="22"/>
                <w:lang w:val="en-GB"/>
              </w:rPr>
            </w:pPr>
            <w:r w:rsidRPr="00FD4CB4">
              <w:rPr>
                <w:szCs w:val="22"/>
                <w:lang w:val="en-GB"/>
              </w:rPr>
              <w:t>[name of measure]</w:t>
            </w:r>
          </w:p>
        </w:tc>
        <w:tc>
          <w:tcPr>
            <w:tcW w:w="1224" w:type="pct"/>
          </w:tcPr>
          <w:p w14:paraId="76AB242F" w14:textId="77777777" w:rsidR="00B50009" w:rsidRPr="00FD4CB4" w:rsidRDefault="00B50009" w:rsidP="00844AE9">
            <w:pPr>
              <w:rPr>
                <w:szCs w:val="22"/>
                <w:lang w:val="en-GB"/>
              </w:rPr>
            </w:pPr>
          </w:p>
        </w:tc>
        <w:tc>
          <w:tcPr>
            <w:tcW w:w="978" w:type="pct"/>
          </w:tcPr>
          <w:p w14:paraId="1E982845" w14:textId="77777777" w:rsidR="00B50009" w:rsidRPr="00FD4CB4" w:rsidRDefault="00B50009" w:rsidP="00844AE9">
            <w:pPr>
              <w:rPr>
                <w:szCs w:val="22"/>
                <w:lang w:val="en-GB"/>
              </w:rPr>
            </w:pPr>
          </w:p>
        </w:tc>
        <w:tc>
          <w:tcPr>
            <w:tcW w:w="1158" w:type="pct"/>
          </w:tcPr>
          <w:p w14:paraId="4E4DA905" w14:textId="77777777" w:rsidR="00B50009" w:rsidRPr="00FD4CB4" w:rsidRDefault="00B50009" w:rsidP="00844AE9">
            <w:pPr>
              <w:rPr>
                <w:szCs w:val="22"/>
                <w:lang w:val="en-GB"/>
              </w:rPr>
            </w:pPr>
          </w:p>
        </w:tc>
      </w:tr>
      <w:tr w:rsidR="00B50009" w:rsidRPr="003E1D6A" w14:paraId="3564BCBD" w14:textId="77777777" w:rsidTr="00844AE9">
        <w:tc>
          <w:tcPr>
            <w:tcW w:w="1640" w:type="pct"/>
          </w:tcPr>
          <w:p w14:paraId="5D265235" w14:textId="77777777" w:rsidR="00B50009" w:rsidRPr="00FD4CB4" w:rsidRDefault="00B50009" w:rsidP="00844AE9">
            <w:pPr>
              <w:rPr>
                <w:szCs w:val="22"/>
                <w:lang w:val="en-GB"/>
              </w:rPr>
            </w:pPr>
            <w:r w:rsidRPr="00FD4CB4">
              <w:rPr>
                <w:szCs w:val="22"/>
                <w:lang w:val="en-GB"/>
              </w:rPr>
              <w:t>Description of measures - measure 3</w:t>
            </w:r>
          </w:p>
          <w:p w14:paraId="222CAD26" w14:textId="77777777" w:rsidR="00B50009" w:rsidRPr="00FD4CB4" w:rsidRDefault="00B50009" w:rsidP="00844AE9">
            <w:pPr>
              <w:rPr>
                <w:szCs w:val="22"/>
                <w:lang w:val="en-GB"/>
              </w:rPr>
            </w:pPr>
            <w:r w:rsidRPr="00FD4CB4">
              <w:rPr>
                <w:szCs w:val="22"/>
                <w:lang w:val="en-GB"/>
              </w:rPr>
              <w:t>[name of measure]</w:t>
            </w:r>
          </w:p>
        </w:tc>
        <w:tc>
          <w:tcPr>
            <w:tcW w:w="1224" w:type="pct"/>
          </w:tcPr>
          <w:p w14:paraId="26FB41E1" w14:textId="77777777" w:rsidR="00B50009" w:rsidRPr="00FD4CB4" w:rsidRDefault="00B50009" w:rsidP="00844AE9">
            <w:pPr>
              <w:rPr>
                <w:szCs w:val="22"/>
                <w:lang w:val="en-GB"/>
              </w:rPr>
            </w:pPr>
          </w:p>
        </w:tc>
        <w:tc>
          <w:tcPr>
            <w:tcW w:w="978" w:type="pct"/>
          </w:tcPr>
          <w:p w14:paraId="101B1BA0" w14:textId="77777777" w:rsidR="00B50009" w:rsidRPr="00FD4CB4" w:rsidRDefault="00B50009" w:rsidP="00844AE9">
            <w:pPr>
              <w:rPr>
                <w:szCs w:val="22"/>
                <w:lang w:val="en-GB"/>
              </w:rPr>
            </w:pPr>
          </w:p>
        </w:tc>
        <w:tc>
          <w:tcPr>
            <w:tcW w:w="1158" w:type="pct"/>
          </w:tcPr>
          <w:p w14:paraId="7AFF7627" w14:textId="77777777" w:rsidR="00B50009" w:rsidRPr="00FD4CB4" w:rsidRDefault="00B50009" w:rsidP="00844AE9">
            <w:pPr>
              <w:rPr>
                <w:szCs w:val="22"/>
                <w:lang w:val="en-GB"/>
              </w:rPr>
            </w:pPr>
          </w:p>
        </w:tc>
      </w:tr>
      <w:tr w:rsidR="00B50009" w:rsidRPr="003E1D6A" w14:paraId="0EB334CD" w14:textId="77777777" w:rsidTr="00844AE9">
        <w:tc>
          <w:tcPr>
            <w:tcW w:w="1640" w:type="pct"/>
          </w:tcPr>
          <w:p w14:paraId="74A98130" w14:textId="77777777" w:rsidR="00B50009" w:rsidRPr="00FD4CB4" w:rsidRDefault="00B50009" w:rsidP="00844AE9">
            <w:pPr>
              <w:rPr>
                <w:szCs w:val="22"/>
                <w:lang w:val="en-GB"/>
              </w:rPr>
            </w:pPr>
            <w:r w:rsidRPr="00FD4CB4">
              <w:rPr>
                <w:szCs w:val="22"/>
                <w:lang w:val="en-GB"/>
              </w:rPr>
              <w:t xml:space="preserve">Description of measures - measure 4 </w:t>
            </w:r>
          </w:p>
          <w:p w14:paraId="25CE092C" w14:textId="77777777" w:rsidR="00B50009" w:rsidRPr="00FD4CB4" w:rsidRDefault="00B50009" w:rsidP="00844AE9">
            <w:pPr>
              <w:rPr>
                <w:szCs w:val="22"/>
                <w:lang w:val="en-GB"/>
              </w:rPr>
            </w:pPr>
            <w:r w:rsidRPr="00FD4CB4">
              <w:rPr>
                <w:szCs w:val="22"/>
                <w:lang w:val="en-GB"/>
              </w:rPr>
              <w:t>[name of measure]</w:t>
            </w:r>
          </w:p>
        </w:tc>
        <w:tc>
          <w:tcPr>
            <w:tcW w:w="1224" w:type="pct"/>
          </w:tcPr>
          <w:p w14:paraId="6C42A4D7" w14:textId="77777777" w:rsidR="00B50009" w:rsidRPr="00FD4CB4" w:rsidRDefault="00B50009" w:rsidP="00844AE9">
            <w:pPr>
              <w:rPr>
                <w:szCs w:val="22"/>
                <w:lang w:val="en-GB"/>
              </w:rPr>
            </w:pPr>
          </w:p>
        </w:tc>
        <w:tc>
          <w:tcPr>
            <w:tcW w:w="978" w:type="pct"/>
          </w:tcPr>
          <w:p w14:paraId="53BAAD5D" w14:textId="77777777" w:rsidR="00B50009" w:rsidRPr="00FD4CB4" w:rsidRDefault="00B50009" w:rsidP="00844AE9">
            <w:pPr>
              <w:rPr>
                <w:szCs w:val="22"/>
                <w:lang w:val="en-GB"/>
              </w:rPr>
            </w:pPr>
          </w:p>
        </w:tc>
        <w:tc>
          <w:tcPr>
            <w:tcW w:w="1158" w:type="pct"/>
          </w:tcPr>
          <w:p w14:paraId="3B9999EF" w14:textId="77777777" w:rsidR="00B50009" w:rsidRPr="00FD4CB4" w:rsidRDefault="00B50009" w:rsidP="00844AE9">
            <w:pPr>
              <w:rPr>
                <w:szCs w:val="22"/>
                <w:lang w:val="en-GB"/>
              </w:rPr>
            </w:pPr>
          </w:p>
        </w:tc>
      </w:tr>
      <w:tr w:rsidR="00B50009" w:rsidRPr="003E1D6A" w14:paraId="139F8974" w14:textId="77777777" w:rsidTr="00844AE9">
        <w:tc>
          <w:tcPr>
            <w:tcW w:w="1640" w:type="pct"/>
          </w:tcPr>
          <w:p w14:paraId="0BFD612F" w14:textId="77777777" w:rsidR="00B50009" w:rsidRPr="00FD4CB4" w:rsidRDefault="00B50009" w:rsidP="00844AE9">
            <w:pPr>
              <w:rPr>
                <w:szCs w:val="22"/>
                <w:lang w:val="en-GB"/>
              </w:rPr>
            </w:pPr>
            <w:r w:rsidRPr="00FD4CB4">
              <w:rPr>
                <w:szCs w:val="22"/>
                <w:lang w:val="en-GB"/>
              </w:rPr>
              <w:t>Description of measures - measure 5</w:t>
            </w:r>
          </w:p>
          <w:p w14:paraId="12861135" w14:textId="77777777" w:rsidR="00B50009" w:rsidRPr="00FD4CB4" w:rsidRDefault="00B50009" w:rsidP="00844AE9">
            <w:pPr>
              <w:rPr>
                <w:szCs w:val="22"/>
                <w:lang w:val="en-GB"/>
              </w:rPr>
            </w:pPr>
            <w:r w:rsidRPr="00FD4CB4">
              <w:rPr>
                <w:szCs w:val="22"/>
                <w:lang w:val="en-GB"/>
              </w:rPr>
              <w:t>[name of measure]</w:t>
            </w:r>
          </w:p>
        </w:tc>
        <w:tc>
          <w:tcPr>
            <w:tcW w:w="1224" w:type="pct"/>
          </w:tcPr>
          <w:p w14:paraId="3C4EDC85" w14:textId="77777777" w:rsidR="00B50009" w:rsidRPr="00FD4CB4" w:rsidRDefault="00B50009" w:rsidP="00844AE9">
            <w:pPr>
              <w:rPr>
                <w:szCs w:val="22"/>
                <w:lang w:val="en-GB"/>
              </w:rPr>
            </w:pPr>
          </w:p>
        </w:tc>
        <w:tc>
          <w:tcPr>
            <w:tcW w:w="978" w:type="pct"/>
          </w:tcPr>
          <w:p w14:paraId="386EB1FC" w14:textId="77777777" w:rsidR="00B50009" w:rsidRPr="00FD4CB4" w:rsidRDefault="00B50009" w:rsidP="00844AE9">
            <w:pPr>
              <w:rPr>
                <w:szCs w:val="22"/>
                <w:lang w:val="en-GB"/>
              </w:rPr>
            </w:pPr>
          </w:p>
        </w:tc>
        <w:tc>
          <w:tcPr>
            <w:tcW w:w="1158" w:type="pct"/>
          </w:tcPr>
          <w:p w14:paraId="09AED7F5" w14:textId="77777777" w:rsidR="00B50009" w:rsidRPr="00FD4CB4" w:rsidRDefault="00B50009" w:rsidP="00844AE9">
            <w:pPr>
              <w:rPr>
                <w:szCs w:val="22"/>
                <w:lang w:val="en-GB"/>
              </w:rPr>
            </w:pPr>
          </w:p>
        </w:tc>
      </w:tr>
      <w:tr w:rsidR="00B50009" w:rsidRPr="003E1D6A" w14:paraId="0B0DC972" w14:textId="77777777" w:rsidTr="00844AE9">
        <w:tc>
          <w:tcPr>
            <w:tcW w:w="1640" w:type="pct"/>
          </w:tcPr>
          <w:p w14:paraId="6A68EA80" w14:textId="77777777" w:rsidR="00B50009" w:rsidRPr="00FD4CB4" w:rsidRDefault="00B50009" w:rsidP="00844AE9">
            <w:pPr>
              <w:rPr>
                <w:szCs w:val="22"/>
                <w:lang w:val="en-GB"/>
              </w:rPr>
            </w:pPr>
            <w:r w:rsidRPr="00FD4CB4">
              <w:rPr>
                <w:szCs w:val="22"/>
                <w:lang w:val="en-GB"/>
              </w:rPr>
              <w:t xml:space="preserve">Description of measures - measure 6 </w:t>
            </w:r>
          </w:p>
          <w:p w14:paraId="55F915A7" w14:textId="77777777" w:rsidR="00B50009" w:rsidRPr="00FD4CB4" w:rsidRDefault="00B50009" w:rsidP="00844AE9">
            <w:pPr>
              <w:rPr>
                <w:szCs w:val="22"/>
                <w:lang w:val="en-GB"/>
              </w:rPr>
            </w:pPr>
            <w:r w:rsidRPr="00FD4CB4">
              <w:rPr>
                <w:szCs w:val="22"/>
                <w:lang w:val="en-GB"/>
              </w:rPr>
              <w:t>[name of measure]</w:t>
            </w:r>
          </w:p>
        </w:tc>
        <w:tc>
          <w:tcPr>
            <w:tcW w:w="1224" w:type="pct"/>
          </w:tcPr>
          <w:p w14:paraId="4FC089C0" w14:textId="77777777" w:rsidR="00B50009" w:rsidRPr="00FD4CB4" w:rsidRDefault="00B50009" w:rsidP="00844AE9">
            <w:pPr>
              <w:rPr>
                <w:szCs w:val="22"/>
                <w:lang w:val="en-GB"/>
              </w:rPr>
            </w:pPr>
          </w:p>
        </w:tc>
        <w:tc>
          <w:tcPr>
            <w:tcW w:w="978" w:type="pct"/>
          </w:tcPr>
          <w:p w14:paraId="28715BAD" w14:textId="77777777" w:rsidR="00B50009" w:rsidRPr="00FD4CB4" w:rsidRDefault="00B50009" w:rsidP="00844AE9">
            <w:pPr>
              <w:rPr>
                <w:szCs w:val="22"/>
                <w:lang w:val="en-GB"/>
              </w:rPr>
            </w:pPr>
          </w:p>
        </w:tc>
        <w:tc>
          <w:tcPr>
            <w:tcW w:w="1158" w:type="pct"/>
          </w:tcPr>
          <w:p w14:paraId="1FD6B5EB" w14:textId="77777777" w:rsidR="00B50009" w:rsidRPr="00FD4CB4" w:rsidRDefault="00B50009" w:rsidP="00844AE9">
            <w:pPr>
              <w:rPr>
                <w:szCs w:val="22"/>
                <w:lang w:val="en-GB"/>
              </w:rPr>
            </w:pPr>
          </w:p>
        </w:tc>
      </w:tr>
      <w:tr w:rsidR="00B50009" w:rsidRPr="003E1D6A" w14:paraId="788A9D72" w14:textId="77777777" w:rsidTr="00844AE9">
        <w:tc>
          <w:tcPr>
            <w:tcW w:w="1640" w:type="pct"/>
          </w:tcPr>
          <w:p w14:paraId="2AF5E26C" w14:textId="77777777" w:rsidR="00B50009" w:rsidRPr="00FD4CB4" w:rsidRDefault="00B50009" w:rsidP="00844AE9">
            <w:pPr>
              <w:rPr>
                <w:szCs w:val="22"/>
                <w:lang w:val="en-GB"/>
              </w:rPr>
            </w:pPr>
            <w:r w:rsidRPr="00FD4CB4">
              <w:rPr>
                <w:szCs w:val="22"/>
                <w:lang w:val="en-GB"/>
              </w:rPr>
              <w:t xml:space="preserve">Description of measures - measure 7 </w:t>
            </w:r>
          </w:p>
          <w:p w14:paraId="35FC1211" w14:textId="77777777" w:rsidR="00B50009" w:rsidRPr="00FD4CB4" w:rsidRDefault="00B50009" w:rsidP="00844AE9">
            <w:pPr>
              <w:rPr>
                <w:szCs w:val="22"/>
                <w:lang w:val="en-GB"/>
              </w:rPr>
            </w:pPr>
            <w:r w:rsidRPr="00FD4CB4">
              <w:rPr>
                <w:szCs w:val="22"/>
                <w:lang w:val="en-GB"/>
              </w:rPr>
              <w:t>[name of measure]</w:t>
            </w:r>
          </w:p>
        </w:tc>
        <w:tc>
          <w:tcPr>
            <w:tcW w:w="1224" w:type="pct"/>
          </w:tcPr>
          <w:p w14:paraId="224DDEEF" w14:textId="77777777" w:rsidR="00B50009" w:rsidRPr="00FD4CB4" w:rsidRDefault="00B50009" w:rsidP="00844AE9">
            <w:pPr>
              <w:rPr>
                <w:szCs w:val="22"/>
                <w:lang w:val="en-GB"/>
              </w:rPr>
            </w:pPr>
          </w:p>
        </w:tc>
        <w:tc>
          <w:tcPr>
            <w:tcW w:w="978" w:type="pct"/>
          </w:tcPr>
          <w:p w14:paraId="206E389D" w14:textId="77777777" w:rsidR="00B50009" w:rsidRPr="00FD4CB4" w:rsidRDefault="00B50009" w:rsidP="00844AE9">
            <w:pPr>
              <w:rPr>
                <w:szCs w:val="22"/>
                <w:lang w:val="en-GB"/>
              </w:rPr>
            </w:pPr>
          </w:p>
        </w:tc>
        <w:tc>
          <w:tcPr>
            <w:tcW w:w="1158" w:type="pct"/>
          </w:tcPr>
          <w:p w14:paraId="3F7EA4F2" w14:textId="77777777" w:rsidR="00B50009" w:rsidRPr="00FD4CB4" w:rsidRDefault="00B50009" w:rsidP="00844AE9">
            <w:pPr>
              <w:rPr>
                <w:szCs w:val="22"/>
                <w:lang w:val="en-GB"/>
              </w:rPr>
            </w:pPr>
          </w:p>
        </w:tc>
      </w:tr>
      <w:tr w:rsidR="00B50009" w:rsidRPr="003E1D6A" w14:paraId="0605F1E3" w14:textId="77777777" w:rsidTr="00844AE9">
        <w:tc>
          <w:tcPr>
            <w:tcW w:w="1640" w:type="pct"/>
          </w:tcPr>
          <w:p w14:paraId="78C70DD4" w14:textId="77777777" w:rsidR="00B50009" w:rsidRPr="00FD4CB4" w:rsidRDefault="00B50009" w:rsidP="00844AE9">
            <w:pPr>
              <w:rPr>
                <w:szCs w:val="22"/>
                <w:lang w:val="en-GB"/>
              </w:rPr>
            </w:pPr>
            <w:r w:rsidRPr="00FD4CB4">
              <w:rPr>
                <w:szCs w:val="22"/>
                <w:lang w:val="en-GB"/>
              </w:rPr>
              <w:t xml:space="preserve">Description of measures - measure 8 </w:t>
            </w:r>
          </w:p>
          <w:p w14:paraId="076A821E" w14:textId="77777777" w:rsidR="00B50009" w:rsidRPr="00FD4CB4" w:rsidRDefault="00B50009" w:rsidP="00844AE9">
            <w:pPr>
              <w:rPr>
                <w:szCs w:val="22"/>
                <w:lang w:val="en-GB"/>
              </w:rPr>
            </w:pPr>
            <w:r w:rsidRPr="00FD4CB4">
              <w:rPr>
                <w:szCs w:val="22"/>
                <w:lang w:val="en-GB"/>
              </w:rPr>
              <w:t>[name of measure]</w:t>
            </w:r>
          </w:p>
        </w:tc>
        <w:tc>
          <w:tcPr>
            <w:tcW w:w="1224" w:type="pct"/>
          </w:tcPr>
          <w:p w14:paraId="1C0E755E" w14:textId="77777777" w:rsidR="00B50009" w:rsidRPr="00FD4CB4" w:rsidRDefault="00B50009" w:rsidP="00844AE9">
            <w:pPr>
              <w:rPr>
                <w:szCs w:val="22"/>
                <w:lang w:val="en-GB"/>
              </w:rPr>
            </w:pPr>
          </w:p>
        </w:tc>
        <w:tc>
          <w:tcPr>
            <w:tcW w:w="978" w:type="pct"/>
          </w:tcPr>
          <w:p w14:paraId="71B96106" w14:textId="77777777" w:rsidR="00B50009" w:rsidRPr="00FD4CB4" w:rsidRDefault="00B50009" w:rsidP="00844AE9">
            <w:pPr>
              <w:rPr>
                <w:szCs w:val="22"/>
                <w:lang w:val="en-GB"/>
              </w:rPr>
            </w:pPr>
          </w:p>
        </w:tc>
        <w:tc>
          <w:tcPr>
            <w:tcW w:w="1158" w:type="pct"/>
          </w:tcPr>
          <w:p w14:paraId="6FCC2720" w14:textId="77777777" w:rsidR="00B50009" w:rsidRPr="00FD4CB4" w:rsidRDefault="00B50009" w:rsidP="00844AE9">
            <w:pPr>
              <w:rPr>
                <w:szCs w:val="22"/>
                <w:lang w:val="en-GB"/>
              </w:rPr>
            </w:pPr>
          </w:p>
        </w:tc>
      </w:tr>
      <w:tr w:rsidR="00B50009" w:rsidRPr="003E1D6A" w14:paraId="54251BA9" w14:textId="77777777" w:rsidTr="00844AE9">
        <w:tc>
          <w:tcPr>
            <w:tcW w:w="1640" w:type="pct"/>
          </w:tcPr>
          <w:p w14:paraId="2D1D3D4D" w14:textId="77777777" w:rsidR="00B50009" w:rsidRPr="00FD4CB4" w:rsidRDefault="00B50009" w:rsidP="00844AE9">
            <w:pPr>
              <w:rPr>
                <w:szCs w:val="22"/>
                <w:lang w:val="en-GB"/>
              </w:rPr>
            </w:pPr>
            <w:r w:rsidRPr="00FD4CB4">
              <w:rPr>
                <w:szCs w:val="22"/>
                <w:lang w:val="en-GB"/>
              </w:rPr>
              <w:t xml:space="preserve">Description of measures - measure 9 </w:t>
            </w:r>
          </w:p>
          <w:p w14:paraId="55C5706A" w14:textId="77777777" w:rsidR="00B50009" w:rsidRPr="00FD4CB4" w:rsidRDefault="00B50009" w:rsidP="00844AE9">
            <w:pPr>
              <w:rPr>
                <w:szCs w:val="22"/>
                <w:lang w:val="en-GB"/>
              </w:rPr>
            </w:pPr>
            <w:r w:rsidRPr="00FD4CB4">
              <w:rPr>
                <w:szCs w:val="22"/>
                <w:lang w:val="en-GB"/>
              </w:rPr>
              <w:t>[name of measure]</w:t>
            </w:r>
          </w:p>
        </w:tc>
        <w:tc>
          <w:tcPr>
            <w:tcW w:w="1224" w:type="pct"/>
          </w:tcPr>
          <w:p w14:paraId="12766A40" w14:textId="77777777" w:rsidR="00B50009" w:rsidRPr="00FD4CB4" w:rsidRDefault="00B50009" w:rsidP="00844AE9">
            <w:pPr>
              <w:rPr>
                <w:szCs w:val="22"/>
                <w:lang w:val="en-GB"/>
              </w:rPr>
            </w:pPr>
          </w:p>
        </w:tc>
        <w:tc>
          <w:tcPr>
            <w:tcW w:w="978" w:type="pct"/>
          </w:tcPr>
          <w:p w14:paraId="63D6E7A0" w14:textId="77777777" w:rsidR="00B50009" w:rsidRPr="00FD4CB4" w:rsidRDefault="00B50009" w:rsidP="00844AE9">
            <w:pPr>
              <w:rPr>
                <w:szCs w:val="22"/>
                <w:lang w:val="en-GB"/>
              </w:rPr>
            </w:pPr>
          </w:p>
        </w:tc>
        <w:tc>
          <w:tcPr>
            <w:tcW w:w="1158" w:type="pct"/>
          </w:tcPr>
          <w:p w14:paraId="4680BED0" w14:textId="77777777" w:rsidR="00B50009" w:rsidRPr="00FD4CB4" w:rsidRDefault="00B50009" w:rsidP="00844AE9">
            <w:pPr>
              <w:rPr>
                <w:szCs w:val="22"/>
                <w:lang w:val="en-GB"/>
              </w:rPr>
            </w:pPr>
          </w:p>
        </w:tc>
      </w:tr>
      <w:tr w:rsidR="00B50009" w:rsidRPr="003E1D6A" w14:paraId="51CEB6D2" w14:textId="77777777" w:rsidTr="00844AE9">
        <w:tc>
          <w:tcPr>
            <w:tcW w:w="1640" w:type="pct"/>
          </w:tcPr>
          <w:p w14:paraId="2EA30407" w14:textId="77777777" w:rsidR="00B50009" w:rsidRPr="00FD4CB4" w:rsidRDefault="00B50009" w:rsidP="00844AE9">
            <w:pPr>
              <w:rPr>
                <w:szCs w:val="22"/>
                <w:lang w:val="en-GB"/>
              </w:rPr>
            </w:pPr>
            <w:r w:rsidRPr="00FD4CB4">
              <w:rPr>
                <w:szCs w:val="22"/>
                <w:lang w:val="en-GB"/>
              </w:rPr>
              <w:t xml:space="preserve">Description of measures - measure 10 </w:t>
            </w:r>
          </w:p>
          <w:p w14:paraId="3EDE4E05" w14:textId="77777777" w:rsidR="00B50009" w:rsidRPr="00FD4CB4" w:rsidRDefault="00B50009" w:rsidP="00844AE9">
            <w:pPr>
              <w:rPr>
                <w:szCs w:val="22"/>
                <w:lang w:val="en-GB"/>
              </w:rPr>
            </w:pPr>
            <w:r w:rsidRPr="00FD4CB4">
              <w:rPr>
                <w:szCs w:val="22"/>
                <w:lang w:val="en-GB"/>
              </w:rPr>
              <w:t>[name of measure]</w:t>
            </w:r>
          </w:p>
        </w:tc>
        <w:tc>
          <w:tcPr>
            <w:tcW w:w="1224" w:type="pct"/>
          </w:tcPr>
          <w:p w14:paraId="7163E89C" w14:textId="77777777" w:rsidR="00B50009" w:rsidRPr="00FD4CB4" w:rsidRDefault="00B50009" w:rsidP="00844AE9">
            <w:pPr>
              <w:rPr>
                <w:szCs w:val="22"/>
                <w:lang w:val="en-GB"/>
              </w:rPr>
            </w:pPr>
          </w:p>
        </w:tc>
        <w:tc>
          <w:tcPr>
            <w:tcW w:w="978" w:type="pct"/>
          </w:tcPr>
          <w:p w14:paraId="20DF9DDD" w14:textId="77777777" w:rsidR="00B50009" w:rsidRPr="00FD4CB4" w:rsidRDefault="00B50009" w:rsidP="00844AE9">
            <w:pPr>
              <w:rPr>
                <w:szCs w:val="22"/>
                <w:lang w:val="en-GB"/>
              </w:rPr>
            </w:pPr>
          </w:p>
        </w:tc>
        <w:tc>
          <w:tcPr>
            <w:tcW w:w="1158" w:type="pct"/>
          </w:tcPr>
          <w:p w14:paraId="3DB7DE0F" w14:textId="77777777" w:rsidR="00B50009" w:rsidRPr="00FD4CB4" w:rsidRDefault="00B50009" w:rsidP="00844AE9">
            <w:pPr>
              <w:rPr>
                <w:szCs w:val="22"/>
                <w:lang w:val="en-GB"/>
              </w:rPr>
            </w:pPr>
          </w:p>
        </w:tc>
      </w:tr>
      <w:tr w:rsidR="00B50009" w:rsidRPr="003E1D6A" w14:paraId="682A0173" w14:textId="77777777" w:rsidTr="00844AE9">
        <w:tc>
          <w:tcPr>
            <w:tcW w:w="1640" w:type="pct"/>
          </w:tcPr>
          <w:p w14:paraId="02487A2C" w14:textId="77777777" w:rsidR="00B50009" w:rsidRPr="00FD4CB4" w:rsidRDefault="00B50009" w:rsidP="00844AE9">
            <w:pPr>
              <w:rPr>
                <w:szCs w:val="22"/>
                <w:lang w:val="en-GB"/>
              </w:rPr>
            </w:pPr>
            <w:r w:rsidRPr="00FD4CB4">
              <w:rPr>
                <w:szCs w:val="22"/>
                <w:lang w:val="en-GB"/>
              </w:rPr>
              <w:t xml:space="preserve">Description of measures - measure 11 </w:t>
            </w:r>
          </w:p>
          <w:p w14:paraId="3183A255" w14:textId="77777777" w:rsidR="00B50009" w:rsidRPr="00FD4CB4" w:rsidRDefault="00B50009" w:rsidP="00844AE9">
            <w:pPr>
              <w:rPr>
                <w:szCs w:val="22"/>
                <w:lang w:val="en-GB"/>
              </w:rPr>
            </w:pPr>
            <w:r w:rsidRPr="00FD4CB4">
              <w:rPr>
                <w:szCs w:val="22"/>
                <w:lang w:val="en-GB"/>
              </w:rPr>
              <w:t>[name of measure]</w:t>
            </w:r>
          </w:p>
        </w:tc>
        <w:tc>
          <w:tcPr>
            <w:tcW w:w="1224" w:type="pct"/>
          </w:tcPr>
          <w:p w14:paraId="21F76123" w14:textId="77777777" w:rsidR="00B50009" w:rsidRPr="00FD4CB4" w:rsidRDefault="00B50009" w:rsidP="00844AE9">
            <w:pPr>
              <w:rPr>
                <w:szCs w:val="22"/>
                <w:lang w:val="en-GB"/>
              </w:rPr>
            </w:pPr>
          </w:p>
        </w:tc>
        <w:tc>
          <w:tcPr>
            <w:tcW w:w="978" w:type="pct"/>
          </w:tcPr>
          <w:p w14:paraId="2A56466C" w14:textId="77777777" w:rsidR="00B50009" w:rsidRPr="00FD4CB4" w:rsidRDefault="00B50009" w:rsidP="00844AE9">
            <w:pPr>
              <w:rPr>
                <w:szCs w:val="22"/>
                <w:lang w:val="en-GB"/>
              </w:rPr>
            </w:pPr>
          </w:p>
        </w:tc>
        <w:tc>
          <w:tcPr>
            <w:tcW w:w="1158" w:type="pct"/>
          </w:tcPr>
          <w:p w14:paraId="4AD85462" w14:textId="77777777" w:rsidR="00B50009" w:rsidRPr="00FD4CB4" w:rsidRDefault="00B50009" w:rsidP="00844AE9">
            <w:pPr>
              <w:rPr>
                <w:szCs w:val="22"/>
                <w:lang w:val="en-GB"/>
              </w:rPr>
            </w:pPr>
          </w:p>
        </w:tc>
      </w:tr>
      <w:tr w:rsidR="00B50009" w:rsidRPr="003E1D6A" w14:paraId="1D970FB8" w14:textId="77777777" w:rsidTr="00844AE9">
        <w:tc>
          <w:tcPr>
            <w:tcW w:w="1640" w:type="pct"/>
          </w:tcPr>
          <w:p w14:paraId="2E868E6B" w14:textId="77777777" w:rsidR="00B50009" w:rsidRPr="00FD4CB4" w:rsidRDefault="00B50009" w:rsidP="00844AE9">
            <w:pPr>
              <w:rPr>
                <w:szCs w:val="22"/>
                <w:lang w:val="en-GB"/>
              </w:rPr>
            </w:pPr>
            <w:r w:rsidRPr="00FD4CB4">
              <w:rPr>
                <w:szCs w:val="22"/>
                <w:lang w:val="en-GB"/>
              </w:rPr>
              <w:t xml:space="preserve">Description of measures - measure 12 </w:t>
            </w:r>
          </w:p>
          <w:p w14:paraId="7B125916" w14:textId="77777777" w:rsidR="00B50009" w:rsidRPr="00FD4CB4" w:rsidRDefault="00B50009" w:rsidP="00844AE9">
            <w:pPr>
              <w:rPr>
                <w:szCs w:val="22"/>
                <w:lang w:val="en-GB"/>
              </w:rPr>
            </w:pPr>
            <w:r w:rsidRPr="00FD4CB4">
              <w:rPr>
                <w:szCs w:val="22"/>
                <w:lang w:val="en-GB"/>
              </w:rPr>
              <w:t>[name of measure]</w:t>
            </w:r>
          </w:p>
        </w:tc>
        <w:tc>
          <w:tcPr>
            <w:tcW w:w="1224" w:type="pct"/>
          </w:tcPr>
          <w:p w14:paraId="09F0A65E" w14:textId="77777777" w:rsidR="00B50009" w:rsidRPr="00FD4CB4" w:rsidRDefault="00B50009" w:rsidP="00844AE9">
            <w:pPr>
              <w:rPr>
                <w:szCs w:val="22"/>
                <w:lang w:val="en-GB"/>
              </w:rPr>
            </w:pPr>
          </w:p>
        </w:tc>
        <w:tc>
          <w:tcPr>
            <w:tcW w:w="978" w:type="pct"/>
          </w:tcPr>
          <w:p w14:paraId="702B23E9" w14:textId="77777777" w:rsidR="00B50009" w:rsidRPr="00FD4CB4" w:rsidRDefault="00B50009" w:rsidP="00844AE9">
            <w:pPr>
              <w:rPr>
                <w:szCs w:val="22"/>
                <w:lang w:val="en-GB"/>
              </w:rPr>
            </w:pPr>
          </w:p>
        </w:tc>
        <w:tc>
          <w:tcPr>
            <w:tcW w:w="1158" w:type="pct"/>
          </w:tcPr>
          <w:p w14:paraId="420D9196" w14:textId="77777777" w:rsidR="00B50009" w:rsidRPr="00FD4CB4" w:rsidRDefault="00B50009" w:rsidP="00844AE9">
            <w:pPr>
              <w:rPr>
                <w:szCs w:val="22"/>
                <w:lang w:val="en-GB"/>
              </w:rPr>
            </w:pPr>
          </w:p>
        </w:tc>
      </w:tr>
      <w:tr w:rsidR="00B50009" w:rsidRPr="003E1D6A" w14:paraId="7D633712" w14:textId="77777777" w:rsidTr="00844AE9">
        <w:tc>
          <w:tcPr>
            <w:tcW w:w="1640" w:type="pct"/>
          </w:tcPr>
          <w:p w14:paraId="4742D2B8" w14:textId="77777777" w:rsidR="00B50009" w:rsidRPr="00FD4CB4" w:rsidRDefault="00B50009" w:rsidP="00844AE9">
            <w:pPr>
              <w:rPr>
                <w:szCs w:val="22"/>
                <w:lang w:val="en-GB"/>
              </w:rPr>
            </w:pPr>
            <w:r w:rsidRPr="00FD4CB4">
              <w:rPr>
                <w:szCs w:val="22"/>
                <w:lang w:val="en-GB"/>
              </w:rPr>
              <w:t>Description of measures - measure 13</w:t>
            </w:r>
          </w:p>
          <w:p w14:paraId="699AC49E" w14:textId="77777777" w:rsidR="00B50009" w:rsidRPr="00FD4CB4" w:rsidRDefault="00B50009" w:rsidP="00844AE9">
            <w:pPr>
              <w:rPr>
                <w:szCs w:val="22"/>
                <w:lang w:val="en-GB"/>
              </w:rPr>
            </w:pPr>
            <w:r w:rsidRPr="00FD4CB4">
              <w:rPr>
                <w:szCs w:val="22"/>
                <w:lang w:val="en-GB"/>
              </w:rPr>
              <w:t>[name of measure]</w:t>
            </w:r>
          </w:p>
        </w:tc>
        <w:tc>
          <w:tcPr>
            <w:tcW w:w="1224" w:type="pct"/>
          </w:tcPr>
          <w:p w14:paraId="7175D130" w14:textId="77777777" w:rsidR="00B50009" w:rsidRPr="00FD4CB4" w:rsidRDefault="00B50009" w:rsidP="00844AE9">
            <w:pPr>
              <w:rPr>
                <w:szCs w:val="22"/>
                <w:lang w:val="en-GB"/>
              </w:rPr>
            </w:pPr>
          </w:p>
        </w:tc>
        <w:tc>
          <w:tcPr>
            <w:tcW w:w="978" w:type="pct"/>
          </w:tcPr>
          <w:p w14:paraId="4FE71EF0" w14:textId="77777777" w:rsidR="00B50009" w:rsidRPr="00FD4CB4" w:rsidRDefault="00B50009" w:rsidP="00844AE9">
            <w:pPr>
              <w:rPr>
                <w:szCs w:val="22"/>
                <w:lang w:val="en-GB"/>
              </w:rPr>
            </w:pPr>
          </w:p>
        </w:tc>
        <w:tc>
          <w:tcPr>
            <w:tcW w:w="1158" w:type="pct"/>
          </w:tcPr>
          <w:p w14:paraId="709ACACE" w14:textId="77777777" w:rsidR="00B50009" w:rsidRPr="00FD4CB4" w:rsidRDefault="00B50009" w:rsidP="00844AE9">
            <w:pPr>
              <w:rPr>
                <w:szCs w:val="22"/>
                <w:lang w:val="en-GB"/>
              </w:rPr>
            </w:pPr>
          </w:p>
        </w:tc>
      </w:tr>
      <w:tr w:rsidR="00B50009" w:rsidRPr="00A05DD4" w14:paraId="08417F64" w14:textId="77777777" w:rsidTr="00844AE9">
        <w:trPr>
          <w:trHeight w:val="298"/>
        </w:trPr>
        <w:tc>
          <w:tcPr>
            <w:tcW w:w="1640" w:type="pct"/>
          </w:tcPr>
          <w:p w14:paraId="62449FA7" w14:textId="77777777" w:rsidR="00B50009" w:rsidRPr="00FD4CB4" w:rsidRDefault="00B50009" w:rsidP="00844AE9">
            <w:pPr>
              <w:rPr>
                <w:b/>
                <w:szCs w:val="22"/>
                <w:lang w:val="en-GB"/>
              </w:rPr>
            </w:pPr>
            <w:r w:rsidRPr="00FD4CB4">
              <w:rPr>
                <w:b/>
                <w:szCs w:val="22"/>
                <w:lang w:val="en-GB"/>
              </w:rPr>
              <w:t>Sum investment</w:t>
            </w:r>
          </w:p>
        </w:tc>
        <w:tc>
          <w:tcPr>
            <w:tcW w:w="1224" w:type="pct"/>
          </w:tcPr>
          <w:p w14:paraId="7DADBC14" w14:textId="77777777" w:rsidR="00B50009" w:rsidRPr="00FD4CB4" w:rsidRDefault="00B50009" w:rsidP="00844AE9">
            <w:pPr>
              <w:rPr>
                <w:b/>
                <w:szCs w:val="22"/>
                <w:lang w:val="en-GB"/>
              </w:rPr>
            </w:pPr>
          </w:p>
        </w:tc>
        <w:tc>
          <w:tcPr>
            <w:tcW w:w="978" w:type="pct"/>
          </w:tcPr>
          <w:p w14:paraId="0D15597C" w14:textId="77777777" w:rsidR="00B50009" w:rsidRPr="00FD4CB4" w:rsidRDefault="00B50009" w:rsidP="00844AE9">
            <w:pPr>
              <w:rPr>
                <w:b/>
                <w:szCs w:val="22"/>
                <w:lang w:val="en-GB"/>
              </w:rPr>
            </w:pPr>
          </w:p>
        </w:tc>
        <w:tc>
          <w:tcPr>
            <w:tcW w:w="1158" w:type="pct"/>
          </w:tcPr>
          <w:p w14:paraId="0716943C" w14:textId="77777777" w:rsidR="00B50009" w:rsidRPr="00FD4CB4" w:rsidRDefault="00B50009" w:rsidP="00844AE9">
            <w:pPr>
              <w:rPr>
                <w:b/>
                <w:szCs w:val="22"/>
                <w:lang w:val="en-GB"/>
              </w:rPr>
            </w:pPr>
          </w:p>
        </w:tc>
      </w:tr>
      <w:tr w:rsidR="00B50009" w:rsidRPr="00A05DD4" w14:paraId="3D96372E" w14:textId="77777777" w:rsidTr="00844AE9">
        <w:trPr>
          <w:trHeight w:val="274"/>
        </w:trPr>
        <w:tc>
          <w:tcPr>
            <w:tcW w:w="1640" w:type="pct"/>
          </w:tcPr>
          <w:p w14:paraId="53C0DEA4" w14:textId="77777777" w:rsidR="00B50009" w:rsidRPr="00FD4CB4" w:rsidRDefault="00B50009" w:rsidP="00844AE9">
            <w:pPr>
              <w:rPr>
                <w:b/>
                <w:szCs w:val="22"/>
                <w:lang w:val="en-GB"/>
              </w:rPr>
            </w:pPr>
            <w:r w:rsidRPr="00FD4CB4">
              <w:rPr>
                <w:b/>
                <w:szCs w:val="22"/>
                <w:lang w:val="en-GB"/>
              </w:rPr>
              <w:t>Sum energy saving</w:t>
            </w:r>
          </w:p>
        </w:tc>
        <w:tc>
          <w:tcPr>
            <w:tcW w:w="1224" w:type="pct"/>
          </w:tcPr>
          <w:p w14:paraId="292A2613" w14:textId="77777777" w:rsidR="00B50009" w:rsidRPr="00FD4CB4" w:rsidRDefault="00B50009" w:rsidP="00844AE9">
            <w:pPr>
              <w:rPr>
                <w:b/>
                <w:szCs w:val="22"/>
                <w:lang w:val="en-GB"/>
              </w:rPr>
            </w:pPr>
          </w:p>
        </w:tc>
        <w:tc>
          <w:tcPr>
            <w:tcW w:w="978" w:type="pct"/>
          </w:tcPr>
          <w:p w14:paraId="51038157" w14:textId="77777777" w:rsidR="00B50009" w:rsidRPr="00FD4CB4" w:rsidRDefault="00B50009" w:rsidP="00844AE9">
            <w:pPr>
              <w:rPr>
                <w:b/>
                <w:szCs w:val="22"/>
                <w:lang w:val="en-GB"/>
              </w:rPr>
            </w:pPr>
          </w:p>
        </w:tc>
        <w:tc>
          <w:tcPr>
            <w:tcW w:w="1158" w:type="pct"/>
          </w:tcPr>
          <w:p w14:paraId="0E85C9AA" w14:textId="77777777" w:rsidR="00B50009" w:rsidRPr="00FD4CB4" w:rsidRDefault="00B50009" w:rsidP="00844AE9">
            <w:pPr>
              <w:rPr>
                <w:b/>
                <w:szCs w:val="22"/>
                <w:lang w:val="en-GB"/>
              </w:rPr>
            </w:pPr>
          </w:p>
        </w:tc>
      </w:tr>
    </w:tbl>
    <w:p w14:paraId="46CFB0EF" w14:textId="77777777" w:rsidR="00B50009" w:rsidRPr="00A05DD4" w:rsidRDefault="00B50009" w:rsidP="00B50009">
      <w:pPr>
        <w:rPr>
          <w:b/>
        </w:rPr>
      </w:pPr>
    </w:p>
    <w:tbl>
      <w:tblPr>
        <w:tblStyle w:val="Tabellrutnt"/>
        <w:tblW w:w="5000" w:type="pct"/>
        <w:tblLook w:val="04A0" w:firstRow="1" w:lastRow="0" w:firstColumn="1" w:lastColumn="0" w:noHBand="0" w:noVBand="1"/>
      </w:tblPr>
      <w:tblGrid>
        <w:gridCol w:w="6376"/>
        <w:gridCol w:w="3337"/>
      </w:tblGrid>
      <w:tr w:rsidR="00B50009" w:rsidRPr="003E1D6A" w14:paraId="3971C674" w14:textId="77777777" w:rsidTr="00844AE9">
        <w:trPr>
          <w:trHeight w:val="671"/>
        </w:trPr>
        <w:tc>
          <w:tcPr>
            <w:tcW w:w="3282" w:type="pct"/>
          </w:tcPr>
          <w:p w14:paraId="28C396C5" w14:textId="77777777" w:rsidR="00B50009" w:rsidRPr="00FD4CB4" w:rsidRDefault="00B50009" w:rsidP="00844AE9">
            <w:pPr>
              <w:rPr>
                <w:b/>
                <w:lang w:val="en-GB"/>
              </w:rPr>
            </w:pPr>
            <w:r w:rsidRPr="00FD4CB4">
              <w:rPr>
                <w:b/>
                <w:lang w:val="en-GB"/>
              </w:rPr>
              <w:t>Sum net present value profitable measures [EUR]</w:t>
            </w:r>
          </w:p>
          <w:p w14:paraId="727BC427" w14:textId="77777777" w:rsidR="00B50009" w:rsidRPr="00FD4CB4" w:rsidRDefault="00B50009" w:rsidP="00844AE9">
            <w:pPr>
              <w:rPr>
                <w:b/>
                <w:lang w:val="en-GB"/>
              </w:rPr>
            </w:pPr>
            <w:r w:rsidRPr="00FD4CB4">
              <w:rPr>
                <w:b/>
                <w:lang w:val="en-GB"/>
              </w:rPr>
              <w:t>(fr</w:t>
            </w:r>
            <w:r>
              <w:rPr>
                <w:b/>
                <w:lang w:val="en-GB"/>
              </w:rPr>
              <w:t>om</w:t>
            </w:r>
            <w:r w:rsidRPr="00FD4CB4">
              <w:rPr>
                <w:b/>
                <w:lang w:val="en-GB"/>
              </w:rPr>
              <w:t xml:space="preserve"> Attachment X Net present value calculation)</w:t>
            </w:r>
          </w:p>
        </w:tc>
        <w:tc>
          <w:tcPr>
            <w:tcW w:w="1718" w:type="pct"/>
          </w:tcPr>
          <w:p w14:paraId="1120FC0A" w14:textId="77777777" w:rsidR="00B50009" w:rsidRPr="00FD4CB4" w:rsidRDefault="00B50009" w:rsidP="00844AE9">
            <w:pPr>
              <w:rPr>
                <w:b/>
                <w:lang w:val="en-GB"/>
              </w:rPr>
            </w:pPr>
          </w:p>
        </w:tc>
      </w:tr>
      <w:tr w:rsidR="00B50009" w:rsidRPr="003E1D6A" w14:paraId="65280AB8" w14:textId="77777777" w:rsidTr="00844AE9">
        <w:tc>
          <w:tcPr>
            <w:tcW w:w="3282" w:type="pct"/>
          </w:tcPr>
          <w:p w14:paraId="5CD71A2B" w14:textId="77777777" w:rsidR="00B50009" w:rsidRPr="00FD4CB4" w:rsidRDefault="00B50009" w:rsidP="00844AE9">
            <w:pPr>
              <w:rPr>
                <w:b/>
                <w:lang w:val="en-GB"/>
              </w:rPr>
            </w:pPr>
            <w:r w:rsidRPr="00FD4CB4">
              <w:rPr>
                <w:b/>
                <w:lang w:val="en-GB"/>
              </w:rPr>
              <w:t xml:space="preserve">Sum net present value </w:t>
            </w:r>
            <w:r>
              <w:rPr>
                <w:b/>
                <w:lang w:val="en-GB"/>
              </w:rPr>
              <w:t>all</w:t>
            </w:r>
            <w:r w:rsidRPr="00FD4CB4">
              <w:rPr>
                <w:b/>
                <w:lang w:val="en-GB"/>
              </w:rPr>
              <w:t xml:space="preserve"> measures [EUR]</w:t>
            </w:r>
          </w:p>
          <w:p w14:paraId="4313CF25" w14:textId="77777777" w:rsidR="00B50009" w:rsidRPr="003E1D6A" w:rsidRDefault="00B50009" w:rsidP="00844AE9">
            <w:pPr>
              <w:rPr>
                <w:b/>
              </w:rPr>
            </w:pPr>
            <w:r w:rsidRPr="00FD4CB4">
              <w:rPr>
                <w:b/>
                <w:lang w:val="en-GB"/>
              </w:rPr>
              <w:t>(fr</w:t>
            </w:r>
            <w:r>
              <w:rPr>
                <w:b/>
                <w:lang w:val="en-GB"/>
              </w:rPr>
              <w:t>om</w:t>
            </w:r>
            <w:r w:rsidRPr="00FD4CB4">
              <w:rPr>
                <w:b/>
                <w:lang w:val="en-GB"/>
              </w:rPr>
              <w:t xml:space="preserve"> Attachment X Net present value calculation)</w:t>
            </w:r>
          </w:p>
        </w:tc>
        <w:tc>
          <w:tcPr>
            <w:tcW w:w="1718" w:type="pct"/>
          </w:tcPr>
          <w:p w14:paraId="69FE8B04" w14:textId="77777777" w:rsidR="00B50009" w:rsidRPr="003E1D6A" w:rsidRDefault="00B50009" w:rsidP="00844AE9">
            <w:pPr>
              <w:rPr>
                <w:b/>
              </w:rPr>
            </w:pPr>
          </w:p>
        </w:tc>
      </w:tr>
    </w:tbl>
    <w:p w14:paraId="4C300EC2" w14:textId="77777777" w:rsidR="00B50009" w:rsidRPr="003E1D6A" w:rsidRDefault="00B50009" w:rsidP="00B50009">
      <w:r w:rsidRPr="003E1D6A">
        <w:br w:type="page"/>
      </w:r>
    </w:p>
    <w:p w14:paraId="6AB3011D" w14:textId="77777777" w:rsidR="00B50009" w:rsidRPr="003E1D6A" w:rsidRDefault="00B50009" w:rsidP="00B50009">
      <w:pPr>
        <w:pStyle w:val="Rubrik1"/>
        <w:numPr>
          <w:ilvl w:val="0"/>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432"/>
        <w:jc w:val="left"/>
      </w:pPr>
      <w:bookmarkStart w:id="9" w:name="_Toc42019801"/>
      <w:r w:rsidRPr="003E1D6A">
        <w:t>Measures example buil</w:t>
      </w:r>
      <w:r>
        <w:t>d</w:t>
      </w:r>
      <w:r w:rsidRPr="003E1D6A">
        <w:t>ing 1 [Building name and number]</w:t>
      </w:r>
      <w:bookmarkEnd w:id="9"/>
    </w:p>
    <w:p w14:paraId="703EB12A" w14:textId="77777777" w:rsidR="00B50009" w:rsidRPr="003E1D6A" w:rsidRDefault="00B50009" w:rsidP="00B50009">
      <w:pPr>
        <w:pStyle w:val="Rubrik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1 [name of measure], [name of building]</w:t>
      </w:r>
    </w:p>
    <w:tbl>
      <w:tblPr>
        <w:tblStyle w:val="Tabellrutnt"/>
        <w:tblW w:w="5000" w:type="pct"/>
        <w:tblLook w:val="04A0" w:firstRow="1" w:lastRow="0" w:firstColumn="1" w:lastColumn="0" w:noHBand="0" w:noVBand="1"/>
      </w:tblPr>
      <w:tblGrid>
        <w:gridCol w:w="3794"/>
        <w:gridCol w:w="5919"/>
      </w:tblGrid>
      <w:tr w:rsidR="00B50009" w:rsidRPr="00A05DD4" w14:paraId="62FD33CB" w14:textId="77777777" w:rsidTr="00844AE9">
        <w:tc>
          <w:tcPr>
            <w:tcW w:w="1953" w:type="pct"/>
          </w:tcPr>
          <w:p w14:paraId="301F8D39" w14:textId="77777777" w:rsidR="00B50009" w:rsidRPr="00443B68" w:rsidRDefault="00B50009" w:rsidP="00844AE9">
            <w:pPr>
              <w:rPr>
                <w:lang w:val="en-GB"/>
              </w:rPr>
            </w:pPr>
            <w:r w:rsidRPr="00443B68">
              <w:rPr>
                <w:lang w:val="en-GB"/>
              </w:rPr>
              <w:t>Measure [Enter number]</w:t>
            </w:r>
          </w:p>
        </w:tc>
        <w:tc>
          <w:tcPr>
            <w:tcW w:w="3047" w:type="pct"/>
          </w:tcPr>
          <w:p w14:paraId="45798C03" w14:textId="77777777" w:rsidR="00B50009" w:rsidRPr="00443B68" w:rsidRDefault="00B50009" w:rsidP="00844AE9">
            <w:pPr>
              <w:rPr>
                <w:lang w:val="en-GB"/>
              </w:rPr>
            </w:pPr>
          </w:p>
        </w:tc>
      </w:tr>
      <w:tr w:rsidR="00B50009" w:rsidRPr="00A05DD4" w14:paraId="4F7C65A6" w14:textId="77777777" w:rsidTr="00844AE9">
        <w:tc>
          <w:tcPr>
            <w:tcW w:w="1953" w:type="pct"/>
          </w:tcPr>
          <w:p w14:paraId="26B8D162" w14:textId="77777777" w:rsidR="00B50009" w:rsidRPr="00443B68" w:rsidRDefault="00B50009" w:rsidP="00844AE9">
            <w:pPr>
              <w:rPr>
                <w:lang w:val="en-GB"/>
              </w:rPr>
            </w:pPr>
            <w:r w:rsidRPr="00443B68">
              <w:rPr>
                <w:lang w:val="en-GB"/>
              </w:rPr>
              <w:t>Measure</w:t>
            </w:r>
          </w:p>
        </w:tc>
        <w:tc>
          <w:tcPr>
            <w:tcW w:w="3047" w:type="pct"/>
          </w:tcPr>
          <w:p w14:paraId="1B455FE4" w14:textId="77777777" w:rsidR="00B50009" w:rsidRPr="00443B68" w:rsidRDefault="00B50009" w:rsidP="00844AE9">
            <w:pPr>
              <w:rPr>
                <w:lang w:val="en-GB"/>
              </w:rPr>
            </w:pPr>
          </w:p>
        </w:tc>
      </w:tr>
      <w:tr w:rsidR="00B50009" w:rsidRPr="003E1D6A" w14:paraId="2A343DF6" w14:textId="77777777" w:rsidTr="00844AE9">
        <w:tc>
          <w:tcPr>
            <w:tcW w:w="1953" w:type="pct"/>
          </w:tcPr>
          <w:p w14:paraId="72547781" w14:textId="77777777" w:rsidR="00B50009" w:rsidRPr="00443B68" w:rsidRDefault="00B50009" w:rsidP="00844AE9">
            <w:pPr>
              <w:rPr>
                <w:lang w:val="en-GB"/>
              </w:rPr>
            </w:pPr>
            <w:r w:rsidRPr="00443B68">
              <w:rPr>
                <w:lang w:val="en-GB"/>
              </w:rPr>
              <w:t>Description of the current state</w:t>
            </w:r>
          </w:p>
        </w:tc>
        <w:tc>
          <w:tcPr>
            <w:tcW w:w="3047" w:type="pct"/>
          </w:tcPr>
          <w:p w14:paraId="2D7986C7" w14:textId="77777777" w:rsidR="00B50009" w:rsidRPr="00443B68" w:rsidRDefault="00B50009" w:rsidP="00844AE9">
            <w:pPr>
              <w:rPr>
                <w:lang w:val="en-GB"/>
              </w:rPr>
            </w:pPr>
          </w:p>
        </w:tc>
      </w:tr>
      <w:tr w:rsidR="00B50009" w:rsidRPr="00A05DD4" w14:paraId="198DC207" w14:textId="77777777" w:rsidTr="00844AE9">
        <w:tc>
          <w:tcPr>
            <w:tcW w:w="1953" w:type="pct"/>
          </w:tcPr>
          <w:p w14:paraId="3139CCA7" w14:textId="77777777" w:rsidR="00B50009" w:rsidRPr="00443B68" w:rsidRDefault="00B50009" w:rsidP="00844AE9">
            <w:pPr>
              <w:rPr>
                <w:lang w:val="en-GB"/>
              </w:rPr>
            </w:pPr>
            <w:r w:rsidRPr="00443B68">
              <w:rPr>
                <w:lang w:val="en-GB"/>
              </w:rPr>
              <w:t>Description of measure</w:t>
            </w:r>
          </w:p>
        </w:tc>
        <w:tc>
          <w:tcPr>
            <w:tcW w:w="3047" w:type="pct"/>
          </w:tcPr>
          <w:p w14:paraId="116CE4AF" w14:textId="77777777" w:rsidR="00B50009" w:rsidRPr="00443B68" w:rsidRDefault="00B50009" w:rsidP="00844AE9">
            <w:pPr>
              <w:rPr>
                <w:lang w:val="en-GB"/>
              </w:rPr>
            </w:pPr>
          </w:p>
        </w:tc>
      </w:tr>
      <w:tr w:rsidR="00B50009" w:rsidRPr="00A05DD4" w14:paraId="795B3BA3" w14:textId="77777777" w:rsidTr="00844AE9">
        <w:tc>
          <w:tcPr>
            <w:tcW w:w="1953" w:type="pct"/>
          </w:tcPr>
          <w:p w14:paraId="6E593FB6" w14:textId="77777777" w:rsidR="00B50009" w:rsidRPr="00443B68" w:rsidRDefault="00B50009" w:rsidP="00844AE9">
            <w:pPr>
              <w:rPr>
                <w:lang w:val="en-GB"/>
              </w:rPr>
            </w:pPr>
            <w:r w:rsidRPr="00443B68">
              <w:rPr>
                <w:lang w:val="en-GB"/>
              </w:rPr>
              <w:t>Savings stated in unit</w:t>
            </w:r>
          </w:p>
        </w:tc>
        <w:tc>
          <w:tcPr>
            <w:tcW w:w="3047" w:type="pct"/>
          </w:tcPr>
          <w:p w14:paraId="70EE19A8" w14:textId="77777777" w:rsidR="00B50009" w:rsidRPr="00443B68" w:rsidRDefault="00B50009" w:rsidP="00844AE9">
            <w:pPr>
              <w:rPr>
                <w:lang w:val="en-GB"/>
              </w:rPr>
            </w:pPr>
          </w:p>
        </w:tc>
      </w:tr>
      <w:tr w:rsidR="00B50009" w:rsidRPr="00A05DD4" w14:paraId="34361EB1" w14:textId="77777777" w:rsidTr="00844AE9">
        <w:trPr>
          <w:trHeight w:val="250"/>
        </w:trPr>
        <w:tc>
          <w:tcPr>
            <w:tcW w:w="1953" w:type="pct"/>
          </w:tcPr>
          <w:p w14:paraId="3C0BD4ED" w14:textId="77777777" w:rsidR="00B50009" w:rsidRPr="00443B68" w:rsidRDefault="00B50009" w:rsidP="00844AE9">
            <w:pPr>
              <w:rPr>
                <w:lang w:val="en-GB"/>
              </w:rPr>
            </w:pPr>
            <w:r w:rsidRPr="00443B68">
              <w:rPr>
                <w:lang w:val="en-GB"/>
              </w:rPr>
              <w:t>Savings in EUR / year</w:t>
            </w:r>
          </w:p>
        </w:tc>
        <w:tc>
          <w:tcPr>
            <w:tcW w:w="3047" w:type="pct"/>
          </w:tcPr>
          <w:p w14:paraId="2CF4538D" w14:textId="77777777" w:rsidR="00B50009" w:rsidRPr="00443B68" w:rsidRDefault="00B50009" w:rsidP="00844AE9">
            <w:pPr>
              <w:rPr>
                <w:lang w:val="en-GB"/>
              </w:rPr>
            </w:pPr>
          </w:p>
        </w:tc>
      </w:tr>
      <w:tr w:rsidR="00B50009" w:rsidRPr="00A05DD4" w14:paraId="649E4CC9" w14:textId="77777777" w:rsidTr="00844AE9">
        <w:tc>
          <w:tcPr>
            <w:tcW w:w="1953" w:type="pct"/>
          </w:tcPr>
          <w:p w14:paraId="1B44374E" w14:textId="77777777" w:rsidR="00B50009" w:rsidRPr="00443B68" w:rsidRDefault="00B50009" w:rsidP="00844AE9">
            <w:pPr>
              <w:rPr>
                <w:lang w:val="en-GB"/>
              </w:rPr>
            </w:pPr>
            <w:r w:rsidRPr="00443B68">
              <w:rPr>
                <w:lang w:val="en-GB"/>
              </w:rPr>
              <w:t xml:space="preserve">Investment in EUR          </w:t>
            </w:r>
          </w:p>
        </w:tc>
        <w:tc>
          <w:tcPr>
            <w:tcW w:w="3047" w:type="pct"/>
          </w:tcPr>
          <w:p w14:paraId="230A7E5C" w14:textId="77777777" w:rsidR="00B50009" w:rsidRPr="00443B68" w:rsidRDefault="00B50009" w:rsidP="00844AE9">
            <w:pPr>
              <w:rPr>
                <w:lang w:val="en-GB"/>
              </w:rPr>
            </w:pPr>
          </w:p>
        </w:tc>
      </w:tr>
      <w:tr w:rsidR="00B50009" w:rsidRPr="00A05DD4" w14:paraId="107394DC" w14:textId="77777777" w:rsidTr="00844AE9">
        <w:tc>
          <w:tcPr>
            <w:tcW w:w="1953" w:type="pct"/>
          </w:tcPr>
          <w:p w14:paraId="27F4B228" w14:textId="77777777" w:rsidR="00B50009" w:rsidRPr="00443B68" w:rsidRDefault="00B50009" w:rsidP="00844AE9">
            <w:pPr>
              <w:rPr>
                <w:lang w:val="en-GB"/>
              </w:rPr>
            </w:pPr>
            <w:r w:rsidRPr="00DC5525">
              <w:rPr>
                <w:lang w:val="en-GB"/>
              </w:rPr>
              <w:t>Pre</w:t>
            </w:r>
            <w:r>
              <w:rPr>
                <w:lang w:val="en-GB"/>
              </w:rPr>
              <w:t>conditions</w:t>
            </w:r>
            <w:r w:rsidRPr="00DC5525">
              <w:rPr>
                <w:lang w:val="en-GB"/>
              </w:rPr>
              <w:t xml:space="preserve"> / calculations</w:t>
            </w:r>
          </w:p>
        </w:tc>
        <w:tc>
          <w:tcPr>
            <w:tcW w:w="3047" w:type="pct"/>
          </w:tcPr>
          <w:p w14:paraId="71637B06" w14:textId="77777777" w:rsidR="00B50009" w:rsidRPr="00443B68" w:rsidRDefault="00B50009" w:rsidP="00844AE9">
            <w:pPr>
              <w:rPr>
                <w:lang w:val="en-GB"/>
              </w:rPr>
            </w:pPr>
          </w:p>
        </w:tc>
      </w:tr>
      <w:tr w:rsidR="00B50009" w:rsidRPr="003E1D6A" w14:paraId="15D38519" w14:textId="77777777" w:rsidTr="00844AE9">
        <w:tc>
          <w:tcPr>
            <w:tcW w:w="1953" w:type="pct"/>
          </w:tcPr>
          <w:p w14:paraId="3D22832E" w14:textId="77777777" w:rsidR="00B50009" w:rsidRPr="00443B68" w:rsidRDefault="00B50009" w:rsidP="00844AE9">
            <w:pPr>
              <w:rPr>
                <w:lang w:val="en-GB"/>
              </w:rPr>
            </w:pPr>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700F4B95" w14:textId="77777777" w:rsidR="00B50009" w:rsidRPr="00443B68" w:rsidRDefault="00B50009" w:rsidP="00844AE9">
            <w:pPr>
              <w:rPr>
                <w:lang w:val="en-GB"/>
              </w:rPr>
            </w:pPr>
          </w:p>
        </w:tc>
      </w:tr>
      <w:tr w:rsidR="00B50009" w:rsidRPr="003E1D6A" w14:paraId="751B679F" w14:textId="77777777" w:rsidTr="00844AE9">
        <w:tc>
          <w:tcPr>
            <w:tcW w:w="1953" w:type="pct"/>
          </w:tcPr>
          <w:p w14:paraId="6EA5CE32" w14:textId="77777777" w:rsidR="00B50009" w:rsidRPr="00443B68"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69E44441" w14:textId="77777777" w:rsidR="00B50009" w:rsidRPr="00443B68" w:rsidRDefault="00B50009" w:rsidP="00844AE9">
            <w:pPr>
              <w:rPr>
                <w:lang w:val="en-GB"/>
              </w:rPr>
            </w:pPr>
          </w:p>
        </w:tc>
      </w:tr>
    </w:tbl>
    <w:p w14:paraId="37634230" w14:textId="77777777" w:rsidR="00B50009" w:rsidRPr="003E1D6A" w:rsidRDefault="00B50009" w:rsidP="00B50009"/>
    <w:p w14:paraId="75EEF5FD" w14:textId="77777777" w:rsidR="00B50009" w:rsidRPr="003E1D6A" w:rsidRDefault="00B50009" w:rsidP="00B50009"/>
    <w:p w14:paraId="6B5FE0D8" w14:textId="77777777" w:rsidR="00B50009" w:rsidRPr="003E1D6A" w:rsidRDefault="00B50009" w:rsidP="00B50009">
      <w:pPr>
        <w:pStyle w:val="Rubrik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2 [name of measure], [name of building]</w:t>
      </w:r>
    </w:p>
    <w:tbl>
      <w:tblPr>
        <w:tblStyle w:val="Tabellrutnt"/>
        <w:tblW w:w="5000" w:type="pct"/>
        <w:tblLook w:val="04A0" w:firstRow="1" w:lastRow="0" w:firstColumn="1" w:lastColumn="0" w:noHBand="0" w:noVBand="1"/>
      </w:tblPr>
      <w:tblGrid>
        <w:gridCol w:w="3794"/>
        <w:gridCol w:w="5919"/>
      </w:tblGrid>
      <w:tr w:rsidR="00B50009" w:rsidRPr="00A05DD4" w14:paraId="1C5B430B" w14:textId="77777777" w:rsidTr="00844AE9">
        <w:tc>
          <w:tcPr>
            <w:tcW w:w="1953" w:type="pct"/>
          </w:tcPr>
          <w:p w14:paraId="5841BB13" w14:textId="77777777" w:rsidR="00B50009" w:rsidRPr="00A05DD4" w:rsidRDefault="00B50009" w:rsidP="00844AE9">
            <w:pPr>
              <w:rPr>
                <w:lang w:val="nb-NO"/>
              </w:rPr>
            </w:pPr>
            <w:r w:rsidRPr="00443B68">
              <w:rPr>
                <w:lang w:val="en-GB"/>
              </w:rPr>
              <w:t>Measure [Enter number]</w:t>
            </w:r>
          </w:p>
        </w:tc>
        <w:tc>
          <w:tcPr>
            <w:tcW w:w="3047" w:type="pct"/>
          </w:tcPr>
          <w:p w14:paraId="6CB2A470" w14:textId="77777777" w:rsidR="00B50009" w:rsidRPr="00A05DD4" w:rsidRDefault="00B50009" w:rsidP="00844AE9">
            <w:pPr>
              <w:rPr>
                <w:lang w:val="nb-NO"/>
              </w:rPr>
            </w:pPr>
          </w:p>
        </w:tc>
      </w:tr>
      <w:tr w:rsidR="00B50009" w:rsidRPr="00A05DD4" w14:paraId="6F28EA07" w14:textId="77777777" w:rsidTr="00844AE9">
        <w:tc>
          <w:tcPr>
            <w:tcW w:w="1953" w:type="pct"/>
          </w:tcPr>
          <w:p w14:paraId="7427B544" w14:textId="77777777" w:rsidR="00B50009" w:rsidRPr="00A05DD4" w:rsidRDefault="00B50009" w:rsidP="00844AE9">
            <w:pPr>
              <w:rPr>
                <w:lang w:val="nb-NO"/>
              </w:rPr>
            </w:pPr>
            <w:r w:rsidRPr="00443B68">
              <w:rPr>
                <w:lang w:val="en-GB"/>
              </w:rPr>
              <w:t>Measure</w:t>
            </w:r>
          </w:p>
        </w:tc>
        <w:tc>
          <w:tcPr>
            <w:tcW w:w="3047" w:type="pct"/>
          </w:tcPr>
          <w:p w14:paraId="3261DB5A" w14:textId="77777777" w:rsidR="00B50009" w:rsidRPr="00A05DD4" w:rsidRDefault="00B50009" w:rsidP="00844AE9">
            <w:pPr>
              <w:rPr>
                <w:lang w:val="nb-NO"/>
              </w:rPr>
            </w:pPr>
          </w:p>
        </w:tc>
      </w:tr>
      <w:tr w:rsidR="00B50009" w:rsidRPr="003E1D6A" w14:paraId="57204B2F" w14:textId="77777777" w:rsidTr="00844AE9">
        <w:tc>
          <w:tcPr>
            <w:tcW w:w="1953" w:type="pct"/>
          </w:tcPr>
          <w:p w14:paraId="0FA702AF" w14:textId="77777777" w:rsidR="00B50009" w:rsidRPr="00B71D73" w:rsidRDefault="00B50009" w:rsidP="00844AE9">
            <w:pPr>
              <w:rPr>
                <w:lang w:val="en-GB"/>
              </w:rPr>
            </w:pPr>
            <w:r w:rsidRPr="00443B68">
              <w:rPr>
                <w:lang w:val="en-GB"/>
              </w:rPr>
              <w:t>Description of the current state</w:t>
            </w:r>
          </w:p>
        </w:tc>
        <w:tc>
          <w:tcPr>
            <w:tcW w:w="3047" w:type="pct"/>
          </w:tcPr>
          <w:p w14:paraId="151EBC08" w14:textId="77777777" w:rsidR="00B50009" w:rsidRPr="00B71D73" w:rsidRDefault="00B50009" w:rsidP="00844AE9">
            <w:pPr>
              <w:rPr>
                <w:lang w:val="en-GB"/>
              </w:rPr>
            </w:pPr>
          </w:p>
        </w:tc>
      </w:tr>
      <w:tr w:rsidR="00B50009" w:rsidRPr="00A05DD4" w14:paraId="139C7AA2" w14:textId="77777777" w:rsidTr="00844AE9">
        <w:tc>
          <w:tcPr>
            <w:tcW w:w="1953" w:type="pct"/>
          </w:tcPr>
          <w:p w14:paraId="0CF12078" w14:textId="77777777" w:rsidR="00B50009" w:rsidRPr="00A05DD4" w:rsidRDefault="00B50009" w:rsidP="00844AE9">
            <w:r w:rsidRPr="00443B68">
              <w:rPr>
                <w:lang w:val="en-GB"/>
              </w:rPr>
              <w:t>Description of measure</w:t>
            </w:r>
          </w:p>
        </w:tc>
        <w:tc>
          <w:tcPr>
            <w:tcW w:w="3047" w:type="pct"/>
          </w:tcPr>
          <w:p w14:paraId="19775FA2" w14:textId="77777777" w:rsidR="00B50009" w:rsidRPr="00A05DD4" w:rsidRDefault="00B50009" w:rsidP="00844AE9"/>
        </w:tc>
      </w:tr>
      <w:tr w:rsidR="00B50009" w:rsidRPr="00A05DD4" w14:paraId="3FA60704" w14:textId="77777777" w:rsidTr="00844AE9">
        <w:tc>
          <w:tcPr>
            <w:tcW w:w="1953" w:type="pct"/>
          </w:tcPr>
          <w:p w14:paraId="751955D7" w14:textId="77777777" w:rsidR="00B50009" w:rsidRPr="00A05DD4" w:rsidRDefault="00B50009" w:rsidP="00844AE9">
            <w:pPr>
              <w:rPr>
                <w:lang w:val="nb-NO"/>
              </w:rPr>
            </w:pPr>
            <w:r w:rsidRPr="00443B68">
              <w:rPr>
                <w:lang w:val="en-GB"/>
              </w:rPr>
              <w:t>Savings stated in unit</w:t>
            </w:r>
          </w:p>
        </w:tc>
        <w:tc>
          <w:tcPr>
            <w:tcW w:w="3047" w:type="pct"/>
          </w:tcPr>
          <w:p w14:paraId="67FF13C3" w14:textId="77777777" w:rsidR="00B50009" w:rsidRPr="00A05DD4" w:rsidRDefault="00B50009" w:rsidP="00844AE9">
            <w:pPr>
              <w:rPr>
                <w:lang w:val="nb-NO"/>
              </w:rPr>
            </w:pPr>
          </w:p>
        </w:tc>
      </w:tr>
      <w:tr w:rsidR="00B50009" w:rsidRPr="00A05DD4" w14:paraId="7CF4D016" w14:textId="77777777" w:rsidTr="00844AE9">
        <w:trPr>
          <w:trHeight w:val="250"/>
        </w:trPr>
        <w:tc>
          <w:tcPr>
            <w:tcW w:w="1953" w:type="pct"/>
          </w:tcPr>
          <w:p w14:paraId="5F6802DC" w14:textId="77777777" w:rsidR="00B50009" w:rsidRPr="00A05DD4" w:rsidRDefault="00B50009" w:rsidP="00844AE9">
            <w:pPr>
              <w:rPr>
                <w:lang w:val="nb-NO"/>
              </w:rPr>
            </w:pPr>
            <w:r w:rsidRPr="00443B68">
              <w:rPr>
                <w:lang w:val="en-GB"/>
              </w:rPr>
              <w:t>Savings in EUR / year</w:t>
            </w:r>
          </w:p>
        </w:tc>
        <w:tc>
          <w:tcPr>
            <w:tcW w:w="3047" w:type="pct"/>
          </w:tcPr>
          <w:p w14:paraId="3442AD08" w14:textId="77777777" w:rsidR="00B50009" w:rsidRPr="00A05DD4" w:rsidRDefault="00B50009" w:rsidP="00844AE9">
            <w:pPr>
              <w:rPr>
                <w:lang w:val="nb-NO"/>
              </w:rPr>
            </w:pPr>
          </w:p>
        </w:tc>
      </w:tr>
      <w:tr w:rsidR="00B50009" w:rsidRPr="00A05DD4" w14:paraId="31BC459A" w14:textId="77777777" w:rsidTr="00844AE9">
        <w:tc>
          <w:tcPr>
            <w:tcW w:w="1953" w:type="pct"/>
          </w:tcPr>
          <w:p w14:paraId="56DFE76F" w14:textId="77777777" w:rsidR="00B50009" w:rsidRPr="00A05DD4" w:rsidRDefault="00B50009" w:rsidP="00844AE9">
            <w:pPr>
              <w:rPr>
                <w:lang w:val="nb-NO"/>
              </w:rPr>
            </w:pPr>
            <w:r w:rsidRPr="00443B68">
              <w:rPr>
                <w:lang w:val="en-GB"/>
              </w:rPr>
              <w:t xml:space="preserve">Investment in EUR          </w:t>
            </w:r>
          </w:p>
        </w:tc>
        <w:tc>
          <w:tcPr>
            <w:tcW w:w="3047" w:type="pct"/>
          </w:tcPr>
          <w:p w14:paraId="66BE6883" w14:textId="77777777" w:rsidR="00B50009" w:rsidRPr="00A05DD4" w:rsidRDefault="00B50009" w:rsidP="00844AE9">
            <w:pPr>
              <w:rPr>
                <w:lang w:val="nb-NO"/>
              </w:rPr>
            </w:pPr>
          </w:p>
        </w:tc>
      </w:tr>
      <w:tr w:rsidR="00B50009" w:rsidRPr="00A05DD4" w14:paraId="7ED792A0" w14:textId="77777777" w:rsidTr="00844AE9">
        <w:tc>
          <w:tcPr>
            <w:tcW w:w="1953" w:type="pct"/>
          </w:tcPr>
          <w:p w14:paraId="1EC700E2" w14:textId="77777777" w:rsidR="00B50009" w:rsidRPr="00A05DD4" w:rsidRDefault="00B50009" w:rsidP="00844AE9">
            <w:pPr>
              <w:rPr>
                <w:lang w:val="nb-NO"/>
              </w:rPr>
            </w:pPr>
            <w:r w:rsidRPr="00DC5525">
              <w:rPr>
                <w:lang w:val="en-GB"/>
              </w:rPr>
              <w:t>Pre</w:t>
            </w:r>
            <w:r>
              <w:rPr>
                <w:lang w:val="en-GB"/>
              </w:rPr>
              <w:t>conditions</w:t>
            </w:r>
            <w:r w:rsidRPr="00DC5525">
              <w:rPr>
                <w:lang w:val="en-GB"/>
              </w:rPr>
              <w:t xml:space="preserve"> / calculations</w:t>
            </w:r>
          </w:p>
        </w:tc>
        <w:tc>
          <w:tcPr>
            <w:tcW w:w="3047" w:type="pct"/>
          </w:tcPr>
          <w:p w14:paraId="5379B312" w14:textId="77777777" w:rsidR="00B50009" w:rsidRPr="00A05DD4" w:rsidRDefault="00B50009" w:rsidP="00844AE9">
            <w:pPr>
              <w:rPr>
                <w:lang w:val="nb-NO"/>
              </w:rPr>
            </w:pPr>
          </w:p>
        </w:tc>
      </w:tr>
      <w:tr w:rsidR="00B50009" w:rsidRPr="003E1D6A" w14:paraId="1F7EC278" w14:textId="77777777" w:rsidTr="00844AE9">
        <w:tc>
          <w:tcPr>
            <w:tcW w:w="1953" w:type="pct"/>
          </w:tcPr>
          <w:p w14:paraId="2F210334" w14:textId="77777777" w:rsidR="00B50009" w:rsidRPr="003E1D6A" w:rsidRDefault="00B50009" w:rsidP="00844AE9">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2084BE21" w14:textId="77777777" w:rsidR="00B50009" w:rsidRPr="003E1D6A" w:rsidRDefault="00B50009" w:rsidP="00844AE9"/>
        </w:tc>
      </w:tr>
      <w:tr w:rsidR="00B50009" w:rsidRPr="003E1D6A" w14:paraId="4534BB2C" w14:textId="77777777" w:rsidTr="00844AE9">
        <w:tc>
          <w:tcPr>
            <w:tcW w:w="1953" w:type="pct"/>
          </w:tcPr>
          <w:p w14:paraId="5CF73E33" w14:textId="77777777" w:rsidR="00B50009" w:rsidRPr="00B71D73"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141A04BE" w14:textId="77777777" w:rsidR="00B50009" w:rsidRPr="00B71D73" w:rsidRDefault="00B50009" w:rsidP="00844AE9">
            <w:pPr>
              <w:rPr>
                <w:lang w:val="en-GB"/>
              </w:rPr>
            </w:pPr>
          </w:p>
        </w:tc>
      </w:tr>
    </w:tbl>
    <w:p w14:paraId="12FD7223" w14:textId="77777777" w:rsidR="00B50009" w:rsidRPr="003E1D6A" w:rsidRDefault="00B50009" w:rsidP="00B50009"/>
    <w:p w14:paraId="20105274" w14:textId="77777777" w:rsidR="00B50009" w:rsidRPr="003E1D6A" w:rsidRDefault="00B50009" w:rsidP="00B50009">
      <w:pPr>
        <w:pStyle w:val="Rubrik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3 [name of measure], [name of building]</w:t>
      </w:r>
    </w:p>
    <w:tbl>
      <w:tblPr>
        <w:tblStyle w:val="Tabellrutnt"/>
        <w:tblW w:w="5000" w:type="pct"/>
        <w:tblLook w:val="04A0" w:firstRow="1" w:lastRow="0" w:firstColumn="1" w:lastColumn="0" w:noHBand="0" w:noVBand="1"/>
      </w:tblPr>
      <w:tblGrid>
        <w:gridCol w:w="3794"/>
        <w:gridCol w:w="5919"/>
      </w:tblGrid>
      <w:tr w:rsidR="00B50009" w:rsidRPr="00A05DD4" w14:paraId="5A279632" w14:textId="77777777" w:rsidTr="00844AE9">
        <w:tc>
          <w:tcPr>
            <w:tcW w:w="1953" w:type="pct"/>
          </w:tcPr>
          <w:p w14:paraId="2D37E649" w14:textId="77777777" w:rsidR="00B50009" w:rsidRPr="00A05DD4" w:rsidRDefault="00B50009" w:rsidP="00844AE9">
            <w:pPr>
              <w:rPr>
                <w:lang w:val="nb-NO"/>
              </w:rPr>
            </w:pPr>
            <w:r w:rsidRPr="00443B68">
              <w:rPr>
                <w:lang w:val="en-GB"/>
              </w:rPr>
              <w:t>Measure [Enter number]</w:t>
            </w:r>
          </w:p>
        </w:tc>
        <w:tc>
          <w:tcPr>
            <w:tcW w:w="3047" w:type="pct"/>
          </w:tcPr>
          <w:p w14:paraId="548A568F" w14:textId="77777777" w:rsidR="00B50009" w:rsidRPr="00A05DD4" w:rsidRDefault="00B50009" w:rsidP="00844AE9">
            <w:pPr>
              <w:rPr>
                <w:lang w:val="nb-NO"/>
              </w:rPr>
            </w:pPr>
          </w:p>
        </w:tc>
      </w:tr>
      <w:tr w:rsidR="00B50009" w:rsidRPr="00A05DD4" w14:paraId="093F44F4" w14:textId="77777777" w:rsidTr="00844AE9">
        <w:tc>
          <w:tcPr>
            <w:tcW w:w="1953" w:type="pct"/>
          </w:tcPr>
          <w:p w14:paraId="3BB9EBBC" w14:textId="77777777" w:rsidR="00B50009" w:rsidRPr="00A05DD4" w:rsidRDefault="00B50009" w:rsidP="00844AE9">
            <w:pPr>
              <w:rPr>
                <w:lang w:val="nb-NO"/>
              </w:rPr>
            </w:pPr>
            <w:r w:rsidRPr="00443B68">
              <w:rPr>
                <w:lang w:val="en-GB"/>
              </w:rPr>
              <w:t>Measure</w:t>
            </w:r>
          </w:p>
        </w:tc>
        <w:tc>
          <w:tcPr>
            <w:tcW w:w="3047" w:type="pct"/>
          </w:tcPr>
          <w:p w14:paraId="66955087" w14:textId="77777777" w:rsidR="00B50009" w:rsidRPr="00A05DD4" w:rsidRDefault="00B50009" w:rsidP="00844AE9">
            <w:pPr>
              <w:rPr>
                <w:lang w:val="nb-NO"/>
              </w:rPr>
            </w:pPr>
          </w:p>
        </w:tc>
      </w:tr>
      <w:tr w:rsidR="00B50009" w:rsidRPr="003E1D6A" w14:paraId="5B159ACC" w14:textId="77777777" w:rsidTr="00844AE9">
        <w:tc>
          <w:tcPr>
            <w:tcW w:w="1953" w:type="pct"/>
          </w:tcPr>
          <w:p w14:paraId="5B450C6C" w14:textId="77777777" w:rsidR="00B50009" w:rsidRPr="00B71D73" w:rsidRDefault="00B50009" w:rsidP="00844AE9">
            <w:pPr>
              <w:rPr>
                <w:lang w:val="en-GB"/>
              </w:rPr>
            </w:pPr>
            <w:r w:rsidRPr="00443B68">
              <w:rPr>
                <w:lang w:val="en-GB"/>
              </w:rPr>
              <w:t>Description of the current state</w:t>
            </w:r>
          </w:p>
        </w:tc>
        <w:tc>
          <w:tcPr>
            <w:tcW w:w="3047" w:type="pct"/>
          </w:tcPr>
          <w:p w14:paraId="02FA6587" w14:textId="77777777" w:rsidR="00B50009" w:rsidRPr="00B71D73" w:rsidRDefault="00B50009" w:rsidP="00844AE9">
            <w:pPr>
              <w:rPr>
                <w:lang w:val="en-GB"/>
              </w:rPr>
            </w:pPr>
          </w:p>
        </w:tc>
      </w:tr>
      <w:tr w:rsidR="00B50009" w:rsidRPr="00A05DD4" w14:paraId="6C82FCB8" w14:textId="77777777" w:rsidTr="00844AE9">
        <w:tc>
          <w:tcPr>
            <w:tcW w:w="1953" w:type="pct"/>
          </w:tcPr>
          <w:p w14:paraId="66E06B23" w14:textId="77777777" w:rsidR="00B50009" w:rsidRPr="00A05DD4" w:rsidRDefault="00B50009" w:rsidP="00844AE9">
            <w:r w:rsidRPr="00443B68">
              <w:rPr>
                <w:lang w:val="en-GB"/>
              </w:rPr>
              <w:t>Description of measure</w:t>
            </w:r>
          </w:p>
        </w:tc>
        <w:tc>
          <w:tcPr>
            <w:tcW w:w="3047" w:type="pct"/>
          </w:tcPr>
          <w:p w14:paraId="4A7B0531" w14:textId="77777777" w:rsidR="00B50009" w:rsidRPr="00A05DD4" w:rsidRDefault="00B50009" w:rsidP="00844AE9"/>
        </w:tc>
      </w:tr>
      <w:tr w:rsidR="00B50009" w:rsidRPr="00A05DD4" w14:paraId="276E88BB" w14:textId="77777777" w:rsidTr="00844AE9">
        <w:tc>
          <w:tcPr>
            <w:tcW w:w="1953" w:type="pct"/>
          </w:tcPr>
          <w:p w14:paraId="78260977" w14:textId="77777777" w:rsidR="00B50009" w:rsidRPr="00A05DD4" w:rsidRDefault="00B50009" w:rsidP="00844AE9">
            <w:pPr>
              <w:rPr>
                <w:lang w:val="nb-NO"/>
              </w:rPr>
            </w:pPr>
            <w:r w:rsidRPr="00443B68">
              <w:rPr>
                <w:lang w:val="en-GB"/>
              </w:rPr>
              <w:t>Savings stated in unit</w:t>
            </w:r>
          </w:p>
        </w:tc>
        <w:tc>
          <w:tcPr>
            <w:tcW w:w="3047" w:type="pct"/>
          </w:tcPr>
          <w:p w14:paraId="6646065A" w14:textId="77777777" w:rsidR="00B50009" w:rsidRPr="00A05DD4" w:rsidRDefault="00B50009" w:rsidP="00844AE9">
            <w:pPr>
              <w:rPr>
                <w:lang w:val="nb-NO"/>
              </w:rPr>
            </w:pPr>
          </w:p>
        </w:tc>
      </w:tr>
      <w:tr w:rsidR="00B50009" w:rsidRPr="00A05DD4" w14:paraId="547D65A1" w14:textId="77777777" w:rsidTr="00844AE9">
        <w:trPr>
          <w:trHeight w:val="250"/>
        </w:trPr>
        <w:tc>
          <w:tcPr>
            <w:tcW w:w="1953" w:type="pct"/>
          </w:tcPr>
          <w:p w14:paraId="56804633" w14:textId="77777777" w:rsidR="00B50009" w:rsidRPr="00A05DD4" w:rsidRDefault="00B50009" w:rsidP="00844AE9">
            <w:pPr>
              <w:rPr>
                <w:lang w:val="nb-NO"/>
              </w:rPr>
            </w:pPr>
            <w:r w:rsidRPr="00443B68">
              <w:rPr>
                <w:lang w:val="en-GB"/>
              </w:rPr>
              <w:t>Savings in EUR / year</w:t>
            </w:r>
          </w:p>
        </w:tc>
        <w:tc>
          <w:tcPr>
            <w:tcW w:w="3047" w:type="pct"/>
          </w:tcPr>
          <w:p w14:paraId="1211EB52" w14:textId="77777777" w:rsidR="00B50009" w:rsidRPr="00A05DD4" w:rsidRDefault="00B50009" w:rsidP="00844AE9">
            <w:pPr>
              <w:rPr>
                <w:lang w:val="nb-NO"/>
              </w:rPr>
            </w:pPr>
          </w:p>
        </w:tc>
      </w:tr>
      <w:tr w:rsidR="00B50009" w:rsidRPr="00A05DD4" w14:paraId="45045246" w14:textId="77777777" w:rsidTr="00844AE9">
        <w:tc>
          <w:tcPr>
            <w:tcW w:w="1953" w:type="pct"/>
          </w:tcPr>
          <w:p w14:paraId="69B0BE35" w14:textId="77777777" w:rsidR="00B50009" w:rsidRPr="00A05DD4" w:rsidRDefault="00B50009" w:rsidP="00844AE9">
            <w:pPr>
              <w:rPr>
                <w:lang w:val="nb-NO"/>
              </w:rPr>
            </w:pPr>
            <w:r w:rsidRPr="00443B68">
              <w:rPr>
                <w:lang w:val="en-GB"/>
              </w:rPr>
              <w:t xml:space="preserve">Investment in EUR          </w:t>
            </w:r>
          </w:p>
        </w:tc>
        <w:tc>
          <w:tcPr>
            <w:tcW w:w="3047" w:type="pct"/>
          </w:tcPr>
          <w:p w14:paraId="3C7DE699" w14:textId="77777777" w:rsidR="00B50009" w:rsidRPr="00A05DD4" w:rsidRDefault="00B50009" w:rsidP="00844AE9">
            <w:pPr>
              <w:rPr>
                <w:lang w:val="nb-NO"/>
              </w:rPr>
            </w:pPr>
          </w:p>
        </w:tc>
      </w:tr>
      <w:tr w:rsidR="00B50009" w:rsidRPr="00A05DD4" w14:paraId="7F7E1E31" w14:textId="77777777" w:rsidTr="00844AE9">
        <w:tc>
          <w:tcPr>
            <w:tcW w:w="1953" w:type="pct"/>
          </w:tcPr>
          <w:p w14:paraId="51D52756" w14:textId="77777777" w:rsidR="00B50009" w:rsidRPr="00A05DD4" w:rsidRDefault="00B50009" w:rsidP="00844AE9">
            <w:pPr>
              <w:rPr>
                <w:lang w:val="nb-NO"/>
              </w:rPr>
            </w:pPr>
            <w:r w:rsidRPr="00DC5525">
              <w:rPr>
                <w:lang w:val="en-GB"/>
              </w:rPr>
              <w:t>Pre</w:t>
            </w:r>
            <w:r>
              <w:rPr>
                <w:lang w:val="en-GB"/>
              </w:rPr>
              <w:t>conditions</w:t>
            </w:r>
            <w:r w:rsidRPr="00DC5525">
              <w:rPr>
                <w:lang w:val="en-GB"/>
              </w:rPr>
              <w:t xml:space="preserve"> / calculations</w:t>
            </w:r>
          </w:p>
        </w:tc>
        <w:tc>
          <w:tcPr>
            <w:tcW w:w="3047" w:type="pct"/>
          </w:tcPr>
          <w:p w14:paraId="7952FB42" w14:textId="77777777" w:rsidR="00B50009" w:rsidRPr="00A05DD4" w:rsidRDefault="00B50009" w:rsidP="00844AE9">
            <w:pPr>
              <w:rPr>
                <w:lang w:val="nb-NO"/>
              </w:rPr>
            </w:pPr>
          </w:p>
        </w:tc>
      </w:tr>
      <w:tr w:rsidR="00B50009" w:rsidRPr="003E1D6A" w14:paraId="0AEB4CF6" w14:textId="77777777" w:rsidTr="00844AE9">
        <w:tc>
          <w:tcPr>
            <w:tcW w:w="1953" w:type="pct"/>
          </w:tcPr>
          <w:p w14:paraId="24592A86" w14:textId="77777777" w:rsidR="00B50009" w:rsidRPr="003E1D6A" w:rsidRDefault="00B50009" w:rsidP="00844AE9">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0BC11FBD" w14:textId="77777777" w:rsidR="00B50009" w:rsidRPr="003E1D6A" w:rsidRDefault="00B50009" w:rsidP="00844AE9"/>
        </w:tc>
      </w:tr>
      <w:tr w:rsidR="00B50009" w:rsidRPr="003E1D6A" w14:paraId="71F5FB9F" w14:textId="77777777" w:rsidTr="00844AE9">
        <w:tc>
          <w:tcPr>
            <w:tcW w:w="1953" w:type="pct"/>
          </w:tcPr>
          <w:p w14:paraId="7FF42ECA" w14:textId="77777777" w:rsidR="00B50009" w:rsidRPr="00B71D73"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55B3E8C7" w14:textId="77777777" w:rsidR="00B50009" w:rsidRPr="00B71D73" w:rsidRDefault="00B50009" w:rsidP="00844AE9">
            <w:pPr>
              <w:rPr>
                <w:lang w:val="en-GB"/>
              </w:rPr>
            </w:pPr>
          </w:p>
        </w:tc>
      </w:tr>
    </w:tbl>
    <w:p w14:paraId="04C30118" w14:textId="77777777" w:rsidR="00B50009" w:rsidRPr="003E1D6A" w:rsidRDefault="00B50009" w:rsidP="00B50009"/>
    <w:p w14:paraId="480DB2C9" w14:textId="77777777" w:rsidR="00B50009" w:rsidRPr="003E1D6A" w:rsidRDefault="00B50009" w:rsidP="00B50009">
      <w:pPr>
        <w:pStyle w:val="Rubrik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4 [name of measure], [name of building]</w:t>
      </w:r>
    </w:p>
    <w:tbl>
      <w:tblPr>
        <w:tblStyle w:val="Tabellrutnt"/>
        <w:tblW w:w="5000" w:type="pct"/>
        <w:tblLook w:val="04A0" w:firstRow="1" w:lastRow="0" w:firstColumn="1" w:lastColumn="0" w:noHBand="0" w:noVBand="1"/>
      </w:tblPr>
      <w:tblGrid>
        <w:gridCol w:w="3794"/>
        <w:gridCol w:w="5919"/>
      </w:tblGrid>
      <w:tr w:rsidR="00B50009" w:rsidRPr="00A05DD4" w14:paraId="5CFEB388" w14:textId="77777777" w:rsidTr="00844AE9">
        <w:tc>
          <w:tcPr>
            <w:tcW w:w="1953" w:type="pct"/>
          </w:tcPr>
          <w:p w14:paraId="5090A448" w14:textId="77777777" w:rsidR="00B50009" w:rsidRPr="00A05DD4" w:rsidRDefault="00B50009" w:rsidP="00844AE9">
            <w:pPr>
              <w:rPr>
                <w:lang w:val="nb-NO"/>
              </w:rPr>
            </w:pPr>
            <w:r w:rsidRPr="00443B68">
              <w:rPr>
                <w:lang w:val="en-GB"/>
              </w:rPr>
              <w:t>Measure [Enter number]</w:t>
            </w:r>
          </w:p>
        </w:tc>
        <w:tc>
          <w:tcPr>
            <w:tcW w:w="3047" w:type="pct"/>
          </w:tcPr>
          <w:p w14:paraId="57FB4123" w14:textId="77777777" w:rsidR="00B50009" w:rsidRPr="00A05DD4" w:rsidRDefault="00B50009" w:rsidP="00844AE9">
            <w:pPr>
              <w:rPr>
                <w:lang w:val="nb-NO"/>
              </w:rPr>
            </w:pPr>
          </w:p>
        </w:tc>
      </w:tr>
      <w:tr w:rsidR="00B50009" w:rsidRPr="00A05DD4" w14:paraId="17FB41E7" w14:textId="77777777" w:rsidTr="00844AE9">
        <w:tc>
          <w:tcPr>
            <w:tcW w:w="1953" w:type="pct"/>
          </w:tcPr>
          <w:p w14:paraId="323A3DC0" w14:textId="77777777" w:rsidR="00B50009" w:rsidRPr="00A05DD4" w:rsidRDefault="00B50009" w:rsidP="00844AE9">
            <w:pPr>
              <w:rPr>
                <w:lang w:val="nb-NO"/>
              </w:rPr>
            </w:pPr>
            <w:r w:rsidRPr="00443B68">
              <w:rPr>
                <w:lang w:val="en-GB"/>
              </w:rPr>
              <w:t>Measure</w:t>
            </w:r>
          </w:p>
        </w:tc>
        <w:tc>
          <w:tcPr>
            <w:tcW w:w="3047" w:type="pct"/>
          </w:tcPr>
          <w:p w14:paraId="7F5FC451" w14:textId="77777777" w:rsidR="00B50009" w:rsidRPr="00A05DD4" w:rsidRDefault="00B50009" w:rsidP="00844AE9">
            <w:pPr>
              <w:rPr>
                <w:lang w:val="nb-NO"/>
              </w:rPr>
            </w:pPr>
          </w:p>
        </w:tc>
      </w:tr>
      <w:tr w:rsidR="00B50009" w:rsidRPr="003E1D6A" w14:paraId="221248D6" w14:textId="77777777" w:rsidTr="00844AE9">
        <w:tc>
          <w:tcPr>
            <w:tcW w:w="1953" w:type="pct"/>
          </w:tcPr>
          <w:p w14:paraId="1D1BF2BE" w14:textId="77777777" w:rsidR="00B50009" w:rsidRPr="00B71D73" w:rsidRDefault="00B50009" w:rsidP="00844AE9">
            <w:pPr>
              <w:rPr>
                <w:lang w:val="en-GB"/>
              </w:rPr>
            </w:pPr>
            <w:r w:rsidRPr="00443B68">
              <w:rPr>
                <w:lang w:val="en-GB"/>
              </w:rPr>
              <w:t>Description of the current state</w:t>
            </w:r>
          </w:p>
        </w:tc>
        <w:tc>
          <w:tcPr>
            <w:tcW w:w="3047" w:type="pct"/>
          </w:tcPr>
          <w:p w14:paraId="543C22DD" w14:textId="77777777" w:rsidR="00B50009" w:rsidRPr="00B71D73" w:rsidRDefault="00B50009" w:rsidP="00844AE9">
            <w:pPr>
              <w:rPr>
                <w:lang w:val="en-GB"/>
              </w:rPr>
            </w:pPr>
          </w:p>
        </w:tc>
      </w:tr>
      <w:tr w:rsidR="00B50009" w:rsidRPr="00A05DD4" w14:paraId="681AFD14" w14:textId="77777777" w:rsidTr="00844AE9">
        <w:tc>
          <w:tcPr>
            <w:tcW w:w="1953" w:type="pct"/>
          </w:tcPr>
          <w:p w14:paraId="3280F756" w14:textId="77777777" w:rsidR="00B50009" w:rsidRPr="00A05DD4" w:rsidRDefault="00B50009" w:rsidP="00844AE9">
            <w:r w:rsidRPr="00443B68">
              <w:rPr>
                <w:lang w:val="en-GB"/>
              </w:rPr>
              <w:t>Description of measure</w:t>
            </w:r>
          </w:p>
        </w:tc>
        <w:tc>
          <w:tcPr>
            <w:tcW w:w="3047" w:type="pct"/>
          </w:tcPr>
          <w:p w14:paraId="189D5D8F" w14:textId="77777777" w:rsidR="00B50009" w:rsidRPr="00A05DD4" w:rsidRDefault="00B50009" w:rsidP="00844AE9"/>
        </w:tc>
      </w:tr>
      <w:tr w:rsidR="00B50009" w:rsidRPr="00A05DD4" w14:paraId="6EE9FA5D" w14:textId="77777777" w:rsidTr="00844AE9">
        <w:tc>
          <w:tcPr>
            <w:tcW w:w="1953" w:type="pct"/>
          </w:tcPr>
          <w:p w14:paraId="6E6BE911" w14:textId="77777777" w:rsidR="00B50009" w:rsidRPr="00A05DD4" w:rsidRDefault="00B50009" w:rsidP="00844AE9">
            <w:pPr>
              <w:rPr>
                <w:lang w:val="nb-NO"/>
              </w:rPr>
            </w:pPr>
            <w:r w:rsidRPr="00443B68">
              <w:rPr>
                <w:lang w:val="en-GB"/>
              </w:rPr>
              <w:t>Savings stated in unit</w:t>
            </w:r>
          </w:p>
        </w:tc>
        <w:tc>
          <w:tcPr>
            <w:tcW w:w="3047" w:type="pct"/>
          </w:tcPr>
          <w:p w14:paraId="3CD9143B" w14:textId="77777777" w:rsidR="00B50009" w:rsidRPr="00A05DD4" w:rsidRDefault="00B50009" w:rsidP="00844AE9">
            <w:pPr>
              <w:rPr>
                <w:lang w:val="nb-NO"/>
              </w:rPr>
            </w:pPr>
          </w:p>
        </w:tc>
      </w:tr>
      <w:tr w:rsidR="00B50009" w:rsidRPr="00A05DD4" w14:paraId="195AC380" w14:textId="77777777" w:rsidTr="00844AE9">
        <w:trPr>
          <w:trHeight w:val="250"/>
        </w:trPr>
        <w:tc>
          <w:tcPr>
            <w:tcW w:w="1953" w:type="pct"/>
          </w:tcPr>
          <w:p w14:paraId="2136C74F" w14:textId="77777777" w:rsidR="00B50009" w:rsidRPr="00A05DD4" w:rsidRDefault="00B50009" w:rsidP="00844AE9">
            <w:pPr>
              <w:rPr>
                <w:lang w:val="nb-NO"/>
              </w:rPr>
            </w:pPr>
            <w:r w:rsidRPr="00443B68">
              <w:rPr>
                <w:lang w:val="en-GB"/>
              </w:rPr>
              <w:t>Savings in EUR / year</w:t>
            </w:r>
          </w:p>
        </w:tc>
        <w:tc>
          <w:tcPr>
            <w:tcW w:w="3047" w:type="pct"/>
          </w:tcPr>
          <w:p w14:paraId="4D88EF8D" w14:textId="77777777" w:rsidR="00B50009" w:rsidRPr="00A05DD4" w:rsidRDefault="00B50009" w:rsidP="00844AE9">
            <w:pPr>
              <w:rPr>
                <w:lang w:val="nb-NO"/>
              </w:rPr>
            </w:pPr>
          </w:p>
        </w:tc>
      </w:tr>
      <w:tr w:rsidR="00B50009" w:rsidRPr="00A05DD4" w14:paraId="0C179553" w14:textId="77777777" w:rsidTr="00844AE9">
        <w:tc>
          <w:tcPr>
            <w:tcW w:w="1953" w:type="pct"/>
          </w:tcPr>
          <w:p w14:paraId="4A0ABFB8" w14:textId="77777777" w:rsidR="00B50009" w:rsidRPr="00A05DD4" w:rsidRDefault="00B50009" w:rsidP="00844AE9">
            <w:pPr>
              <w:rPr>
                <w:lang w:val="nb-NO"/>
              </w:rPr>
            </w:pPr>
            <w:r w:rsidRPr="00443B68">
              <w:rPr>
                <w:lang w:val="en-GB"/>
              </w:rPr>
              <w:t xml:space="preserve">Investment in EUR          </w:t>
            </w:r>
          </w:p>
        </w:tc>
        <w:tc>
          <w:tcPr>
            <w:tcW w:w="3047" w:type="pct"/>
          </w:tcPr>
          <w:p w14:paraId="1969D4DB" w14:textId="77777777" w:rsidR="00B50009" w:rsidRPr="00A05DD4" w:rsidRDefault="00B50009" w:rsidP="00844AE9">
            <w:pPr>
              <w:rPr>
                <w:lang w:val="nb-NO"/>
              </w:rPr>
            </w:pPr>
          </w:p>
        </w:tc>
      </w:tr>
      <w:tr w:rsidR="00B50009" w:rsidRPr="00A05DD4" w14:paraId="7100521A" w14:textId="77777777" w:rsidTr="00844AE9">
        <w:tc>
          <w:tcPr>
            <w:tcW w:w="1953" w:type="pct"/>
          </w:tcPr>
          <w:p w14:paraId="7FC85ABA" w14:textId="77777777" w:rsidR="00B50009" w:rsidRPr="00A05DD4" w:rsidRDefault="00B50009" w:rsidP="00844AE9">
            <w:pPr>
              <w:rPr>
                <w:lang w:val="nb-NO"/>
              </w:rPr>
            </w:pPr>
            <w:r w:rsidRPr="00DC5525">
              <w:rPr>
                <w:lang w:val="en-GB"/>
              </w:rPr>
              <w:t>Pre</w:t>
            </w:r>
            <w:r>
              <w:rPr>
                <w:lang w:val="en-GB"/>
              </w:rPr>
              <w:t>conditions</w:t>
            </w:r>
            <w:r w:rsidRPr="00DC5525">
              <w:rPr>
                <w:lang w:val="en-GB"/>
              </w:rPr>
              <w:t xml:space="preserve"> / calculations</w:t>
            </w:r>
          </w:p>
        </w:tc>
        <w:tc>
          <w:tcPr>
            <w:tcW w:w="3047" w:type="pct"/>
          </w:tcPr>
          <w:p w14:paraId="444DA002" w14:textId="77777777" w:rsidR="00B50009" w:rsidRPr="00A05DD4" w:rsidRDefault="00B50009" w:rsidP="00844AE9">
            <w:pPr>
              <w:rPr>
                <w:lang w:val="nb-NO"/>
              </w:rPr>
            </w:pPr>
          </w:p>
        </w:tc>
      </w:tr>
      <w:tr w:rsidR="00B50009" w:rsidRPr="003E1D6A" w14:paraId="33BB23A9" w14:textId="77777777" w:rsidTr="00844AE9">
        <w:tc>
          <w:tcPr>
            <w:tcW w:w="1953" w:type="pct"/>
          </w:tcPr>
          <w:p w14:paraId="345AA66F" w14:textId="77777777" w:rsidR="00B50009" w:rsidRPr="003E1D6A" w:rsidRDefault="00B50009" w:rsidP="00844AE9">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14AFB4E3" w14:textId="77777777" w:rsidR="00B50009" w:rsidRPr="003E1D6A" w:rsidRDefault="00B50009" w:rsidP="00844AE9"/>
        </w:tc>
      </w:tr>
      <w:tr w:rsidR="00B50009" w:rsidRPr="003E1D6A" w14:paraId="2E005432" w14:textId="77777777" w:rsidTr="00844AE9">
        <w:tc>
          <w:tcPr>
            <w:tcW w:w="1953" w:type="pct"/>
          </w:tcPr>
          <w:p w14:paraId="2D53D0E7" w14:textId="77777777" w:rsidR="00B50009" w:rsidRPr="00B71D73"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038204D7" w14:textId="77777777" w:rsidR="00B50009" w:rsidRPr="00B71D73" w:rsidRDefault="00B50009" w:rsidP="00844AE9">
            <w:pPr>
              <w:rPr>
                <w:lang w:val="en-GB"/>
              </w:rPr>
            </w:pPr>
          </w:p>
        </w:tc>
      </w:tr>
    </w:tbl>
    <w:p w14:paraId="5DAABC75" w14:textId="77777777" w:rsidR="00B50009" w:rsidRPr="003E1D6A" w:rsidRDefault="00B50009" w:rsidP="00B50009"/>
    <w:p w14:paraId="7A0CBA7A" w14:textId="77777777" w:rsidR="00B50009" w:rsidRPr="003E1D6A" w:rsidRDefault="00B50009" w:rsidP="00B50009">
      <w:pPr>
        <w:pStyle w:val="Rubrik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5 [name of measure], [name of building]</w:t>
      </w:r>
    </w:p>
    <w:tbl>
      <w:tblPr>
        <w:tblStyle w:val="Tabellrutnt"/>
        <w:tblW w:w="5000" w:type="pct"/>
        <w:tblLook w:val="04A0" w:firstRow="1" w:lastRow="0" w:firstColumn="1" w:lastColumn="0" w:noHBand="0" w:noVBand="1"/>
      </w:tblPr>
      <w:tblGrid>
        <w:gridCol w:w="3794"/>
        <w:gridCol w:w="5919"/>
      </w:tblGrid>
      <w:tr w:rsidR="00B50009" w:rsidRPr="00A05DD4" w14:paraId="0974242C" w14:textId="77777777" w:rsidTr="00844AE9">
        <w:tc>
          <w:tcPr>
            <w:tcW w:w="1953" w:type="pct"/>
          </w:tcPr>
          <w:p w14:paraId="555AE2B0" w14:textId="77777777" w:rsidR="00B50009" w:rsidRPr="00A05DD4" w:rsidRDefault="00B50009" w:rsidP="00844AE9">
            <w:pPr>
              <w:rPr>
                <w:lang w:val="nb-NO"/>
              </w:rPr>
            </w:pPr>
            <w:r w:rsidRPr="00443B68">
              <w:rPr>
                <w:lang w:val="en-GB"/>
              </w:rPr>
              <w:t>Measure [Enter number]</w:t>
            </w:r>
          </w:p>
        </w:tc>
        <w:tc>
          <w:tcPr>
            <w:tcW w:w="3047" w:type="pct"/>
          </w:tcPr>
          <w:p w14:paraId="1AB76A42" w14:textId="77777777" w:rsidR="00B50009" w:rsidRPr="00A05DD4" w:rsidRDefault="00B50009" w:rsidP="00844AE9">
            <w:pPr>
              <w:rPr>
                <w:lang w:val="nb-NO"/>
              </w:rPr>
            </w:pPr>
          </w:p>
        </w:tc>
      </w:tr>
      <w:tr w:rsidR="00B50009" w:rsidRPr="00A05DD4" w14:paraId="7B9127DC" w14:textId="77777777" w:rsidTr="00844AE9">
        <w:tc>
          <w:tcPr>
            <w:tcW w:w="1953" w:type="pct"/>
          </w:tcPr>
          <w:p w14:paraId="479C5652" w14:textId="77777777" w:rsidR="00B50009" w:rsidRPr="00A05DD4" w:rsidRDefault="00B50009" w:rsidP="00844AE9">
            <w:pPr>
              <w:rPr>
                <w:lang w:val="nb-NO"/>
              </w:rPr>
            </w:pPr>
            <w:r w:rsidRPr="00443B68">
              <w:rPr>
                <w:lang w:val="en-GB"/>
              </w:rPr>
              <w:t>Measure</w:t>
            </w:r>
          </w:p>
        </w:tc>
        <w:tc>
          <w:tcPr>
            <w:tcW w:w="3047" w:type="pct"/>
          </w:tcPr>
          <w:p w14:paraId="53A85351" w14:textId="77777777" w:rsidR="00B50009" w:rsidRPr="00A05DD4" w:rsidRDefault="00B50009" w:rsidP="00844AE9">
            <w:pPr>
              <w:rPr>
                <w:lang w:val="nb-NO"/>
              </w:rPr>
            </w:pPr>
          </w:p>
        </w:tc>
      </w:tr>
      <w:tr w:rsidR="00B50009" w:rsidRPr="003E1D6A" w14:paraId="56B8DA67" w14:textId="77777777" w:rsidTr="00844AE9">
        <w:tc>
          <w:tcPr>
            <w:tcW w:w="1953" w:type="pct"/>
          </w:tcPr>
          <w:p w14:paraId="0AB3102C" w14:textId="77777777" w:rsidR="00B50009" w:rsidRPr="00B71D73" w:rsidRDefault="00B50009" w:rsidP="00844AE9">
            <w:pPr>
              <w:rPr>
                <w:lang w:val="en-GB"/>
              </w:rPr>
            </w:pPr>
            <w:r w:rsidRPr="00443B68">
              <w:rPr>
                <w:lang w:val="en-GB"/>
              </w:rPr>
              <w:t>Description of the current state</w:t>
            </w:r>
          </w:p>
        </w:tc>
        <w:tc>
          <w:tcPr>
            <w:tcW w:w="3047" w:type="pct"/>
          </w:tcPr>
          <w:p w14:paraId="1280152B" w14:textId="77777777" w:rsidR="00B50009" w:rsidRPr="00B71D73" w:rsidRDefault="00B50009" w:rsidP="00844AE9">
            <w:pPr>
              <w:rPr>
                <w:lang w:val="en-GB"/>
              </w:rPr>
            </w:pPr>
          </w:p>
        </w:tc>
      </w:tr>
      <w:tr w:rsidR="00B50009" w:rsidRPr="00A05DD4" w14:paraId="52F0890A" w14:textId="77777777" w:rsidTr="00844AE9">
        <w:tc>
          <w:tcPr>
            <w:tcW w:w="1953" w:type="pct"/>
          </w:tcPr>
          <w:p w14:paraId="0C9F7BB6" w14:textId="77777777" w:rsidR="00B50009" w:rsidRPr="00A05DD4" w:rsidRDefault="00B50009" w:rsidP="00844AE9">
            <w:r w:rsidRPr="00443B68">
              <w:rPr>
                <w:lang w:val="en-GB"/>
              </w:rPr>
              <w:t>Description of measure</w:t>
            </w:r>
          </w:p>
        </w:tc>
        <w:tc>
          <w:tcPr>
            <w:tcW w:w="3047" w:type="pct"/>
          </w:tcPr>
          <w:p w14:paraId="5D59A3DF" w14:textId="77777777" w:rsidR="00B50009" w:rsidRPr="00A05DD4" w:rsidRDefault="00B50009" w:rsidP="00844AE9"/>
        </w:tc>
      </w:tr>
      <w:tr w:rsidR="00B50009" w:rsidRPr="00A05DD4" w14:paraId="66C71A9E" w14:textId="77777777" w:rsidTr="00844AE9">
        <w:tc>
          <w:tcPr>
            <w:tcW w:w="1953" w:type="pct"/>
          </w:tcPr>
          <w:p w14:paraId="70C6151A" w14:textId="77777777" w:rsidR="00B50009" w:rsidRPr="00A05DD4" w:rsidRDefault="00B50009" w:rsidP="00844AE9">
            <w:pPr>
              <w:rPr>
                <w:lang w:val="nb-NO"/>
              </w:rPr>
            </w:pPr>
            <w:r w:rsidRPr="00443B68">
              <w:rPr>
                <w:lang w:val="en-GB"/>
              </w:rPr>
              <w:t>Savings stated in unit</w:t>
            </w:r>
          </w:p>
        </w:tc>
        <w:tc>
          <w:tcPr>
            <w:tcW w:w="3047" w:type="pct"/>
          </w:tcPr>
          <w:p w14:paraId="7A2489CB" w14:textId="77777777" w:rsidR="00B50009" w:rsidRPr="00A05DD4" w:rsidRDefault="00B50009" w:rsidP="00844AE9">
            <w:pPr>
              <w:rPr>
                <w:lang w:val="nb-NO"/>
              </w:rPr>
            </w:pPr>
          </w:p>
        </w:tc>
      </w:tr>
      <w:tr w:rsidR="00B50009" w:rsidRPr="00A05DD4" w14:paraId="4A0915D0" w14:textId="77777777" w:rsidTr="00844AE9">
        <w:trPr>
          <w:trHeight w:val="250"/>
        </w:trPr>
        <w:tc>
          <w:tcPr>
            <w:tcW w:w="1953" w:type="pct"/>
          </w:tcPr>
          <w:p w14:paraId="7F55128F" w14:textId="77777777" w:rsidR="00B50009" w:rsidRPr="00A05DD4" w:rsidRDefault="00B50009" w:rsidP="00844AE9">
            <w:pPr>
              <w:rPr>
                <w:lang w:val="nb-NO"/>
              </w:rPr>
            </w:pPr>
            <w:r w:rsidRPr="00443B68">
              <w:rPr>
                <w:lang w:val="en-GB"/>
              </w:rPr>
              <w:t>Savings in EUR / year</w:t>
            </w:r>
          </w:p>
        </w:tc>
        <w:tc>
          <w:tcPr>
            <w:tcW w:w="3047" w:type="pct"/>
          </w:tcPr>
          <w:p w14:paraId="7DB5FF1E" w14:textId="77777777" w:rsidR="00B50009" w:rsidRPr="00A05DD4" w:rsidRDefault="00B50009" w:rsidP="00844AE9">
            <w:pPr>
              <w:rPr>
                <w:lang w:val="nb-NO"/>
              </w:rPr>
            </w:pPr>
          </w:p>
        </w:tc>
      </w:tr>
      <w:tr w:rsidR="00B50009" w:rsidRPr="00A05DD4" w14:paraId="0FD03EC0" w14:textId="77777777" w:rsidTr="00844AE9">
        <w:tc>
          <w:tcPr>
            <w:tcW w:w="1953" w:type="pct"/>
          </w:tcPr>
          <w:p w14:paraId="5996A666" w14:textId="77777777" w:rsidR="00B50009" w:rsidRPr="00A05DD4" w:rsidRDefault="00B50009" w:rsidP="00844AE9">
            <w:pPr>
              <w:rPr>
                <w:lang w:val="nb-NO"/>
              </w:rPr>
            </w:pPr>
            <w:r w:rsidRPr="00443B68">
              <w:rPr>
                <w:lang w:val="en-GB"/>
              </w:rPr>
              <w:t xml:space="preserve">Investment in EUR          </w:t>
            </w:r>
          </w:p>
        </w:tc>
        <w:tc>
          <w:tcPr>
            <w:tcW w:w="3047" w:type="pct"/>
          </w:tcPr>
          <w:p w14:paraId="037A8F18" w14:textId="77777777" w:rsidR="00B50009" w:rsidRPr="00A05DD4" w:rsidRDefault="00B50009" w:rsidP="00844AE9">
            <w:pPr>
              <w:rPr>
                <w:lang w:val="nb-NO"/>
              </w:rPr>
            </w:pPr>
          </w:p>
        </w:tc>
      </w:tr>
      <w:tr w:rsidR="00B50009" w:rsidRPr="00A05DD4" w14:paraId="3109A65D" w14:textId="77777777" w:rsidTr="00844AE9">
        <w:tc>
          <w:tcPr>
            <w:tcW w:w="1953" w:type="pct"/>
          </w:tcPr>
          <w:p w14:paraId="4303F39D" w14:textId="77777777" w:rsidR="00B50009" w:rsidRPr="00A05DD4" w:rsidRDefault="00B50009" w:rsidP="00844AE9">
            <w:pPr>
              <w:rPr>
                <w:lang w:val="nb-NO"/>
              </w:rPr>
            </w:pPr>
            <w:r w:rsidRPr="00DC5525">
              <w:rPr>
                <w:lang w:val="en-GB"/>
              </w:rPr>
              <w:t>Pre</w:t>
            </w:r>
            <w:r>
              <w:rPr>
                <w:lang w:val="en-GB"/>
              </w:rPr>
              <w:t>conditions</w:t>
            </w:r>
            <w:r w:rsidRPr="00DC5525">
              <w:rPr>
                <w:lang w:val="en-GB"/>
              </w:rPr>
              <w:t xml:space="preserve"> / calculations</w:t>
            </w:r>
          </w:p>
        </w:tc>
        <w:tc>
          <w:tcPr>
            <w:tcW w:w="3047" w:type="pct"/>
          </w:tcPr>
          <w:p w14:paraId="09A599CB" w14:textId="77777777" w:rsidR="00B50009" w:rsidRPr="00A05DD4" w:rsidRDefault="00B50009" w:rsidP="00844AE9">
            <w:pPr>
              <w:rPr>
                <w:lang w:val="nb-NO"/>
              </w:rPr>
            </w:pPr>
          </w:p>
        </w:tc>
      </w:tr>
      <w:tr w:rsidR="00B50009" w:rsidRPr="003E1D6A" w14:paraId="34FF5334" w14:textId="77777777" w:rsidTr="00844AE9">
        <w:tc>
          <w:tcPr>
            <w:tcW w:w="1953" w:type="pct"/>
          </w:tcPr>
          <w:p w14:paraId="5A3FF84E" w14:textId="77777777" w:rsidR="00B50009" w:rsidRPr="003E1D6A" w:rsidRDefault="00B50009" w:rsidP="00844AE9">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63259CDA" w14:textId="77777777" w:rsidR="00B50009" w:rsidRPr="003E1D6A" w:rsidRDefault="00B50009" w:rsidP="00844AE9"/>
        </w:tc>
      </w:tr>
      <w:tr w:rsidR="00B50009" w:rsidRPr="003E1D6A" w14:paraId="73D2153C" w14:textId="77777777" w:rsidTr="00844AE9">
        <w:tc>
          <w:tcPr>
            <w:tcW w:w="1953" w:type="pct"/>
          </w:tcPr>
          <w:p w14:paraId="4227BCF8" w14:textId="77777777" w:rsidR="00B50009" w:rsidRPr="00B71D73"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09895016" w14:textId="77777777" w:rsidR="00B50009" w:rsidRPr="00B71D73" w:rsidRDefault="00B50009" w:rsidP="00844AE9">
            <w:pPr>
              <w:rPr>
                <w:lang w:val="en-GB"/>
              </w:rPr>
            </w:pPr>
          </w:p>
        </w:tc>
      </w:tr>
    </w:tbl>
    <w:p w14:paraId="5D85964E" w14:textId="77777777" w:rsidR="00B50009" w:rsidRPr="003E1D6A" w:rsidRDefault="00B50009" w:rsidP="00B50009"/>
    <w:p w14:paraId="68E423BF" w14:textId="77777777" w:rsidR="00B50009" w:rsidRPr="003E1D6A" w:rsidRDefault="00B50009" w:rsidP="00B50009">
      <w:pPr>
        <w:pStyle w:val="Rubrik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6 [name of measure], [name of building]</w:t>
      </w:r>
    </w:p>
    <w:tbl>
      <w:tblPr>
        <w:tblStyle w:val="Tabellrutnt"/>
        <w:tblW w:w="5000" w:type="pct"/>
        <w:tblLook w:val="04A0" w:firstRow="1" w:lastRow="0" w:firstColumn="1" w:lastColumn="0" w:noHBand="0" w:noVBand="1"/>
      </w:tblPr>
      <w:tblGrid>
        <w:gridCol w:w="3794"/>
        <w:gridCol w:w="5919"/>
      </w:tblGrid>
      <w:tr w:rsidR="00B50009" w:rsidRPr="00A05DD4" w14:paraId="1FCED719" w14:textId="77777777" w:rsidTr="00844AE9">
        <w:tc>
          <w:tcPr>
            <w:tcW w:w="1953" w:type="pct"/>
          </w:tcPr>
          <w:p w14:paraId="133C486E" w14:textId="77777777" w:rsidR="00B50009" w:rsidRPr="00A05DD4" w:rsidRDefault="00B50009" w:rsidP="00844AE9">
            <w:pPr>
              <w:rPr>
                <w:lang w:val="nb-NO"/>
              </w:rPr>
            </w:pPr>
            <w:r w:rsidRPr="00443B68">
              <w:rPr>
                <w:lang w:val="en-GB"/>
              </w:rPr>
              <w:t>Measure [Enter number]</w:t>
            </w:r>
          </w:p>
        </w:tc>
        <w:tc>
          <w:tcPr>
            <w:tcW w:w="3047" w:type="pct"/>
          </w:tcPr>
          <w:p w14:paraId="0AB368F9" w14:textId="77777777" w:rsidR="00B50009" w:rsidRPr="00A05DD4" w:rsidRDefault="00B50009" w:rsidP="00844AE9">
            <w:pPr>
              <w:rPr>
                <w:lang w:val="nb-NO"/>
              </w:rPr>
            </w:pPr>
          </w:p>
        </w:tc>
      </w:tr>
      <w:tr w:rsidR="00B50009" w:rsidRPr="00A05DD4" w14:paraId="39F19D7B" w14:textId="77777777" w:rsidTr="00844AE9">
        <w:tc>
          <w:tcPr>
            <w:tcW w:w="1953" w:type="pct"/>
          </w:tcPr>
          <w:p w14:paraId="5D1EAE3A" w14:textId="77777777" w:rsidR="00B50009" w:rsidRPr="00A05DD4" w:rsidRDefault="00B50009" w:rsidP="00844AE9">
            <w:pPr>
              <w:rPr>
                <w:lang w:val="nb-NO"/>
              </w:rPr>
            </w:pPr>
            <w:r w:rsidRPr="00443B68">
              <w:rPr>
                <w:lang w:val="en-GB"/>
              </w:rPr>
              <w:t>Measure</w:t>
            </w:r>
          </w:p>
        </w:tc>
        <w:tc>
          <w:tcPr>
            <w:tcW w:w="3047" w:type="pct"/>
          </w:tcPr>
          <w:p w14:paraId="7D0EC03B" w14:textId="77777777" w:rsidR="00B50009" w:rsidRPr="00A05DD4" w:rsidRDefault="00B50009" w:rsidP="00844AE9">
            <w:pPr>
              <w:rPr>
                <w:lang w:val="nb-NO"/>
              </w:rPr>
            </w:pPr>
          </w:p>
        </w:tc>
      </w:tr>
      <w:tr w:rsidR="00B50009" w:rsidRPr="003E1D6A" w14:paraId="453C637D" w14:textId="77777777" w:rsidTr="00844AE9">
        <w:tc>
          <w:tcPr>
            <w:tcW w:w="1953" w:type="pct"/>
          </w:tcPr>
          <w:p w14:paraId="05334FE1" w14:textId="77777777" w:rsidR="00B50009" w:rsidRPr="00B71D73" w:rsidRDefault="00B50009" w:rsidP="00844AE9">
            <w:pPr>
              <w:rPr>
                <w:lang w:val="en-GB"/>
              </w:rPr>
            </w:pPr>
            <w:r w:rsidRPr="00443B68">
              <w:rPr>
                <w:lang w:val="en-GB"/>
              </w:rPr>
              <w:t>Description of the current state</w:t>
            </w:r>
          </w:p>
        </w:tc>
        <w:tc>
          <w:tcPr>
            <w:tcW w:w="3047" w:type="pct"/>
          </w:tcPr>
          <w:p w14:paraId="1C8C1633" w14:textId="77777777" w:rsidR="00B50009" w:rsidRPr="00B71D73" w:rsidRDefault="00B50009" w:rsidP="00844AE9">
            <w:pPr>
              <w:rPr>
                <w:lang w:val="en-GB"/>
              </w:rPr>
            </w:pPr>
          </w:p>
        </w:tc>
      </w:tr>
      <w:tr w:rsidR="00B50009" w:rsidRPr="00A05DD4" w14:paraId="1407161F" w14:textId="77777777" w:rsidTr="00844AE9">
        <w:tc>
          <w:tcPr>
            <w:tcW w:w="1953" w:type="pct"/>
          </w:tcPr>
          <w:p w14:paraId="38C19EC2" w14:textId="77777777" w:rsidR="00B50009" w:rsidRPr="00A05DD4" w:rsidRDefault="00B50009" w:rsidP="00844AE9">
            <w:r w:rsidRPr="00443B68">
              <w:rPr>
                <w:lang w:val="en-GB"/>
              </w:rPr>
              <w:t>Description of measure</w:t>
            </w:r>
          </w:p>
        </w:tc>
        <w:tc>
          <w:tcPr>
            <w:tcW w:w="3047" w:type="pct"/>
          </w:tcPr>
          <w:p w14:paraId="76F444FA" w14:textId="77777777" w:rsidR="00B50009" w:rsidRPr="00A05DD4" w:rsidRDefault="00B50009" w:rsidP="00844AE9"/>
        </w:tc>
      </w:tr>
      <w:tr w:rsidR="00B50009" w:rsidRPr="00A05DD4" w14:paraId="79B45A4B" w14:textId="77777777" w:rsidTr="00844AE9">
        <w:tc>
          <w:tcPr>
            <w:tcW w:w="1953" w:type="pct"/>
          </w:tcPr>
          <w:p w14:paraId="6EE85AEE" w14:textId="77777777" w:rsidR="00B50009" w:rsidRPr="00A05DD4" w:rsidRDefault="00B50009" w:rsidP="00844AE9">
            <w:pPr>
              <w:rPr>
                <w:lang w:val="nb-NO"/>
              </w:rPr>
            </w:pPr>
            <w:r w:rsidRPr="00443B68">
              <w:rPr>
                <w:lang w:val="en-GB"/>
              </w:rPr>
              <w:t>Savings stated in unit</w:t>
            </w:r>
          </w:p>
        </w:tc>
        <w:tc>
          <w:tcPr>
            <w:tcW w:w="3047" w:type="pct"/>
          </w:tcPr>
          <w:p w14:paraId="62F55B17" w14:textId="77777777" w:rsidR="00B50009" w:rsidRPr="00A05DD4" w:rsidRDefault="00B50009" w:rsidP="00844AE9">
            <w:pPr>
              <w:rPr>
                <w:lang w:val="nb-NO"/>
              </w:rPr>
            </w:pPr>
          </w:p>
        </w:tc>
      </w:tr>
      <w:tr w:rsidR="00B50009" w:rsidRPr="00A05DD4" w14:paraId="789A10E2" w14:textId="77777777" w:rsidTr="00844AE9">
        <w:trPr>
          <w:trHeight w:val="250"/>
        </w:trPr>
        <w:tc>
          <w:tcPr>
            <w:tcW w:w="1953" w:type="pct"/>
          </w:tcPr>
          <w:p w14:paraId="16F8E064" w14:textId="77777777" w:rsidR="00B50009" w:rsidRPr="00A05DD4" w:rsidRDefault="00B50009" w:rsidP="00844AE9">
            <w:pPr>
              <w:rPr>
                <w:lang w:val="nb-NO"/>
              </w:rPr>
            </w:pPr>
            <w:r w:rsidRPr="00443B68">
              <w:rPr>
                <w:lang w:val="en-GB"/>
              </w:rPr>
              <w:t>Savings in EUR / year</w:t>
            </w:r>
          </w:p>
        </w:tc>
        <w:tc>
          <w:tcPr>
            <w:tcW w:w="3047" w:type="pct"/>
          </w:tcPr>
          <w:p w14:paraId="64C51A97" w14:textId="77777777" w:rsidR="00B50009" w:rsidRPr="00A05DD4" w:rsidRDefault="00B50009" w:rsidP="00844AE9">
            <w:pPr>
              <w:rPr>
                <w:lang w:val="nb-NO"/>
              </w:rPr>
            </w:pPr>
          </w:p>
        </w:tc>
      </w:tr>
      <w:tr w:rsidR="00B50009" w:rsidRPr="00A05DD4" w14:paraId="19CE1CE3" w14:textId="77777777" w:rsidTr="00844AE9">
        <w:tc>
          <w:tcPr>
            <w:tcW w:w="1953" w:type="pct"/>
          </w:tcPr>
          <w:p w14:paraId="49869BDF" w14:textId="77777777" w:rsidR="00B50009" w:rsidRPr="00A05DD4" w:rsidRDefault="00B50009" w:rsidP="00844AE9">
            <w:pPr>
              <w:rPr>
                <w:lang w:val="nb-NO"/>
              </w:rPr>
            </w:pPr>
            <w:r w:rsidRPr="00443B68">
              <w:rPr>
                <w:lang w:val="en-GB"/>
              </w:rPr>
              <w:t xml:space="preserve">Investment in EUR          </w:t>
            </w:r>
          </w:p>
        </w:tc>
        <w:tc>
          <w:tcPr>
            <w:tcW w:w="3047" w:type="pct"/>
          </w:tcPr>
          <w:p w14:paraId="4C1697E5" w14:textId="77777777" w:rsidR="00B50009" w:rsidRPr="00A05DD4" w:rsidRDefault="00B50009" w:rsidP="00844AE9">
            <w:pPr>
              <w:rPr>
                <w:lang w:val="nb-NO"/>
              </w:rPr>
            </w:pPr>
          </w:p>
        </w:tc>
      </w:tr>
      <w:tr w:rsidR="00B50009" w:rsidRPr="00A05DD4" w14:paraId="126D279A" w14:textId="77777777" w:rsidTr="00844AE9">
        <w:tc>
          <w:tcPr>
            <w:tcW w:w="1953" w:type="pct"/>
          </w:tcPr>
          <w:p w14:paraId="1336EB23" w14:textId="77777777" w:rsidR="00B50009" w:rsidRPr="00A05DD4" w:rsidRDefault="00B50009" w:rsidP="00844AE9">
            <w:pPr>
              <w:rPr>
                <w:lang w:val="nb-NO"/>
              </w:rPr>
            </w:pPr>
            <w:r w:rsidRPr="00DC5525">
              <w:rPr>
                <w:lang w:val="en-GB"/>
              </w:rPr>
              <w:t>Pre</w:t>
            </w:r>
            <w:r>
              <w:rPr>
                <w:lang w:val="en-GB"/>
              </w:rPr>
              <w:t>conditions</w:t>
            </w:r>
            <w:r w:rsidRPr="00DC5525">
              <w:rPr>
                <w:lang w:val="en-GB"/>
              </w:rPr>
              <w:t xml:space="preserve"> / calculations</w:t>
            </w:r>
          </w:p>
        </w:tc>
        <w:tc>
          <w:tcPr>
            <w:tcW w:w="3047" w:type="pct"/>
          </w:tcPr>
          <w:p w14:paraId="3CE759CF" w14:textId="77777777" w:rsidR="00B50009" w:rsidRPr="00A05DD4" w:rsidRDefault="00B50009" w:rsidP="00844AE9">
            <w:pPr>
              <w:rPr>
                <w:lang w:val="nb-NO"/>
              </w:rPr>
            </w:pPr>
          </w:p>
        </w:tc>
      </w:tr>
      <w:tr w:rsidR="00B50009" w:rsidRPr="003E1D6A" w14:paraId="3BB90E23" w14:textId="77777777" w:rsidTr="00844AE9">
        <w:tc>
          <w:tcPr>
            <w:tcW w:w="1953" w:type="pct"/>
          </w:tcPr>
          <w:p w14:paraId="00950AC7" w14:textId="77777777" w:rsidR="00B50009" w:rsidRPr="003E1D6A" w:rsidRDefault="00B50009" w:rsidP="00844AE9">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70CB20DF" w14:textId="77777777" w:rsidR="00B50009" w:rsidRPr="003E1D6A" w:rsidRDefault="00B50009" w:rsidP="00844AE9"/>
        </w:tc>
      </w:tr>
      <w:tr w:rsidR="00B50009" w:rsidRPr="003E1D6A" w14:paraId="3ADE56BF" w14:textId="77777777" w:rsidTr="00844AE9">
        <w:tc>
          <w:tcPr>
            <w:tcW w:w="1953" w:type="pct"/>
          </w:tcPr>
          <w:p w14:paraId="45603526" w14:textId="77777777" w:rsidR="00B50009" w:rsidRPr="00B71D73"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16E3C3E1" w14:textId="77777777" w:rsidR="00B50009" w:rsidRPr="00B71D73" w:rsidRDefault="00B50009" w:rsidP="00844AE9">
            <w:pPr>
              <w:rPr>
                <w:lang w:val="en-GB"/>
              </w:rPr>
            </w:pPr>
          </w:p>
        </w:tc>
      </w:tr>
    </w:tbl>
    <w:p w14:paraId="7EB2A637" w14:textId="77777777" w:rsidR="00B50009" w:rsidRPr="003E1D6A" w:rsidRDefault="00B50009" w:rsidP="00B50009"/>
    <w:p w14:paraId="269F7B1A" w14:textId="77777777" w:rsidR="00B50009" w:rsidRPr="003E1D6A" w:rsidRDefault="00B50009" w:rsidP="00B50009">
      <w:pPr>
        <w:pStyle w:val="Rubrik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7 [name of measure], [name of building]</w:t>
      </w:r>
    </w:p>
    <w:tbl>
      <w:tblPr>
        <w:tblStyle w:val="Tabellrutnt"/>
        <w:tblW w:w="5000" w:type="pct"/>
        <w:tblLook w:val="04A0" w:firstRow="1" w:lastRow="0" w:firstColumn="1" w:lastColumn="0" w:noHBand="0" w:noVBand="1"/>
      </w:tblPr>
      <w:tblGrid>
        <w:gridCol w:w="3794"/>
        <w:gridCol w:w="5919"/>
      </w:tblGrid>
      <w:tr w:rsidR="00B50009" w:rsidRPr="00A05DD4" w14:paraId="79DBAC2D" w14:textId="77777777" w:rsidTr="00844AE9">
        <w:tc>
          <w:tcPr>
            <w:tcW w:w="1953" w:type="pct"/>
          </w:tcPr>
          <w:p w14:paraId="4F42564F" w14:textId="77777777" w:rsidR="00B50009" w:rsidRPr="00A05DD4" w:rsidRDefault="00B50009" w:rsidP="00844AE9">
            <w:pPr>
              <w:rPr>
                <w:lang w:val="nb-NO"/>
              </w:rPr>
            </w:pPr>
            <w:r w:rsidRPr="00443B68">
              <w:rPr>
                <w:lang w:val="en-GB"/>
              </w:rPr>
              <w:t>Measure [Enter number]</w:t>
            </w:r>
          </w:p>
        </w:tc>
        <w:tc>
          <w:tcPr>
            <w:tcW w:w="3047" w:type="pct"/>
          </w:tcPr>
          <w:p w14:paraId="3EF5E193" w14:textId="77777777" w:rsidR="00B50009" w:rsidRPr="00A05DD4" w:rsidRDefault="00B50009" w:rsidP="00844AE9">
            <w:pPr>
              <w:rPr>
                <w:lang w:val="nb-NO"/>
              </w:rPr>
            </w:pPr>
          </w:p>
        </w:tc>
      </w:tr>
      <w:tr w:rsidR="00B50009" w:rsidRPr="00A05DD4" w14:paraId="05A4089B" w14:textId="77777777" w:rsidTr="00844AE9">
        <w:tc>
          <w:tcPr>
            <w:tcW w:w="1953" w:type="pct"/>
          </w:tcPr>
          <w:p w14:paraId="7B692A23" w14:textId="77777777" w:rsidR="00B50009" w:rsidRPr="00A05DD4" w:rsidRDefault="00B50009" w:rsidP="00844AE9">
            <w:pPr>
              <w:rPr>
                <w:lang w:val="nb-NO"/>
              </w:rPr>
            </w:pPr>
            <w:r w:rsidRPr="00443B68">
              <w:rPr>
                <w:lang w:val="en-GB"/>
              </w:rPr>
              <w:t>Measure</w:t>
            </w:r>
          </w:p>
        </w:tc>
        <w:tc>
          <w:tcPr>
            <w:tcW w:w="3047" w:type="pct"/>
          </w:tcPr>
          <w:p w14:paraId="0C828138" w14:textId="77777777" w:rsidR="00B50009" w:rsidRPr="00A05DD4" w:rsidRDefault="00B50009" w:rsidP="00844AE9">
            <w:pPr>
              <w:rPr>
                <w:lang w:val="nb-NO"/>
              </w:rPr>
            </w:pPr>
          </w:p>
        </w:tc>
      </w:tr>
      <w:tr w:rsidR="00B50009" w:rsidRPr="003E1D6A" w14:paraId="116DC93D" w14:textId="77777777" w:rsidTr="00844AE9">
        <w:tc>
          <w:tcPr>
            <w:tcW w:w="1953" w:type="pct"/>
          </w:tcPr>
          <w:p w14:paraId="00EACBD3" w14:textId="77777777" w:rsidR="00B50009" w:rsidRPr="00B71D73" w:rsidRDefault="00B50009" w:rsidP="00844AE9">
            <w:pPr>
              <w:rPr>
                <w:lang w:val="en-GB"/>
              </w:rPr>
            </w:pPr>
            <w:r w:rsidRPr="00443B68">
              <w:rPr>
                <w:lang w:val="en-GB"/>
              </w:rPr>
              <w:t>Description of the current state</w:t>
            </w:r>
          </w:p>
        </w:tc>
        <w:tc>
          <w:tcPr>
            <w:tcW w:w="3047" w:type="pct"/>
          </w:tcPr>
          <w:p w14:paraId="4A9A02E4" w14:textId="77777777" w:rsidR="00B50009" w:rsidRPr="00B71D73" w:rsidRDefault="00B50009" w:rsidP="00844AE9">
            <w:pPr>
              <w:rPr>
                <w:lang w:val="en-GB"/>
              </w:rPr>
            </w:pPr>
          </w:p>
        </w:tc>
      </w:tr>
      <w:tr w:rsidR="00B50009" w:rsidRPr="00A05DD4" w14:paraId="4E5602CD" w14:textId="77777777" w:rsidTr="00844AE9">
        <w:tc>
          <w:tcPr>
            <w:tcW w:w="1953" w:type="pct"/>
          </w:tcPr>
          <w:p w14:paraId="3BCDD106" w14:textId="77777777" w:rsidR="00B50009" w:rsidRPr="00A05DD4" w:rsidRDefault="00B50009" w:rsidP="00844AE9">
            <w:r w:rsidRPr="00443B68">
              <w:rPr>
                <w:lang w:val="en-GB"/>
              </w:rPr>
              <w:t>Description of measure</w:t>
            </w:r>
          </w:p>
        </w:tc>
        <w:tc>
          <w:tcPr>
            <w:tcW w:w="3047" w:type="pct"/>
          </w:tcPr>
          <w:p w14:paraId="61D89EEE" w14:textId="77777777" w:rsidR="00B50009" w:rsidRPr="00A05DD4" w:rsidRDefault="00B50009" w:rsidP="00844AE9"/>
        </w:tc>
      </w:tr>
      <w:tr w:rsidR="00B50009" w:rsidRPr="00A05DD4" w14:paraId="6CD86968" w14:textId="77777777" w:rsidTr="00844AE9">
        <w:tc>
          <w:tcPr>
            <w:tcW w:w="1953" w:type="pct"/>
          </w:tcPr>
          <w:p w14:paraId="54B6535B" w14:textId="77777777" w:rsidR="00B50009" w:rsidRPr="00A05DD4" w:rsidRDefault="00B50009" w:rsidP="00844AE9">
            <w:pPr>
              <w:rPr>
                <w:lang w:val="nb-NO"/>
              </w:rPr>
            </w:pPr>
            <w:r w:rsidRPr="00443B68">
              <w:rPr>
                <w:lang w:val="en-GB"/>
              </w:rPr>
              <w:t>Savings stated in unit</w:t>
            </w:r>
          </w:p>
        </w:tc>
        <w:tc>
          <w:tcPr>
            <w:tcW w:w="3047" w:type="pct"/>
          </w:tcPr>
          <w:p w14:paraId="71A89E93" w14:textId="77777777" w:rsidR="00B50009" w:rsidRPr="00A05DD4" w:rsidRDefault="00B50009" w:rsidP="00844AE9">
            <w:pPr>
              <w:rPr>
                <w:lang w:val="nb-NO"/>
              </w:rPr>
            </w:pPr>
          </w:p>
        </w:tc>
      </w:tr>
      <w:tr w:rsidR="00B50009" w:rsidRPr="00A05DD4" w14:paraId="5C613608" w14:textId="77777777" w:rsidTr="00844AE9">
        <w:trPr>
          <w:trHeight w:val="250"/>
        </w:trPr>
        <w:tc>
          <w:tcPr>
            <w:tcW w:w="1953" w:type="pct"/>
          </w:tcPr>
          <w:p w14:paraId="4550AC4C" w14:textId="77777777" w:rsidR="00B50009" w:rsidRPr="00A05DD4" w:rsidRDefault="00B50009" w:rsidP="00844AE9">
            <w:pPr>
              <w:rPr>
                <w:lang w:val="nb-NO"/>
              </w:rPr>
            </w:pPr>
            <w:r w:rsidRPr="00443B68">
              <w:rPr>
                <w:lang w:val="en-GB"/>
              </w:rPr>
              <w:t>Savings in EUR / year</w:t>
            </w:r>
          </w:p>
        </w:tc>
        <w:tc>
          <w:tcPr>
            <w:tcW w:w="3047" w:type="pct"/>
          </w:tcPr>
          <w:p w14:paraId="42EEC0A4" w14:textId="77777777" w:rsidR="00B50009" w:rsidRPr="00A05DD4" w:rsidRDefault="00B50009" w:rsidP="00844AE9">
            <w:pPr>
              <w:rPr>
                <w:lang w:val="nb-NO"/>
              </w:rPr>
            </w:pPr>
          </w:p>
        </w:tc>
      </w:tr>
      <w:tr w:rsidR="00B50009" w:rsidRPr="00A05DD4" w14:paraId="7E07BE01" w14:textId="77777777" w:rsidTr="00844AE9">
        <w:tc>
          <w:tcPr>
            <w:tcW w:w="1953" w:type="pct"/>
          </w:tcPr>
          <w:p w14:paraId="1862C4AC" w14:textId="77777777" w:rsidR="00B50009" w:rsidRPr="00A05DD4" w:rsidRDefault="00B50009" w:rsidP="00844AE9">
            <w:pPr>
              <w:rPr>
                <w:lang w:val="nb-NO"/>
              </w:rPr>
            </w:pPr>
            <w:r w:rsidRPr="00443B68">
              <w:rPr>
                <w:lang w:val="en-GB"/>
              </w:rPr>
              <w:t xml:space="preserve">Investment in EUR          </w:t>
            </w:r>
          </w:p>
        </w:tc>
        <w:tc>
          <w:tcPr>
            <w:tcW w:w="3047" w:type="pct"/>
          </w:tcPr>
          <w:p w14:paraId="201FC650" w14:textId="77777777" w:rsidR="00B50009" w:rsidRPr="00A05DD4" w:rsidRDefault="00B50009" w:rsidP="00844AE9">
            <w:pPr>
              <w:rPr>
                <w:lang w:val="nb-NO"/>
              </w:rPr>
            </w:pPr>
          </w:p>
        </w:tc>
      </w:tr>
      <w:tr w:rsidR="00B50009" w:rsidRPr="00A05DD4" w14:paraId="4D267933" w14:textId="77777777" w:rsidTr="00844AE9">
        <w:tc>
          <w:tcPr>
            <w:tcW w:w="1953" w:type="pct"/>
          </w:tcPr>
          <w:p w14:paraId="0A112F7E" w14:textId="77777777" w:rsidR="00B50009" w:rsidRPr="00A05DD4" w:rsidRDefault="00B50009" w:rsidP="00844AE9">
            <w:pPr>
              <w:rPr>
                <w:lang w:val="nb-NO"/>
              </w:rPr>
            </w:pPr>
            <w:r w:rsidRPr="00DC5525">
              <w:rPr>
                <w:lang w:val="en-GB"/>
              </w:rPr>
              <w:t>Pre</w:t>
            </w:r>
            <w:r>
              <w:rPr>
                <w:lang w:val="en-GB"/>
              </w:rPr>
              <w:t>conditions</w:t>
            </w:r>
            <w:r w:rsidRPr="00DC5525">
              <w:rPr>
                <w:lang w:val="en-GB"/>
              </w:rPr>
              <w:t xml:space="preserve"> / calculations</w:t>
            </w:r>
          </w:p>
        </w:tc>
        <w:tc>
          <w:tcPr>
            <w:tcW w:w="3047" w:type="pct"/>
          </w:tcPr>
          <w:p w14:paraId="5057A374" w14:textId="77777777" w:rsidR="00B50009" w:rsidRPr="00A05DD4" w:rsidRDefault="00B50009" w:rsidP="00844AE9">
            <w:pPr>
              <w:rPr>
                <w:lang w:val="nb-NO"/>
              </w:rPr>
            </w:pPr>
          </w:p>
        </w:tc>
      </w:tr>
      <w:tr w:rsidR="00B50009" w:rsidRPr="003E1D6A" w14:paraId="7C609354" w14:textId="77777777" w:rsidTr="00844AE9">
        <w:tc>
          <w:tcPr>
            <w:tcW w:w="1953" w:type="pct"/>
          </w:tcPr>
          <w:p w14:paraId="58046E1F" w14:textId="77777777" w:rsidR="00B50009" w:rsidRPr="003E1D6A" w:rsidRDefault="00B50009" w:rsidP="00844AE9">
            <w:r w:rsidRPr="00DA562E">
              <w:rPr>
                <w:lang w:val="en-GB"/>
              </w:rPr>
              <w:t>Expected product / building</w:t>
            </w:r>
            <w:r>
              <w:rPr>
                <w:lang w:val="en-GB"/>
              </w:rPr>
              <w:t xml:space="preserve"> part</w:t>
            </w:r>
            <w:r w:rsidRPr="00DA562E">
              <w:rPr>
                <w:lang w:val="en-GB"/>
              </w:rPr>
              <w:t xml:space="preserve"> life</w:t>
            </w:r>
            <w:r>
              <w:rPr>
                <w:lang w:val="en-GB"/>
              </w:rPr>
              <w:t xml:space="preserve">time </w:t>
            </w:r>
            <w:r w:rsidRPr="00DA562E">
              <w:rPr>
                <w:lang w:val="en-GB"/>
              </w:rPr>
              <w:t>and any future service costs:</w:t>
            </w:r>
          </w:p>
        </w:tc>
        <w:tc>
          <w:tcPr>
            <w:tcW w:w="3047" w:type="pct"/>
          </w:tcPr>
          <w:p w14:paraId="3D0177E0" w14:textId="77777777" w:rsidR="00B50009" w:rsidRPr="003E1D6A" w:rsidRDefault="00B50009" w:rsidP="00844AE9"/>
        </w:tc>
      </w:tr>
      <w:tr w:rsidR="00B50009" w:rsidRPr="003E1D6A" w14:paraId="1A273F52" w14:textId="77777777" w:rsidTr="00844AE9">
        <w:tc>
          <w:tcPr>
            <w:tcW w:w="1953" w:type="pct"/>
          </w:tcPr>
          <w:p w14:paraId="2000FE3F" w14:textId="77777777" w:rsidR="00B50009" w:rsidRPr="00B71D73"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61266CC2" w14:textId="77777777" w:rsidR="00B50009" w:rsidRPr="00B71D73" w:rsidRDefault="00B50009" w:rsidP="00844AE9">
            <w:pPr>
              <w:rPr>
                <w:lang w:val="en-GB"/>
              </w:rPr>
            </w:pPr>
          </w:p>
        </w:tc>
      </w:tr>
    </w:tbl>
    <w:p w14:paraId="6EB4F564" w14:textId="77777777" w:rsidR="00B50009" w:rsidRPr="003E1D6A" w:rsidRDefault="00B50009" w:rsidP="00B50009"/>
    <w:p w14:paraId="2F36FDE8" w14:textId="77777777" w:rsidR="00B50009" w:rsidRPr="003E1D6A" w:rsidRDefault="00B50009" w:rsidP="00B50009">
      <w:pPr>
        <w:pStyle w:val="Rubrik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8 [name of measure], [name of building]</w:t>
      </w:r>
    </w:p>
    <w:tbl>
      <w:tblPr>
        <w:tblStyle w:val="Tabellrutnt"/>
        <w:tblW w:w="5000" w:type="pct"/>
        <w:tblLook w:val="04A0" w:firstRow="1" w:lastRow="0" w:firstColumn="1" w:lastColumn="0" w:noHBand="0" w:noVBand="1"/>
      </w:tblPr>
      <w:tblGrid>
        <w:gridCol w:w="3794"/>
        <w:gridCol w:w="5919"/>
      </w:tblGrid>
      <w:tr w:rsidR="00B50009" w:rsidRPr="00A05DD4" w14:paraId="1FE8006C" w14:textId="77777777" w:rsidTr="00844AE9">
        <w:tc>
          <w:tcPr>
            <w:tcW w:w="1953" w:type="pct"/>
          </w:tcPr>
          <w:p w14:paraId="6BB77B6E" w14:textId="77777777" w:rsidR="00B50009" w:rsidRPr="00A05DD4" w:rsidRDefault="00B50009" w:rsidP="00844AE9">
            <w:pPr>
              <w:rPr>
                <w:lang w:val="nb-NO"/>
              </w:rPr>
            </w:pPr>
            <w:r w:rsidRPr="00443B68">
              <w:rPr>
                <w:lang w:val="en-GB"/>
              </w:rPr>
              <w:t>Measure [Enter number]</w:t>
            </w:r>
          </w:p>
        </w:tc>
        <w:tc>
          <w:tcPr>
            <w:tcW w:w="3047" w:type="pct"/>
          </w:tcPr>
          <w:p w14:paraId="7907161B" w14:textId="77777777" w:rsidR="00B50009" w:rsidRPr="00A05DD4" w:rsidRDefault="00B50009" w:rsidP="00844AE9">
            <w:pPr>
              <w:rPr>
                <w:lang w:val="nb-NO"/>
              </w:rPr>
            </w:pPr>
          </w:p>
        </w:tc>
      </w:tr>
      <w:tr w:rsidR="00B50009" w:rsidRPr="00A05DD4" w14:paraId="6A1F1598" w14:textId="77777777" w:rsidTr="00844AE9">
        <w:tc>
          <w:tcPr>
            <w:tcW w:w="1953" w:type="pct"/>
          </w:tcPr>
          <w:p w14:paraId="2264F764" w14:textId="77777777" w:rsidR="00B50009" w:rsidRPr="00A05DD4" w:rsidRDefault="00B50009" w:rsidP="00844AE9">
            <w:pPr>
              <w:rPr>
                <w:lang w:val="nb-NO"/>
              </w:rPr>
            </w:pPr>
            <w:r w:rsidRPr="00443B68">
              <w:rPr>
                <w:lang w:val="en-GB"/>
              </w:rPr>
              <w:t>Measure</w:t>
            </w:r>
          </w:p>
        </w:tc>
        <w:tc>
          <w:tcPr>
            <w:tcW w:w="3047" w:type="pct"/>
          </w:tcPr>
          <w:p w14:paraId="16738E19" w14:textId="77777777" w:rsidR="00B50009" w:rsidRPr="00A05DD4" w:rsidRDefault="00B50009" w:rsidP="00844AE9">
            <w:pPr>
              <w:rPr>
                <w:lang w:val="nb-NO"/>
              </w:rPr>
            </w:pPr>
          </w:p>
        </w:tc>
      </w:tr>
      <w:tr w:rsidR="00B50009" w:rsidRPr="003E1D6A" w14:paraId="2733A1AD" w14:textId="77777777" w:rsidTr="00844AE9">
        <w:tc>
          <w:tcPr>
            <w:tcW w:w="1953" w:type="pct"/>
          </w:tcPr>
          <w:p w14:paraId="458C511E" w14:textId="77777777" w:rsidR="00B50009" w:rsidRPr="00B71D73" w:rsidRDefault="00B50009" w:rsidP="00844AE9">
            <w:pPr>
              <w:rPr>
                <w:lang w:val="en-GB"/>
              </w:rPr>
            </w:pPr>
            <w:r w:rsidRPr="00443B68">
              <w:rPr>
                <w:lang w:val="en-GB"/>
              </w:rPr>
              <w:t>Description of the current state</w:t>
            </w:r>
          </w:p>
        </w:tc>
        <w:tc>
          <w:tcPr>
            <w:tcW w:w="3047" w:type="pct"/>
          </w:tcPr>
          <w:p w14:paraId="3310D121" w14:textId="77777777" w:rsidR="00B50009" w:rsidRPr="00B71D73" w:rsidRDefault="00B50009" w:rsidP="00844AE9">
            <w:pPr>
              <w:rPr>
                <w:lang w:val="en-GB"/>
              </w:rPr>
            </w:pPr>
          </w:p>
        </w:tc>
      </w:tr>
      <w:tr w:rsidR="00B50009" w:rsidRPr="00A05DD4" w14:paraId="4E34A916" w14:textId="77777777" w:rsidTr="00844AE9">
        <w:tc>
          <w:tcPr>
            <w:tcW w:w="1953" w:type="pct"/>
          </w:tcPr>
          <w:p w14:paraId="02CE36A7" w14:textId="77777777" w:rsidR="00B50009" w:rsidRPr="00A05DD4" w:rsidRDefault="00B50009" w:rsidP="00844AE9">
            <w:r w:rsidRPr="00443B68">
              <w:rPr>
                <w:lang w:val="en-GB"/>
              </w:rPr>
              <w:t>Description of measure</w:t>
            </w:r>
          </w:p>
        </w:tc>
        <w:tc>
          <w:tcPr>
            <w:tcW w:w="3047" w:type="pct"/>
          </w:tcPr>
          <w:p w14:paraId="3C135F1D" w14:textId="77777777" w:rsidR="00B50009" w:rsidRPr="00A05DD4" w:rsidRDefault="00B50009" w:rsidP="00844AE9"/>
        </w:tc>
      </w:tr>
      <w:tr w:rsidR="00B50009" w:rsidRPr="00A05DD4" w14:paraId="2A9561A8" w14:textId="77777777" w:rsidTr="00844AE9">
        <w:tc>
          <w:tcPr>
            <w:tcW w:w="1953" w:type="pct"/>
          </w:tcPr>
          <w:p w14:paraId="5547A1C2" w14:textId="77777777" w:rsidR="00B50009" w:rsidRPr="00A05DD4" w:rsidRDefault="00B50009" w:rsidP="00844AE9">
            <w:pPr>
              <w:rPr>
                <w:lang w:val="nb-NO"/>
              </w:rPr>
            </w:pPr>
            <w:r w:rsidRPr="00443B68">
              <w:rPr>
                <w:lang w:val="en-GB"/>
              </w:rPr>
              <w:t>Savings stated in unit</w:t>
            </w:r>
          </w:p>
        </w:tc>
        <w:tc>
          <w:tcPr>
            <w:tcW w:w="3047" w:type="pct"/>
          </w:tcPr>
          <w:p w14:paraId="3815777A" w14:textId="77777777" w:rsidR="00B50009" w:rsidRPr="00A05DD4" w:rsidRDefault="00B50009" w:rsidP="00844AE9">
            <w:pPr>
              <w:rPr>
                <w:lang w:val="nb-NO"/>
              </w:rPr>
            </w:pPr>
          </w:p>
        </w:tc>
      </w:tr>
      <w:tr w:rsidR="00B50009" w:rsidRPr="00A05DD4" w14:paraId="568DE191" w14:textId="77777777" w:rsidTr="00844AE9">
        <w:trPr>
          <w:trHeight w:val="250"/>
        </w:trPr>
        <w:tc>
          <w:tcPr>
            <w:tcW w:w="1953" w:type="pct"/>
          </w:tcPr>
          <w:p w14:paraId="3FD037CF" w14:textId="77777777" w:rsidR="00B50009" w:rsidRPr="00A05DD4" w:rsidRDefault="00B50009" w:rsidP="00844AE9">
            <w:pPr>
              <w:rPr>
                <w:lang w:val="nb-NO"/>
              </w:rPr>
            </w:pPr>
            <w:r w:rsidRPr="00443B68">
              <w:rPr>
                <w:lang w:val="en-GB"/>
              </w:rPr>
              <w:t>Savings in EUR / year</w:t>
            </w:r>
          </w:p>
        </w:tc>
        <w:tc>
          <w:tcPr>
            <w:tcW w:w="3047" w:type="pct"/>
          </w:tcPr>
          <w:p w14:paraId="31F9C882" w14:textId="77777777" w:rsidR="00B50009" w:rsidRPr="00A05DD4" w:rsidRDefault="00B50009" w:rsidP="00844AE9">
            <w:pPr>
              <w:rPr>
                <w:lang w:val="nb-NO"/>
              </w:rPr>
            </w:pPr>
          </w:p>
        </w:tc>
      </w:tr>
      <w:tr w:rsidR="00B50009" w:rsidRPr="00A05DD4" w14:paraId="1B447A85" w14:textId="77777777" w:rsidTr="00844AE9">
        <w:tc>
          <w:tcPr>
            <w:tcW w:w="1953" w:type="pct"/>
          </w:tcPr>
          <w:p w14:paraId="1C135650" w14:textId="77777777" w:rsidR="00B50009" w:rsidRPr="00A05DD4" w:rsidRDefault="00B50009" w:rsidP="00844AE9">
            <w:pPr>
              <w:rPr>
                <w:lang w:val="nb-NO"/>
              </w:rPr>
            </w:pPr>
            <w:r w:rsidRPr="00443B68">
              <w:rPr>
                <w:lang w:val="en-GB"/>
              </w:rPr>
              <w:t xml:space="preserve">Investment in EUR          </w:t>
            </w:r>
          </w:p>
        </w:tc>
        <w:tc>
          <w:tcPr>
            <w:tcW w:w="3047" w:type="pct"/>
          </w:tcPr>
          <w:p w14:paraId="2CE2FE59" w14:textId="77777777" w:rsidR="00B50009" w:rsidRPr="00A05DD4" w:rsidRDefault="00B50009" w:rsidP="00844AE9">
            <w:pPr>
              <w:rPr>
                <w:lang w:val="nb-NO"/>
              </w:rPr>
            </w:pPr>
          </w:p>
        </w:tc>
      </w:tr>
      <w:tr w:rsidR="00B50009" w:rsidRPr="00A05DD4" w14:paraId="10641639" w14:textId="77777777" w:rsidTr="00844AE9">
        <w:tc>
          <w:tcPr>
            <w:tcW w:w="1953" w:type="pct"/>
          </w:tcPr>
          <w:p w14:paraId="2D1D0028" w14:textId="77777777" w:rsidR="00B50009" w:rsidRPr="00A05DD4" w:rsidRDefault="00B50009" w:rsidP="00844AE9">
            <w:pPr>
              <w:rPr>
                <w:lang w:val="nb-NO"/>
              </w:rPr>
            </w:pPr>
            <w:r w:rsidRPr="00DC5525">
              <w:rPr>
                <w:lang w:val="en-GB"/>
              </w:rPr>
              <w:t>Pre</w:t>
            </w:r>
            <w:r>
              <w:rPr>
                <w:lang w:val="en-GB"/>
              </w:rPr>
              <w:t>conditions</w:t>
            </w:r>
            <w:r w:rsidRPr="00DC5525">
              <w:rPr>
                <w:lang w:val="en-GB"/>
              </w:rPr>
              <w:t xml:space="preserve"> / calculations</w:t>
            </w:r>
          </w:p>
        </w:tc>
        <w:tc>
          <w:tcPr>
            <w:tcW w:w="3047" w:type="pct"/>
          </w:tcPr>
          <w:p w14:paraId="4C9BCF14" w14:textId="77777777" w:rsidR="00B50009" w:rsidRPr="00A05DD4" w:rsidRDefault="00B50009" w:rsidP="00844AE9">
            <w:pPr>
              <w:rPr>
                <w:lang w:val="nb-NO"/>
              </w:rPr>
            </w:pPr>
          </w:p>
        </w:tc>
      </w:tr>
      <w:tr w:rsidR="00B50009" w:rsidRPr="003E1D6A" w14:paraId="4D15DB80" w14:textId="77777777" w:rsidTr="00844AE9">
        <w:tc>
          <w:tcPr>
            <w:tcW w:w="1953" w:type="pct"/>
          </w:tcPr>
          <w:p w14:paraId="6AB54805" w14:textId="77777777" w:rsidR="00B50009" w:rsidRPr="003E1D6A" w:rsidRDefault="00B50009" w:rsidP="00844AE9">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4798D450" w14:textId="77777777" w:rsidR="00B50009" w:rsidRPr="003E1D6A" w:rsidRDefault="00B50009" w:rsidP="00844AE9"/>
        </w:tc>
      </w:tr>
      <w:tr w:rsidR="00B50009" w:rsidRPr="003E1D6A" w14:paraId="45667BBC" w14:textId="77777777" w:rsidTr="00844AE9">
        <w:tc>
          <w:tcPr>
            <w:tcW w:w="1953" w:type="pct"/>
          </w:tcPr>
          <w:p w14:paraId="5A92A08E" w14:textId="77777777" w:rsidR="00B50009" w:rsidRPr="00B71D73"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4626465F" w14:textId="77777777" w:rsidR="00B50009" w:rsidRPr="00B71D73" w:rsidRDefault="00B50009" w:rsidP="00844AE9">
            <w:pPr>
              <w:rPr>
                <w:lang w:val="en-GB"/>
              </w:rPr>
            </w:pPr>
          </w:p>
        </w:tc>
      </w:tr>
    </w:tbl>
    <w:p w14:paraId="07A5B13E" w14:textId="77777777" w:rsidR="00B50009" w:rsidRPr="003E1D6A" w:rsidRDefault="00B50009" w:rsidP="00B50009"/>
    <w:p w14:paraId="7A8D581C" w14:textId="77777777" w:rsidR="00B50009" w:rsidRPr="003E1D6A" w:rsidRDefault="00B50009" w:rsidP="00B50009">
      <w:pPr>
        <w:pStyle w:val="Rubrik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9 [name of measure], [name of building]</w:t>
      </w:r>
    </w:p>
    <w:tbl>
      <w:tblPr>
        <w:tblStyle w:val="Tabellrutnt"/>
        <w:tblW w:w="5000" w:type="pct"/>
        <w:tblLook w:val="04A0" w:firstRow="1" w:lastRow="0" w:firstColumn="1" w:lastColumn="0" w:noHBand="0" w:noVBand="1"/>
      </w:tblPr>
      <w:tblGrid>
        <w:gridCol w:w="3794"/>
        <w:gridCol w:w="5919"/>
      </w:tblGrid>
      <w:tr w:rsidR="00B50009" w:rsidRPr="00A05DD4" w14:paraId="2FB565F5" w14:textId="77777777" w:rsidTr="00844AE9">
        <w:tc>
          <w:tcPr>
            <w:tcW w:w="1953" w:type="pct"/>
          </w:tcPr>
          <w:p w14:paraId="1B7A1A0B" w14:textId="77777777" w:rsidR="00B50009" w:rsidRPr="00A05DD4" w:rsidRDefault="00B50009" w:rsidP="00844AE9">
            <w:pPr>
              <w:rPr>
                <w:lang w:val="nb-NO"/>
              </w:rPr>
            </w:pPr>
            <w:r w:rsidRPr="00443B68">
              <w:rPr>
                <w:lang w:val="en-GB"/>
              </w:rPr>
              <w:t>Measure [Enter number]</w:t>
            </w:r>
          </w:p>
        </w:tc>
        <w:tc>
          <w:tcPr>
            <w:tcW w:w="3047" w:type="pct"/>
          </w:tcPr>
          <w:p w14:paraId="3645D2D1" w14:textId="77777777" w:rsidR="00B50009" w:rsidRPr="00A05DD4" w:rsidRDefault="00B50009" w:rsidP="00844AE9">
            <w:pPr>
              <w:rPr>
                <w:lang w:val="nb-NO"/>
              </w:rPr>
            </w:pPr>
          </w:p>
        </w:tc>
      </w:tr>
      <w:tr w:rsidR="00B50009" w:rsidRPr="00A05DD4" w14:paraId="115F8DA6" w14:textId="77777777" w:rsidTr="00844AE9">
        <w:tc>
          <w:tcPr>
            <w:tcW w:w="1953" w:type="pct"/>
          </w:tcPr>
          <w:p w14:paraId="5D152D29" w14:textId="77777777" w:rsidR="00B50009" w:rsidRPr="00A05DD4" w:rsidRDefault="00B50009" w:rsidP="00844AE9">
            <w:pPr>
              <w:rPr>
                <w:lang w:val="nb-NO"/>
              </w:rPr>
            </w:pPr>
            <w:r w:rsidRPr="00443B68">
              <w:rPr>
                <w:lang w:val="en-GB"/>
              </w:rPr>
              <w:t>Measure</w:t>
            </w:r>
          </w:p>
        </w:tc>
        <w:tc>
          <w:tcPr>
            <w:tcW w:w="3047" w:type="pct"/>
          </w:tcPr>
          <w:p w14:paraId="107270D6" w14:textId="77777777" w:rsidR="00B50009" w:rsidRPr="00A05DD4" w:rsidRDefault="00B50009" w:rsidP="00844AE9">
            <w:pPr>
              <w:rPr>
                <w:lang w:val="nb-NO"/>
              </w:rPr>
            </w:pPr>
          </w:p>
        </w:tc>
      </w:tr>
      <w:tr w:rsidR="00B50009" w:rsidRPr="003E1D6A" w14:paraId="30F467CC" w14:textId="77777777" w:rsidTr="00844AE9">
        <w:tc>
          <w:tcPr>
            <w:tcW w:w="1953" w:type="pct"/>
          </w:tcPr>
          <w:p w14:paraId="19C9CCDC" w14:textId="77777777" w:rsidR="00B50009" w:rsidRPr="00B71D73" w:rsidRDefault="00B50009" w:rsidP="00844AE9">
            <w:pPr>
              <w:rPr>
                <w:lang w:val="en-GB"/>
              </w:rPr>
            </w:pPr>
            <w:r w:rsidRPr="00443B68">
              <w:rPr>
                <w:lang w:val="en-GB"/>
              </w:rPr>
              <w:t>Description of the current state</w:t>
            </w:r>
          </w:p>
        </w:tc>
        <w:tc>
          <w:tcPr>
            <w:tcW w:w="3047" w:type="pct"/>
          </w:tcPr>
          <w:p w14:paraId="6DC4C632" w14:textId="77777777" w:rsidR="00B50009" w:rsidRPr="00B71D73" w:rsidRDefault="00B50009" w:rsidP="00844AE9">
            <w:pPr>
              <w:rPr>
                <w:lang w:val="en-GB"/>
              </w:rPr>
            </w:pPr>
          </w:p>
        </w:tc>
      </w:tr>
      <w:tr w:rsidR="00B50009" w:rsidRPr="00A05DD4" w14:paraId="0C7480DA" w14:textId="77777777" w:rsidTr="00844AE9">
        <w:tc>
          <w:tcPr>
            <w:tcW w:w="1953" w:type="pct"/>
          </w:tcPr>
          <w:p w14:paraId="2B3ECBDC" w14:textId="77777777" w:rsidR="00B50009" w:rsidRPr="00A05DD4" w:rsidRDefault="00B50009" w:rsidP="00844AE9">
            <w:r w:rsidRPr="00443B68">
              <w:rPr>
                <w:lang w:val="en-GB"/>
              </w:rPr>
              <w:t>Description of measure</w:t>
            </w:r>
          </w:p>
        </w:tc>
        <w:tc>
          <w:tcPr>
            <w:tcW w:w="3047" w:type="pct"/>
          </w:tcPr>
          <w:p w14:paraId="231F8D17" w14:textId="77777777" w:rsidR="00B50009" w:rsidRPr="00A05DD4" w:rsidRDefault="00B50009" w:rsidP="00844AE9"/>
        </w:tc>
      </w:tr>
      <w:tr w:rsidR="00B50009" w:rsidRPr="00A05DD4" w14:paraId="7D6EB9E3" w14:textId="77777777" w:rsidTr="00844AE9">
        <w:tc>
          <w:tcPr>
            <w:tcW w:w="1953" w:type="pct"/>
          </w:tcPr>
          <w:p w14:paraId="6C7FE856" w14:textId="77777777" w:rsidR="00B50009" w:rsidRPr="00A05DD4" w:rsidRDefault="00B50009" w:rsidP="00844AE9">
            <w:pPr>
              <w:rPr>
                <w:lang w:val="nb-NO"/>
              </w:rPr>
            </w:pPr>
            <w:r w:rsidRPr="00443B68">
              <w:rPr>
                <w:lang w:val="en-GB"/>
              </w:rPr>
              <w:t>Savings stated in unit</w:t>
            </w:r>
          </w:p>
        </w:tc>
        <w:tc>
          <w:tcPr>
            <w:tcW w:w="3047" w:type="pct"/>
          </w:tcPr>
          <w:p w14:paraId="02010D7A" w14:textId="77777777" w:rsidR="00B50009" w:rsidRPr="00A05DD4" w:rsidRDefault="00B50009" w:rsidP="00844AE9">
            <w:pPr>
              <w:rPr>
                <w:lang w:val="nb-NO"/>
              </w:rPr>
            </w:pPr>
          </w:p>
        </w:tc>
      </w:tr>
      <w:tr w:rsidR="00B50009" w:rsidRPr="00A05DD4" w14:paraId="3E74C98A" w14:textId="77777777" w:rsidTr="00844AE9">
        <w:trPr>
          <w:trHeight w:val="250"/>
        </w:trPr>
        <w:tc>
          <w:tcPr>
            <w:tcW w:w="1953" w:type="pct"/>
          </w:tcPr>
          <w:p w14:paraId="1BDE3EFE" w14:textId="77777777" w:rsidR="00B50009" w:rsidRPr="00A05DD4" w:rsidRDefault="00B50009" w:rsidP="00844AE9">
            <w:pPr>
              <w:rPr>
                <w:lang w:val="nb-NO"/>
              </w:rPr>
            </w:pPr>
            <w:r w:rsidRPr="00443B68">
              <w:rPr>
                <w:lang w:val="en-GB"/>
              </w:rPr>
              <w:t>Savings in EUR / year</w:t>
            </w:r>
          </w:p>
        </w:tc>
        <w:tc>
          <w:tcPr>
            <w:tcW w:w="3047" w:type="pct"/>
          </w:tcPr>
          <w:p w14:paraId="382354B1" w14:textId="77777777" w:rsidR="00B50009" w:rsidRPr="00A05DD4" w:rsidRDefault="00B50009" w:rsidP="00844AE9">
            <w:pPr>
              <w:rPr>
                <w:lang w:val="nb-NO"/>
              </w:rPr>
            </w:pPr>
          </w:p>
        </w:tc>
      </w:tr>
      <w:tr w:rsidR="00B50009" w:rsidRPr="00A05DD4" w14:paraId="078A9853" w14:textId="77777777" w:rsidTr="00844AE9">
        <w:tc>
          <w:tcPr>
            <w:tcW w:w="1953" w:type="pct"/>
          </w:tcPr>
          <w:p w14:paraId="216498AA" w14:textId="77777777" w:rsidR="00B50009" w:rsidRPr="00A05DD4" w:rsidRDefault="00B50009" w:rsidP="00844AE9">
            <w:pPr>
              <w:rPr>
                <w:lang w:val="nb-NO"/>
              </w:rPr>
            </w:pPr>
            <w:r w:rsidRPr="00443B68">
              <w:rPr>
                <w:lang w:val="en-GB"/>
              </w:rPr>
              <w:t xml:space="preserve">Investment in EUR          </w:t>
            </w:r>
          </w:p>
        </w:tc>
        <w:tc>
          <w:tcPr>
            <w:tcW w:w="3047" w:type="pct"/>
          </w:tcPr>
          <w:p w14:paraId="2B4169F5" w14:textId="77777777" w:rsidR="00B50009" w:rsidRPr="00A05DD4" w:rsidRDefault="00B50009" w:rsidP="00844AE9">
            <w:pPr>
              <w:rPr>
                <w:lang w:val="nb-NO"/>
              </w:rPr>
            </w:pPr>
          </w:p>
        </w:tc>
      </w:tr>
      <w:tr w:rsidR="00B50009" w:rsidRPr="00A05DD4" w14:paraId="47881901" w14:textId="77777777" w:rsidTr="00844AE9">
        <w:tc>
          <w:tcPr>
            <w:tcW w:w="1953" w:type="pct"/>
          </w:tcPr>
          <w:p w14:paraId="6B026418" w14:textId="77777777" w:rsidR="00B50009" w:rsidRPr="00A05DD4" w:rsidRDefault="00B50009" w:rsidP="00844AE9">
            <w:pPr>
              <w:rPr>
                <w:lang w:val="nb-NO"/>
              </w:rPr>
            </w:pPr>
            <w:r w:rsidRPr="00DC5525">
              <w:rPr>
                <w:lang w:val="en-GB"/>
              </w:rPr>
              <w:t>Pre</w:t>
            </w:r>
            <w:r>
              <w:rPr>
                <w:lang w:val="en-GB"/>
              </w:rPr>
              <w:t>conditions</w:t>
            </w:r>
            <w:r w:rsidRPr="00DC5525">
              <w:rPr>
                <w:lang w:val="en-GB"/>
              </w:rPr>
              <w:t xml:space="preserve"> / calculations</w:t>
            </w:r>
          </w:p>
        </w:tc>
        <w:tc>
          <w:tcPr>
            <w:tcW w:w="3047" w:type="pct"/>
          </w:tcPr>
          <w:p w14:paraId="55C6D28C" w14:textId="77777777" w:rsidR="00B50009" w:rsidRPr="00A05DD4" w:rsidRDefault="00B50009" w:rsidP="00844AE9">
            <w:pPr>
              <w:rPr>
                <w:lang w:val="nb-NO"/>
              </w:rPr>
            </w:pPr>
          </w:p>
        </w:tc>
      </w:tr>
      <w:tr w:rsidR="00B50009" w:rsidRPr="003E1D6A" w14:paraId="4AB2DDB0" w14:textId="77777777" w:rsidTr="00844AE9">
        <w:tc>
          <w:tcPr>
            <w:tcW w:w="1953" w:type="pct"/>
          </w:tcPr>
          <w:p w14:paraId="4B341487" w14:textId="77777777" w:rsidR="00B50009" w:rsidRPr="003E1D6A" w:rsidRDefault="00B50009" w:rsidP="00844AE9">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28045EBA" w14:textId="77777777" w:rsidR="00B50009" w:rsidRPr="003E1D6A" w:rsidRDefault="00B50009" w:rsidP="00844AE9"/>
        </w:tc>
      </w:tr>
      <w:tr w:rsidR="00B50009" w:rsidRPr="003E1D6A" w14:paraId="4DE56BFD" w14:textId="77777777" w:rsidTr="00844AE9">
        <w:tc>
          <w:tcPr>
            <w:tcW w:w="1953" w:type="pct"/>
          </w:tcPr>
          <w:p w14:paraId="4AEF73CA" w14:textId="77777777" w:rsidR="00B50009" w:rsidRPr="00B71D73"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5F39F7D4" w14:textId="77777777" w:rsidR="00B50009" w:rsidRPr="00B71D73" w:rsidRDefault="00B50009" w:rsidP="00844AE9">
            <w:pPr>
              <w:rPr>
                <w:lang w:val="en-GB"/>
              </w:rPr>
            </w:pPr>
          </w:p>
        </w:tc>
      </w:tr>
    </w:tbl>
    <w:p w14:paraId="756C98EE" w14:textId="77777777" w:rsidR="00B50009" w:rsidRPr="003E1D6A" w:rsidRDefault="00B50009" w:rsidP="00B50009"/>
    <w:p w14:paraId="6233E25D" w14:textId="77777777" w:rsidR="00B50009" w:rsidRPr="003E1D6A" w:rsidRDefault="00B50009" w:rsidP="00B50009">
      <w:pPr>
        <w:pStyle w:val="Rubrik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10 [name of measure], [name of building]</w:t>
      </w:r>
    </w:p>
    <w:tbl>
      <w:tblPr>
        <w:tblStyle w:val="Tabellrutnt"/>
        <w:tblW w:w="5000" w:type="pct"/>
        <w:tblLook w:val="04A0" w:firstRow="1" w:lastRow="0" w:firstColumn="1" w:lastColumn="0" w:noHBand="0" w:noVBand="1"/>
      </w:tblPr>
      <w:tblGrid>
        <w:gridCol w:w="3794"/>
        <w:gridCol w:w="5919"/>
      </w:tblGrid>
      <w:tr w:rsidR="00B50009" w:rsidRPr="00A05DD4" w14:paraId="7578A226" w14:textId="77777777" w:rsidTr="00844AE9">
        <w:tc>
          <w:tcPr>
            <w:tcW w:w="1953" w:type="pct"/>
          </w:tcPr>
          <w:p w14:paraId="7B7FE605" w14:textId="77777777" w:rsidR="00B50009" w:rsidRPr="00A05DD4" w:rsidRDefault="00B50009" w:rsidP="00844AE9">
            <w:pPr>
              <w:rPr>
                <w:lang w:val="nb-NO"/>
              </w:rPr>
            </w:pPr>
            <w:r w:rsidRPr="00443B68">
              <w:rPr>
                <w:lang w:val="en-GB"/>
              </w:rPr>
              <w:t>Measure [Enter number]</w:t>
            </w:r>
          </w:p>
        </w:tc>
        <w:tc>
          <w:tcPr>
            <w:tcW w:w="3047" w:type="pct"/>
          </w:tcPr>
          <w:p w14:paraId="74A83EA8" w14:textId="77777777" w:rsidR="00B50009" w:rsidRPr="00A05DD4" w:rsidRDefault="00B50009" w:rsidP="00844AE9">
            <w:pPr>
              <w:rPr>
                <w:lang w:val="nb-NO"/>
              </w:rPr>
            </w:pPr>
          </w:p>
        </w:tc>
      </w:tr>
      <w:tr w:rsidR="00B50009" w:rsidRPr="00A05DD4" w14:paraId="7655774D" w14:textId="77777777" w:rsidTr="00844AE9">
        <w:tc>
          <w:tcPr>
            <w:tcW w:w="1953" w:type="pct"/>
          </w:tcPr>
          <w:p w14:paraId="2FF17408" w14:textId="77777777" w:rsidR="00B50009" w:rsidRPr="00A05DD4" w:rsidRDefault="00B50009" w:rsidP="00844AE9">
            <w:pPr>
              <w:rPr>
                <w:lang w:val="nb-NO"/>
              </w:rPr>
            </w:pPr>
            <w:r w:rsidRPr="00443B68">
              <w:rPr>
                <w:lang w:val="en-GB"/>
              </w:rPr>
              <w:t>Measure</w:t>
            </w:r>
          </w:p>
        </w:tc>
        <w:tc>
          <w:tcPr>
            <w:tcW w:w="3047" w:type="pct"/>
          </w:tcPr>
          <w:p w14:paraId="5CFD23DB" w14:textId="77777777" w:rsidR="00B50009" w:rsidRPr="00A05DD4" w:rsidRDefault="00B50009" w:rsidP="00844AE9">
            <w:pPr>
              <w:rPr>
                <w:lang w:val="nb-NO"/>
              </w:rPr>
            </w:pPr>
          </w:p>
        </w:tc>
      </w:tr>
      <w:tr w:rsidR="00B50009" w:rsidRPr="003E1D6A" w14:paraId="54F82009" w14:textId="77777777" w:rsidTr="00844AE9">
        <w:tc>
          <w:tcPr>
            <w:tcW w:w="1953" w:type="pct"/>
          </w:tcPr>
          <w:p w14:paraId="47CEB0A5" w14:textId="77777777" w:rsidR="00B50009" w:rsidRPr="00B71D73" w:rsidRDefault="00B50009" w:rsidP="00844AE9">
            <w:pPr>
              <w:rPr>
                <w:lang w:val="en-GB"/>
              </w:rPr>
            </w:pPr>
            <w:r w:rsidRPr="00443B68">
              <w:rPr>
                <w:lang w:val="en-GB"/>
              </w:rPr>
              <w:t>Description of the current state</w:t>
            </w:r>
          </w:p>
        </w:tc>
        <w:tc>
          <w:tcPr>
            <w:tcW w:w="3047" w:type="pct"/>
          </w:tcPr>
          <w:p w14:paraId="5F5B8487" w14:textId="77777777" w:rsidR="00B50009" w:rsidRPr="00B71D73" w:rsidRDefault="00B50009" w:rsidP="00844AE9">
            <w:pPr>
              <w:rPr>
                <w:lang w:val="en-GB"/>
              </w:rPr>
            </w:pPr>
          </w:p>
        </w:tc>
      </w:tr>
      <w:tr w:rsidR="00B50009" w:rsidRPr="00A05DD4" w14:paraId="2B58C6AC" w14:textId="77777777" w:rsidTr="00844AE9">
        <w:tc>
          <w:tcPr>
            <w:tcW w:w="1953" w:type="pct"/>
          </w:tcPr>
          <w:p w14:paraId="4DF1CFD0" w14:textId="77777777" w:rsidR="00B50009" w:rsidRPr="00A05DD4" w:rsidRDefault="00B50009" w:rsidP="00844AE9">
            <w:r w:rsidRPr="00443B68">
              <w:rPr>
                <w:lang w:val="en-GB"/>
              </w:rPr>
              <w:t>Description of measure</w:t>
            </w:r>
          </w:p>
        </w:tc>
        <w:tc>
          <w:tcPr>
            <w:tcW w:w="3047" w:type="pct"/>
          </w:tcPr>
          <w:p w14:paraId="50BE3089" w14:textId="77777777" w:rsidR="00B50009" w:rsidRPr="00A05DD4" w:rsidRDefault="00B50009" w:rsidP="00844AE9"/>
        </w:tc>
      </w:tr>
      <w:tr w:rsidR="00B50009" w:rsidRPr="00A05DD4" w14:paraId="44B9760B" w14:textId="77777777" w:rsidTr="00844AE9">
        <w:tc>
          <w:tcPr>
            <w:tcW w:w="1953" w:type="pct"/>
          </w:tcPr>
          <w:p w14:paraId="07CA723B" w14:textId="77777777" w:rsidR="00B50009" w:rsidRPr="00A05DD4" w:rsidRDefault="00B50009" w:rsidP="00844AE9">
            <w:pPr>
              <w:rPr>
                <w:lang w:val="nb-NO"/>
              </w:rPr>
            </w:pPr>
            <w:r w:rsidRPr="00443B68">
              <w:rPr>
                <w:lang w:val="en-GB"/>
              </w:rPr>
              <w:t>Savings stated in unit</w:t>
            </w:r>
          </w:p>
        </w:tc>
        <w:tc>
          <w:tcPr>
            <w:tcW w:w="3047" w:type="pct"/>
          </w:tcPr>
          <w:p w14:paraId="7C8CE851" w14:textId="77777777" w:rsidR="00B50009" w:rsidRPr="00A05DD4" w:rsidRDefault="00B50009" w:rsidP="00844AE9">
            <w:pPr>
              <w:rPr>
                <w:lang w:val="nb-NO"/>
              </w:rPr>
            </w:pPr>
          </w:p>
        </w:tc>
      </w:tr>
      <w:tr w:rsidR="00B50009" w:rsidRPr="00A05DD4" w14:paraId="72917DB5" w14:textId="77777777" w:rsidTr="00844AE9">
        <w:trPr>
          <w:trHeight w:val="250"/>
        </w:trPr>
        <w:tc>
          <w:tcPr>
            <w:tcW w:w="1953" w:type="pct"/>
          </w:tcPr>
          <w:p w14:paraId="19F25F56" w14:textId="77777777" w:rsidR="00B50009" w:rsidRPr="00A05DD4" w:rsidRDefault="00B50009" w:rsidP="00844AE9">
            <w:pPr>
              <w:rPr>
                <w:lang w:val="nb-NO"/>
              </w:rPr>
            </w:pPr>
            <w:r w:rsidRPr="00443B68">
              <w:rPr>
                <w:lang w:val="en-GB"/>
              </w:rPr>
              <w:t>Savings in EUR / year</w:t>
            </w:r>
          </w:p>
        </w:tc>
        <w:tc>
          <w:tcPr>
            <w:tcW w:w="3047" w:type="pct"/>
          </w:tcPr>
          <w:p w14:paraId="024029D5" w14:textId="77777777" w:rsidR="00B50009" w:rsidRPr="00A05DD4" w:rsidRDefault="00B50009" w:rsidP="00844AE9">
            <w:pPr>
              <w:rPr>
                <w:lang w:val="nb-NO"/>
              </w:rPr>
            </w:pPr>
          </w:p>
        </w:tc>
      </w:tr>
      <w:tr w:rsidR="00B50009" w:rsidRPr="00A05DD4" w14:paraId="288C8E6C" w14:textId="77777777" w:rsidTr="00844AE9">
        <w:tc>
          <w:tcPr>
            <w:tcW w:w="1953" w:type="pct"/>
          </w:tcPr>
          <w:p w14:paraId="529084D6" w14:textId="77777777" w:rsidR="00B50009" w:rsidRPr="00A05DD4" w:rsidRDefault="00B50009" w:rsidP="00844AE9">
            <w:pPr>
              <w:rPr>
                <w:lang w:val="nb-NO"/>
              </w:rPr>
            </w:pPr>
            <w:r w:rsidRPr="00443B68">
              <w:rPr>
                <w:lang w:val="en-GB"/>
              </w:rPr>
              <w:t xml:space="preserve">Investment in EUR          </w:t>
            </w:r>
          </w:p>
        </w:tc>
        <w:tc>
          <w:tcPr>
            <w:tcW w:w="3047" w:type="pct"/>
          </w:tcPr>
          <w:p w14:paraId="0D44EEDF" w14:textId="77777777" w:rsidR="00B50009" w:rsidRPr="00A05DD4" w:rsidRDefault="00B50009" w:rsidP="00844AE9">
            <w:pPr>
              <w:rPr>
                <w:lang w:val="nb-NO"/>
              </w:rPr>
            </w:pPr>
          </w:p>
        </w:tc>
      </w:tr>
      <w:tr w:rsidR="00B50009" w:rsidRPr="00A05DD4" w14:paraId="28CF699F" w14:textId="77777777" w:rsidTr="00844AE9">
        <w:tc>
          <w:tcPr>
            <w:tcW w:w="1953" w:type="pct"/>
          </w:tcPr>
          <w:p w14:paraId="33407B8F" w14:textId="77777777" w:rsidR="00B50009" w:rsidRPr="00A05DD4" w:rsidRDefault="00B50009" w:rsidP="00844AE9">
            <w:pPr>
              <w:rPr>
                <w:lang w:val="nb-NO"/>
              </w:rPr>
            </w:pPr>
            <w:r w:rsidRPr="00DC5525">
              <w:rPr>
                <w:lang w:val="en-GB"/>
              </w:rPr>
              <w:t>Pre</w:t>
            </w:r>
            <w:r>
              <w:rPr>
                <w:lang w:val="en-GB"/>
              </w:rPr>
              <w:t>conditions</w:t>
            </w:r>
            <w:r w:rsidRPr="00DC5525">
              <w:rPr>
                <w:lang w:val="en-GB"/>
              </w:rPr>
              <w:t xml:space="preserve"> / calculations</w:t>
            </w:r>
          </w:p>
        </w:tc>
        <w:tc>
          <w:tcPr>
            <w:tcW w:w="3047" w:type="pct"/>
          </w:tcPr>
          <w:p w14:paraId="4BD0EAE0" w14:textId="77777777" w:rsidR="00B50009" w:rsidRPr="00A05DD4" w:rsidRDefault="00B50009" w:rsidP="00844AE9">
            <w:pPr>
              <w:rPr>
                <w:lang w:val="nb-NO"/>
              </w:rPr>
            </w:pPr>
          </w:p>
        </w:tc>
      </w:tr>
      <w:tr w:rsidR="00B50009" w:rsidRPr="003E1D6A" w14:paraId="29934BF1" w14:textId="77777777" w:rsidTr="00844AE9">
        <w:tc>
          <w:tcPr>
            <w:tcW w:w="1953" w:type="pct"/>
          </w:tcPr>
          <w:p w14:paraId="3813AEDC" w14:textId="77777777" w:rsidR="00B50009" w:rsidRPr="003E1D6A" w:rsidRDefault="00B50009" w:rsidP="00844AE9">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66280D4E" w14:textId="77777777" w:rsidR="00B50009" w:rsidRPr="003E1D6A" w:rsidRDefault="00B50009" w:rsidP="00844AE9"/>
        </w:tc>
      </w:tr>
      <w:tr w:rsidR="00B50009" w:rsidRPr="003E1D6A" w14:paraId="2E805B34" w14:textId="77777777" w:rsidTr="00844AE9">
        <w:tc>
          <w:tcPr>
            <w:tcW w:w="1953" w:type="pct"/>
          </w:tcPr>
          <w:p w14:paraId="12D537E4" w14:textId="77777777" w:rsidR="00B50009" w:rsidRPr="00B71D73"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18CDE96B" w14:textId="77777777" w:rsidR="00B50009" w:rsidRPr="00B71D73" w:rsidRDefault="00B50009" w:rsidP="00844AE9">
            <w:pPr>
              <w:rPr>
                <w:lang w:val="en-GB"/>
              </w:rPr>
            </w:pPr>
          </w:p>
        </w:tc>
      </w:tr>
    </w:tbl>
    <w:p w14:paraId="0D37AF9D" w14:textId="77777777" w:rsidR="00B50009" w:rsidRPr="003E1D6A" w:rsidRDefault="00B50009" w:rsidP="00B50009"/>
    <w:p w14:paraId="2C58C5B8" w14:textId="77777777" w:rsidR="00B50009" w:rsidRPr="003E1D6A" w:rsidRDefault="00B50009" w:rsidP="00B50009">
      <w:pPr>
        <w:pStyle w:val="Rubrik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11 [name of measure], [name of building]</w:t>
      </w:r>
    </w:p>
    <w:tbl>
      <w:tblPr>
        <w:tblStyle w:val="Tabellrutnt"/>
        <w:tblW w:w="5000" w:type="pct"/>
        <w:tblLook w:val="04A0" w:firstRow="1" w:lastRow="0" w:firstColumn="1" w:lastColumn="0" w:noHBand="0" w:noVBand="1"/>
      </w:tblPr>
      <w:tblGrid>
        <w:gridCol w:w="3794"/>
        <w:gridCol w:w="5919"/>
      </w:tblGrid>
      <w:tr w:rsidR="00B50009" w:rsidRPr="00A05DD4" w14:paraId="44700212" w14:textId="77777777" w:rsidTr="00844AE9">
        <w:tc>
          <w:tcPr>
            <w:tcW w:w="1953" w:type="pct"/>
          </w:tcPr>
          <w:p w14:paraId="64A5F9B6" w14:textId="77777777" w:rsidR="00B50009" w:rsidRPr="00A05DD4" w:rsidRDefault="00B50009" w:rsidP="00844AE9">
            <w:pPr>
              <w:rPr>
                <w:lang w:val="nb-NO"/>
              </w:rPr>
            </w:pPr>
            <w:r w:rsidRPr="00443B68">
              <w:rPr>
                <w:lang w:val="en-GB"/>
              </w:rPr>
              <w:t>Measure [Enter number]</w:t>
            </w:r>
          </w:p>
        </w:tc>
        <w:tc>
          <w:tcPr>
            <w:tcW w:w="3047" w:type="pct"/>
          </w:tcPr>
          <w:p w14:paraId="4E699B1A" w14:textId="77777777" w:rsidR="00B50009" w:rsidRPr="00A05DD4" w:rsidRDefault="00B50009" w:rsidP="00844AE9">
            <w:pPr>
              <w:rPr>
                <w:lang w:val="nb-NO"/>
              </w:rPr>
            </w:pPr>
          </w:p>
        </w:tc>
      </w:tr>
      <w:tr w:rsidR="00B50009" w:rsidRPr="00A05DD4" w14:paraId="501A79F9" w14:textId="77777777" w:rsidTr="00844AE9">
        <w:tc>
          <w:tcPr>
            <w:tcW w:w="1953" w:type="pct"/>
          </w:tcPr>
          <w:p w14:paraId="180C4D46" w14:textId="77777777" w:rsidR="00B50009" w:rsidRPr="00A05DD4" w:rsidRDefault="00B50009" w:rsidP="00844AE9">
            <w:pPr>
              <w:rPr>
                <w:lang w:val="nb-NO"/>
              </w:rPr>
            </w:pPr>
            <w:r w:rsidRPr="00443B68">
              <w:rPr>
                <w:lang w:val="en-GB"/>
              </w:rPr>
              <w:t>Measure</w:t>
            </w:r>
          </w:p>
        </w:tc>
        <w:tc>
          <w:tcPr>
            <w:tcW w:w="3047" w:type="pct"/>
          </w:tcPr>
          <w:p w14:paraId="2AFD3D04" w14:textId="77777777" w:rsidR="00B50009" w:rsidRPr="00A05DD4" w:rsidRDefault="00B50009" w:rsidP="00844AE9">
            <w:pPr>
              <w:rPr>
                <w:lang w:val="nb-NO"/>
              </w:rPr>
            </w:pPr>
          </w:p>
        </w:tc>
      </w:tr>
      <w:tr w:rsidR="00B50009" w:rsidRPr="003E1D6A" w14:paraId="20166433" w14:textId="77777777" w:rsidTr="00844AE9">
        <w:tc>
          <w:tcPr>
            <w:tcW w:w="1953" w:type="pct"/>
          </w:tcPr>
          <w:p w14:paraId="22C63627" w14:textId="77777777" w:rsidR="00B50009" w:rsidRPr="00B71D73" w:rsidRDefault="00B50009" w:rsidP="00844AE9">
            <w:pPr>
              <w:rPr>
                <w:lang w:val="en-GB"/>
              </w:rPr>
            </w:pPr>
            <w:r w:rsidRPr="00443B68">
              <w:rPr>
                <w:lang w:val="en-GB"/>
              </w:rPr>
              <w:t>Description of the current state</w:t>
            </w:r>
          </w:p>
        </w:tc>
        <w:tc>
          <w:tcPr>
            <w:tcW w:w="3047" w:type="pct"/>
          </w:tcPr>
          <w:p w14:paraId="291830D7" w14:textId="77777777" w:rsidR="00B50009" w:rsidRPr="00B71D73" w:rsidRDefault="00B50009" w:rsidP="00844AE9">
            <w:pPr>
              <w:rPr>
                <w:lang w:val="en-GB"/>
              </w:rPr>
            </w:pPr>
          </w:p>
        </w:tc>
      </w:tr>
      <w:tr w:rsidR="00B50009" w:rsidRPr="00A05DD4" w14:paraId="614074D4" w14:textId="77777777" w:rsidTr="00844AE9">
        <w:tc>
          <w:tcPr>
            <w:tcW w:w="1953" w:type="pct"/>
          </w:tcPr>
          <w:p w14:paraId="160EC5EE" w14:textId="77777777" w:rsidR="00B50009" w:rsidRPr="00A05DD4" w:rsidRDefault="00B50009" w:rsidP="00844AE9">
            <w:r w:rsidRPr="00443B68">
              <w:rPr>
                <w:lang w:val="en-GB"/>
              </w:rPr>
              <w:t>Description of measure</w:t>
            </w:r>
          </w:p>
        </w:tc>
        <w:tc>
          <w:tcPr>
            <w:tcW w:w="3047" w:type="pct"/>
          </w:tcPr>
          <w:p w14:paraId="4FCC074A" w14:textId="77777777" w:rsidR="00B50009" w:rsidRPr="00A05DD4" w:rsidRDefault="00B50009" w:rsidP="00844AE9"/>
        </w:tc>
      </w:tr>
      <w:tr w:rsidR="00B50009" w:rsidRPr="00A05DD4" w14:paraId="13265B90" w14:textId="77777777" w:rsidTr="00844AE9">
        <w:tc>
          <w:tcPr>
            <w:tcW w:w="1953" w:type="pct"/>
          </w:tcPr>
          <w:p w14:paraId="00CEC5C8" w14:textId="77777777" w:rsidR="00B50009" w:rsidRPr="00A05DD4" w:rsidRDefault="00B50009" w:rsidP="00844AE9">
            <w:pPr>
              <w:rPr>
                <w:lang w:val="nb-NO"/>
              </w:rPr>
            </w:pPr>
            <w:r w:rsidRPr="00443B68">
              <w:rPr>
                <w:lang w:val="en-GB"/>
              </w:rPr>
              <w:t>Savings stated in unit</w:t>
            </w:r>
          </w:p>
        </w:tc>
        <w:tc>
          <w:tcPr>
            <w:tcW w:w="3047" w:type="pct"/>
          </w:tcPr>
          <w:p w14:paraId="17863831" w14:textId="77777777" w:rsidR="00B50009" w:rsidRPr="00A05DD4" w:rsidRDefault="00B50009" w:rsidP="00844AE9">
            <w:pPr>
              <w:rPr>
                <w:lang w:val="nb-NO"/>
              </w:rPr>
            </w:pPr>
          </w:p>
        </w:tc>
      </w:tr>
      <w:tr w:rsidR="00B50009" w:rsidRPr="00A05DD4" w14:paraId="2685DD48" w14:textId="77777777" w:rsidTr="00844AE9">
        <w:trPr>
          <w:trHeight w:val="250"/>
        </w:trPr>
        <w:tc>
          <w:tcPr>
            <w:tcW w:w="1953" w:type="pct"/>
          </w:tcPr>
          <w:p w14:paraId="41936549" w14:textId="77777777" w:rsidR="00B50009" w:rsidRPr="00A05DD4" w:rsidRDefault="00B50009" w:rsidP="00844AE9">
            <w:pPr>
              <w:rPr>
                <w:lang w:val="nb-NO"/>
              </w:rPr>
            </w:pPr>
            <w:r w:rsidRPr="00443B68">
              <w:rPr>
                <w:lang w:val="en-GB"/>
              </w:rPr>
              <w:t>Savings in EUR / year</w:t>
            </w:r>
          </w:p>
        </w:tc>
        <w:tc>
          <w:tcPr>
            <w:tcW w:w="3047" w:type="pct"/>
          </w:tcPr>
          <w:p w14:paraId="4EA18C08" w14:textId="77777777" w:rsidR="00B50009" w:rsidRPr="00A05DD4" w:rsidRDefault="00B50009" w:rsidP="00844AE9">
            <w:pPr>
              <w:rPr>
                <w:lang w:val="nb-NO"/>
              </w:rPr>
            </w:pPr>
          </w:p>
        </w:tc>
      </w:tr>
      <w:tr w:rsidR="00B50009" w:rsidRPr="00A05DD4" w14:paraId="05711050" w14:textId="77777777" w:rsidTr="00844AE9">
        <w:tc>
          <w:tcPr>
            <w:tcW w:w="1953" w:type="pct"/>
          </w:tcPr>
          <w:p w14:paraId="7886ECD8" w14:textId="77777777" w:rsidR="00B50009" w:rsidRPr="00A05DD4" w:rsidRDefault="00B50009" w:rsidP="00844AE9">
            <w:pPr>
              <w:rPr>
                <w:lang w:val="nb-NO"/>
              </w:rPr>
            </w:pPr>
            <w:r w:rsidRPr="00443B68">
              <w:rPr>
                <w:lang w:val="en-GB"/>
              </w:rPr>
              <w:t xml:space="preserve">Investment in EUR          </w:t>
            </w:r>
          </w:p>
        </w:tc>
        <w:tc>
          <w:tcPr>
            <w:tcW w:w="3047" w:type="pct"/>
          </w:tcPr>
          <w:p w14:paraId="6B390491" w14:textId="77777777" w:rsidR="00B50009" w:rsidRPr="00A05DD4" w:rsidRDefault="00B50009" w:rsidP="00844AE9">
            <w:pPr>
              <w:rPr>
                <w:lang w:val="nb-NO"/>
              </w:rPr>
            </w:pPr>
          </w:p>
        </w:tc>
      </w:tr>
      <w:tr w:rsidR="00B50009" w:rsidRPr="00A05DD4" w14:paraId="3A1C8528" w14:textId="77777777" w:rsidTr="00844AE9">
        <w:tc>
          <w:tcPr>
            <w:tcW w:w="1953" w:type="pct"/>
          </w:tcPr>
          <w:p w14:paraId="5D8B7440" w14:textId="77777777" w:rsidR="00B50009" w:rsidRPr="00A05DD4" w:rsidRDefault="00B50009" w:rsidP="00844AE9">
            <w:pPr>
              <w:rPr>
                <w:lang w:val="nb-NO"/>
              </w:rPr>
            </w:pPr>
            <w:r w:rsidRPr="00DC5525">
              <w:rPr>
                <w:lang w:val="en-GB"/>
              </w:rPr>
              <w:t>Pre</w:t>
            </w:r>
            <w:r>
              <w:rPr>
                <w:lang w:val="en-GB"/>
              </w:rPr>
              <w:t>conditions</w:t>
            </w:r>
            <w:r w:rsidRPr="00DC5525">
              <w:rPr>
                <w:lang w:val="en-GB"/>
              </w:rPr>
              <w:t xml:space="preserve"> / calculations</w:t>
            </w:r>
          </w:p>
        </w:tc>
        <w:tc>
          <w:tcPr>
            <w:tcW w:w="3047" w:type="pct"/>
          </w:tcPr>
          <w:p w14:paraId="49F79504" w14:textId="77777777" w:rsidR="00B50009" w:rsidRPr="00A05DD4" w:rsidRDefault="00B50009" w:rsidP="00844AE9">
            <w:pPr>
              <w:rPr>
                <w:lang w:val="nb-NO"/>
              </w:rPr>
            </w:pPr>
          </w:p>
        </w:tc>
      </w:tr>
      <w:tr w:rsidR="00B50009" w:rsidRPr="003E1D6A" w14:paraId="7030702E" w14:textId="77777777" w:rsidTr="00844AE9">
        <w:tc>
          <w:tcPr>
            <w:tcW w:w="1953" w:type="pct"/>
          </w:tcPr>
          <w:p w14:paraId="732D2D0A" w14:textId="77777777" w:rsidR="00B50009" w:rsidRPr="003E1D6A" w:rsidRDefault="00B50009" w:rsidP="00844AE9">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2725CCD9" w14:textId="77777777" w:rsidR="00B50009" w:rsidRPr="003E1D6A" w:rsidRDefault="00B50009" w:rsidP="00844AE9"/>
        </w:tc>
      </w:tr>
      <w:tr w:rsidR="00B50009" w:rsidRPr="003E1D6A" w14:paraId="4503E450" w14:textId="77777777" w:rsidTr="00844AE9">
        <w:tc>
          <w:tcPr>
            <w:tcW w:w="1953" w:type="pct"/>
          </w:tcPr>
          <w:p w14:paraId="0D4C7C44" w14:textId="77777777" w:rsidR="00B50009" w:rsidRPr="00B71D73"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4A47F161" w14:textId="77777777" w:rsidR="00B50009" w:rsidRPr="00B71D73" w:rsidRDefault="00B50009" w:rsidP="00844AE9">
            <w:pPr>
              <w:rPr>
                <w:lang w:val="en-GB"/>
              </w:rPr>
            </w:pPr>
          </w:p>
        </w:tc>
      </w:tr>
    </w:tbl>
    <w:p w14:paraId="415AB53E" w14:textId="77777777" w:rsidR="00B50009" w:rsidRPr="003E1D6A" w:rsidRDefault="00B50009" w:rsidP="00B50009"/>
    <w:p w14:paraId="4FE7DFBE" w14:textId="77777777" w:rsidR="00B50009" w:rsidRPr="003E1D6A" w:rsidRDefault="00B50009" w:rsidP="00B50009">
      <w:pPr>
        <w:pStyle w:val="Rubrik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12 [name of measure], [name of building]</w:t>
      </w:r>
    </w:p>
    <w:tbl>
      <w:tblPr>
        <w:tblStyle w:val="Tabellrutnt"/>
        <w:tblW w:w="5000" w:type="pct"/>
        <w:tblLook w:val="04A0" w:firstRow="1" w:lastRow="0" w:firstColumn="1" w:lastColumn="0" w:noHBand="0" w:noVBand="1"/>
      </w:tblPr>
      <w:tblGrid>
        <w:gridCol w:w="3794"/>
        <w:gridCol w:w="5919"/>
      </w:tblGrid>
      <w:tr w:rsidR="00B50009" w:rsidRPr="00A05DD4" w14:paraId="0130DF37" w14:textId="77777777" w:rsidTr="00844AE9">
        <w:tc>
          <w:tcPr>
            <w:tcW w:w="1953" w:type="pct"/>
          </w:tcPr>
          <w:p w14:paraId="0D7F5C29" w14:textId="77777777" w:rsidR="00B50009" w:rsidRPr="00A05DD4" w:rsidRDefault="00B50009" w:rsidP="00844AE9">
            <w:pPr>
              <w:rPr>
                <w:lang w:val="nb-NO"/>
              </w:rPr>
            </w:pPr>
            <w:r w:rsidRPr="00443B68">
              <w:rPr>
                <w:lang w:val="en-GB"/>
              </w:rPr>
              <w:t>Measure [Enter number]</w:t>
            </w:r>
          </w:p>
        </w:tc>
        <w:tc>
          <w:tcPr>
            <w:tcW w:w="3047" w:type="pct"/>
          </w:tcPr>
          <w:p w14:paraId="69FF4617" w14:textId="77777777" w:rsidR="00B50009" w:rsidRPr="00A05DD4" w:rsidRDefault="00B50009" w:rsidP="00844AE9">
            <w:pPr>
              <w:rPr>
                <w:lang w:val="nb-NO"/>
              </w:rPr>
            </w:pPr>
          </w:p>
        </w:tc>
      </w:tr>
      <w:tr w:rsidR="00B50009" w:rsidRPr="00A05DD4" w14:paraId="1A10BE36" w14:textId="77777777" w:rsidTr="00844AE9">
        <w:tc>
          <w:tcPr>
            <w:tcW w:w="1953" w:type="pct"/>
          </w:tcPr>
          <w:p w14:paraId="4AEFE1F3" w14:textId="77777777" w:rsidR="00B50009" w:rsidRPr="00A05DD4" w:rsidRDefault="00B50009" w:rsidP="00844AE9">
            <w:pPr>
              <w:rPr>
                <w:lang w:val="nb-NO"/>
              </w:rPr>
            </w:pPr>
            <w:r w:rsidRPr="00443B68">
              <w:rPr>
                <w:lang w:val="en-GB"/>
              </w:rPr>
              <w:t>Measure</w:t>
            </w:r>
          </w:p>
        </w:tc>
        <w:tc>
          <w:tcPr>
            <w:tcW w:w="3047" w:type="pct"/>
          </w:tcPr>
          <w:p w14:paraId="6FBBFE1E" w14:textId="77777777" w:rsidR="00B50009" w:rsidRPr="00A05DD4" w:rsidRDefault="00B50009" w:rsidP="00844AE9">
            <w:pPr>
              <w:rPr>
                <w:lang w:val="nb-NO"/>
              </w:rPr>
            </w:pPr>
          </w:p>
        </w:tc>
      </w:tr>
      <w:tr w:rsidR="00B50009" w:rsidRPr="003E1D6A" w14:paraId="5DC4FC58" w14:textId="77777777" w:rsidTr="00844AE9">
        <w:tc>
          <w:tcPr>
            <w:tcW w:w="1953" w:type="pct"/>
          </w:tcPr>
          <w:p w14:paraId="0F5DD418" w14:textId="77777777" w:rsidR="00B50009" w:rsidRPr="00B71D73" w:rsidRDefault="00B50009" w:rsidP="00844AE9">
            <w:pPr>
              <w:rPr>
                <w:lang w:val="en-GB"/>
              </w:rPr>
            </w:pPr>
            <w:r w:rsidRPr="00443B68">
              <w:rPr>
                <w:lang w:val="en-GB"/>
              </w:rPr>
              <w:t>Description of the current state</w:t>
            </w:r>
          </w:p>
        </w:tc>
        <w:tc>
          <w:tcPr>
            <w:tcW w:w="3047" w:type="pct"/>
          </w:tcPr>
          <w:p w14:paraId="1D9E5238" w14:textId="77777777" w:rsidR="00B50009" w:rsidRPr="00B71D73" w:rsidRDefault="00B50009" w:rsidP="00844AE9">
            <w:pPr>
              <w:rPr>
                <w:lang w:val="en-GB"/>
              </w:rPr>
            </w:pPr>
          </w:p>
        </w:tc>
      </w:tr>
      <w:tr w:rsidR="00B50009" w:rsidRPr="00A05DD4" w14:paraId="030E9C7C" w14:textId="77777777" w:rsidTr="00844AE9">
        <w:tc>
          <w:tcPr>
            <w:tcW w:w="1953" w:type="pct"/>
          </w:tcPr>
          <w:p w14:paraId="6911992D" w14:textId="77777777" w:rsidR="00B50009" w:rsidRPr="00A05DD4" w:rsidRDefault="00B50009" w:rsidP="00844AE9">
            <w:r w:rsidRPr="00443B68">
              <w:rPr>
                <w:lang w:val="en-GB"/>
              </w:rPr>
              <w:t>Description of measure</w:t>
            </w:r>
          </w:p>
        </w:tc>
        <w:tc>
          <w:tcPr>
            <w:tcW w:w="3047" w:type="pct"/>
          </w:tcPr>
          <w:p w14:paraId="632E520D" w14:textId="77777777" w:rsidR="00B50009" w:rsidRPr="00A05DD4" w:rsidRDefault="00B50009" w:rsidP="00844AE9"/>
        </w:tc>
      </w:tr>
      <w:tr w:rsidR="00B50009" w:rsidRPr="00A05DD4" w14:paraId="28538370" w14:textId="77777777" w:rsidTr="00844AE9">
        <w:tc>
          <w:tcPr>
            <w:tcW w:w="1953" w:type="pct"/>
          </w:tcPr>
          <w:p w14:paraId="6295F9C4" w14:textId="77777777" w:rsidR="00B50009" w:rsidRPr="00A05DD4" w:rsidRDefault="00B50009" w:rsidP="00844AE9">
            <w:pPr>
              <w:rPr>
                <w:lang w:val="nb-NO"/>
              </w:rPr>
            </w:pPr>
            <w:r w:rsidRPr="00443B68">
              <w:rPr>
                <w:lang w:val="en-GB"/>
              </w:rPr>
              <w:t>Savings stated in unit</w:t>
            </w:r>
          </w:p>
        </w:tc>
        <w:tc>
          <w:tcPr>
            <w:tcW w:w="3047" w:type="pct"/>
          </w:tcPr>
          <w:p w14:paraId="2E9BC14D" w14:textId="77777777" w:rsidR="00B50009" w:rsidRPr="00A05DD4" w:rsidRDefault="00B50009" w:rsidP="00844AE9">
            <w:pPr>
              <w:rPr>
                <w:lang w:val="nb-NO"/>
              </w:rPr>
            </w:pPr>
          </w:p>
        </w:tc>
      </w:tr>
      <w:tr w:rsidR="00B50009" w:rsidRPr="00A05DD4" w14:paraId="3B5036C3" w14:textId="77777777" w:rsidTr="00844AE9">
        <w:trPr>
          <w:trHeight w:val="250"/>
        </w:trPr>
        <w:tc>
          <w:tcPr>
            <w:tcW w:w="1953" w:type="pct"/>
          </w:tcPr>
          <w:p w14:paraId="26E618B6" w14:textId="77777777" w:rsidR="00B50009" w:rsidRPr="00A05DD4" w:rsidRDefault="00B50009" w:rsidP="00844AE9">
            <w:pPr>
              <w:rPr>
                <w:lang w:val="nb-NO"/>
              </w:rPr>
            </w:pPr>
            <w:r w:rsidRPr="00443B68">
              <w:rPr>
                <w:lang w:val="en-GB"/>
              </w:rPr>
              <w:t>Savings in EUR / year</w:t>
            </w:r>
          </w:p>
        </w:tc>
        <w:tc>
          <w:tcPr>
            <w:tcW w:w="3047" w:type="pct"/>
          </w:tcPr>
          <w:p w14:paraId="644EBA5C" w14:textId="77777777" w:rsidR="00B50009" w:rsidRPr="00A05DD4" w:rsidRDefault="00B50009" w:rsidP="00844AE9">
            <w:pPr>
              <w:rPr>
                <w:lang w:val="nb-NO"/>
              </w:rPr>
            </w:pPr>
          </w:p>
        </w:tc>
      </w:tr>
      <w:tr w:rsidR="00B50009" w:rsidRPr="00A05DD4" w14:paraId="7489E1F6" w14:textId="77777777" w:rsidTr="00844AE9">
        <w:tc>
          <w:tcPr>
            <w:tcW w:w="1953" w:type="pct"/>
          </w:tcPr>
          <w:p w14:paraId="0F519A6E" w14:textId="77777777" w:rsidR="00B50009" w:rsidRPr="00A05DD4" w:rsidRDefault="00B50009" w:rsidP="00844AE9">
            <w:pPr>
              <w:rPr>
                <w:lang w:val="nb-NO"/>
              </w:rPr>
            </w:pPr>
            <w:r w:rsidRPr="00443B68">
              <w:rPr>
                <w:lang w:val="en-GB"/>
              </w:rPr>
              <w:t xml:space="preserve">Investment in EUR          </w:t>
            </w:r>
          </w:p>
        </w:tc>
        <w:tc>
          <w:tcPr>
            <w:tcW w:w="3047" w:type="pct"/>
          </w:tcPr>
          <w:p w14:paraId="489E1B4B" w14:textId="77777777" w:rsidR="00B50009" w:rsidRPr="00A05DD4" w:rsidRDefault="00B50009" w:rsidP="00844AE9">
            <w:pPr>
              <w:rPr>
                <w:lang w:val="nb-NO"/>
              </w:rPr>
            </w:pPr>
          </w:p>
        </w:tc>
      </w:tr>
      <w:tr w:rsidR="00B50009" w:rsidRPr="00A05DD4" w14:paraId="4F5F8EBF" w14:textId="77777777" w:rsidTr="00844AE9">
        <w:tc>
          <w:tcPr>
            <w:tcW w:w="1953" w:type="pct"/>
          </w:tcPr>
          <w:p w14:paraId="68AE92C6" w14:textId="77777777" w:rsidR="00B50009" w:rsidRPr="00A05DD4" w:rsidRDefault="00B50009" w:rsidP="00844AE9">
            <w:pPr>
              <w:rPr>
                <w:lang w:val="nb-NO"/>
              </w:rPr>
            </w:pPr>
            <w:r w:rsidRPr="00DC5525">
              <w:rPr>
                <w:lang w:val="en-GB"/>
              </w:rPr>
              <w:t>Pre</w:t>
            </w:r>
            <w:r>
              <w:rPr>
                <w:lang w:val="en-GB"/>
              </w:rPr>
              <w:t>conditions</w:t>
            </w:r>
            <w:r w:rsidRPr="00DC5525">
              <w:rPr>
                <w:lang w:val="en-GB"/>
              </w:rPr>
              <w:t xml:space="preserve"> / calculations</w:t>
            </w:r>
          </w:p>
        </w:tc>
        <w:tc>
          <w:tcPr>
            <w:tcW w:w="3047" w:type="pct"/>
          </w:tcPr>
          <w:p w14:paraId="0C41B23D" w14:textId="77777777" w:rsidR="00B50009" w:rsidRPr="00A05DD4" w:rsidRDefault="00B50009" w:rsidP="00844AE9">
            <w:pPr>
              <w:rPr>
                <w:lang w:val="nb-NO"/>
              </w:rPr>
            </w:pPr>
          </w:p>
        </w:tc>
      </w:tr>
      <w:tr w:rsidR="00B50009" w:rsidRPr="003E1D6A" w14:paraId="3ED5EF45" w14:textId="77777777" w:rsidTr="00844AE9">
        <w:tc>
          <w:tcPr>
            <w:tcW w:w="1953" w:type="pct"/>
          </w:tcPr>
          <w:p w14:paraId="1FF42542" w14:textId="77777777" w:rsidR="00B50009" w:rsidRPr="003E1D6A" w:rsidRDefault="00B50009" w:rsidP="00844AE9">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74460FB8" w14:textId="77777777" w:rsidR="00B50009" w:rsidRPr="003E1D6A" w:rsidRDefault="00B50009" w:rsidP="00844AE9"/>
        </w:tc>
      </w:tr>
      <w:tr w:rsidR="00B50009" w:rsidRPr="003E1D6A" w14:paraId="549FE615" w14:textId="77777777" w:rsidTr="00844AE9">
        <w:tc>
          <w:tcPr>
            <w:tcW w:w="1953" w:type="pct"/>
          </w:tcPr>
          <w:p w14:paraId="3048F36C" w14:textId="77777777" w:rsidR="00B50009" w:rsidRPr="00B71D73"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79AF4967" w14:textId="77777777" w:rsidR="00B50009" w:rsidRPr="00B71D73" w:rsidRDefault="00B50009" w:rsidP="00844AE9">
            <w:pPr>
              <w:rPr>
                <w:lang w:val="en-GB"/>
              </w:rPr>
            </w:pPr>
          </w:p>
        </w:tc>
      </w:tr>
    </w:tbl>
    <w:p w14:paraId="154AA29A" w14:textId="77777777" w:rsidR="00B50009" w:rsidRPr="003E1D6A" w:rsidRDefault="00B50009" w:rsidP="00B50009"/>
    <w:p w14:paraId="6B4CA1CB" w14:textId="77777777" w:rsidR="00B50009" w:rsidRPr="003E1D6A" w:rsidRDefault="00B50009" w:rsidP="00B50009">
      <w:pPr>
        <w:pStyle w:val="Rubrik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13 [name of measure], [name of building]</w:t>
      </w:r>
    </w:p>
    <w:tbl>
      <w:tblPr>
        <w:tblStyle w:val="Tabellrutnt"/>
        <w:tblW w:w="5000" w:type="pct"/>
        <w:tblLook w:val="04A0" w:firstRow="1" w:lastRow="0" w:firstColumn="1" w:lastColumn="0" w:noHBand="0" w:noVBand="1"/>
      </w:tblPr>
      <w:tblGrid>
        <w:gridCol w:w="3794"/>
        <w:gridCol w:w="5919"/>
      </w:tblGrid>
      <w:tr w:rsidR="00B50009" w:rsidRPr="00A05DD4" w14:paraId="794D33AA" w14:textId="77777777" w:rsidTr="00844AE9">
        <w:tc>
          <w:tcPr>
            <w:tcW w:w="1953" w:type="pct"/>
          </w:tcPr>
          <w:p w14:paraId="75E7DD42" w14:textId="77777777" w:rsidR="00B50009" w:rsidRPr="00A05DD4" w:rsidRDefault="00B50009" w:rsidP="00844AE9">
            <w:pPr>
              <w:rPr>
                <w:lang w:val="nb-NO"/>
              </w:rPr>
            </w:pPr>
            <w:r w:rsidRPr="00443B68">
              <w:rPr>
                <w:lang w:val="en-GB"/>
              </w:rPr>
              <w:t>Measure [Enter number]</w:t>
            </w:r>
          </w:p>
        </w:tc>
        <w:tc>
          <w:tcPr>
            <w:tcW w:w="3047" w:type="pct"/>
          </w:tcPr>
          <w:p w14:paraId="5B201833" w14:textId="77777777" w:rsidR="00B50009" w:rsidRPr="00A05DD4" w:rsidRDefault="00B50009" w:rsidP="00844AE9">
            <w:pPr>
              <w:rPr>
                <w:lang w:val="nb-NO"/>
              </w:rPr>
            </w:pPr>
          </w:p>
        </w:tc>
      </w:tr>
      <w:tr w:rsidR="00B50009" w:rsidRPr="00A05DD4" w14:paraId="47ED33E1" w14:textId="77777777" w:rsidTr="00844AE9">
        <w:tc>
          <w:tcPr>
            <w:tcW w:w="1953" w:type="pct"/>
          </w:tcPr>
          <w:p w14:paraId="21C40A7A" w14:textId="77777777" w:rsidR="00B50009" w:rsidRPr="00A05DD4" w:rsidRDefault="00B50009" w:rsidP="00844AE9">
            <w:pPr>
              <w:rPr>
                <w:lang w:val="nb-NO"/>
              </w:rPr>
            </w:pPr>
            <w:r w:rsidRPr="00443B68">
              <w:rPr>
                <w:lang w:val="en-GB"/>
              </w:rPr>
              <w:t>Measure</w:t>
            </w:r>
          </w:p>
        </w:tc>
        <w:tc>
          <w:tcPr>
            <w:tcW w:w="3047" w:type="pct"/>
          </w:tcPr>
          <w:p w14:paraId="78D2BEC3" w14:textId="77777777" w:rsidR="00B50009" w:rsidRPr="00A05DD4" w:rsidRDefault="00B50009" w:rsidP="00844AE9">
            <w:pPr>
              <w:rPr>
                <w:lang w:val="nb-NO"/>
              </w:rPr>
            </w:pPr>
          </w:p>
        </w:tc>
      </w:tr>
      <w:tr w:rsidR="00B50009" w:rsidRPr="003E1D6A" w14:paraId="0243348A" w14:textId="77777777" w:rsidTr="00844AE9">
        <w:tc>
          <w:tcPr>
            <w:tcW w:w="1953" w:type="pct"/>
          </w:tcPr>
          <w:p w14:paraId="71EC0E16" w14:textId="77777777" w:rsidR="00B50009" w:rsidRPr="00B71D73" w:rsidRDefault="00B50009" w:rsidP="00844AE9">
            <w:pPr>
              <w:rPr>
                <w:lang w:val="en-GB"/>
              </w:rPr>
            </w:pPr>
            <w:r w:rsidRPr="00443B68">
              <w:rPr>
                <w:lang w:val="en-GB"/>
              </w:rPr>
              <w:t>Description of the current state</w:t>
            </w:r>
          </w:p>
        </w:tc>
        <w:tc>
          <w:tcPr>
            <w:tcW w:w="3047" w:type="pct"/>
          </w:tcPr>
          <w:p w14:paraId="07E5498C" w14:textId="77777777" w:rsidR="00B50009" w:rsidRPr="00B71D73" w:rsidRDefault="00B50009" w:rsidP="00844AE9">
            <w:pPr>
              <w:rPr>
                <w:lang w:val="en-GB"/>
              </w:rPr>
            </w:pPr>
          </w:p>
        </w:tc>
      </w:tr>
      <w:tr w:rsidR="00B50009" w:rsidRPr="00A05DD4" w14:paraId="6E3F8686" w14:textId="77777777" w:rsidTr="00844AE9">
        <w:tc>
          <w:tcPr>
            <w:tcW w:w="1953" w:type="pct"/>
          </w:tcPr>
          <w:p w14:paraId="674339D8" w14:textId="77777777" w:rsidR="00B50009" w:rsidRPr="00A05DD4" w:rsidRDefault="00B50009" w:rsidP="00844AE9">
            <w:r w:rsidRPr="00443B68">
              <w:rPr>
                <w:lang w:val="en-GB"/>
              </w:rPr>
              <w:t>Description of measure</w:t>
            </w:r>
          </w:p>
        </w:tc>
        <w:tc>
          <w:tcPr>
            <w:tcW w:w="3047" w:type="pct"/>
          </w:tcPr>
          <w:p w14:paraId="190EF7A7" w14:textId="77777777" w:rsidR="00B50009" w:rsidRPr="00A05DD4" w:rsidRDefault="00B50009" w:rsidP="00844AE9"/>
        </w:tc>
      </w:tr>
      <w:tr w:rsidR="00B50009" w:rsidRPr="00A05DD4" w14:paraId="579CDC1B" w14:textId="77777777" w:rsidTr="00844AE9">
        <w:tc>
          <w:tcPr>
            <w:tcW w:w="1953" w:type="pct"/>
          </w:tcPr>
          <w:p w14:paraId="1618C01D" w14:textId="77777777" w:rsidR="00B50009" w:rsidRPr="00A05DD4" w:rsidRDefault="00B50009" w:rsidP="00844AE9">
            <w:pPr>
              <w:rPr>
                <w:lang w:val="nb-NO"/>
              </w:rPr>
            </w:pPr>
            <w:r w:rsidRPr="00443B68">
              <w:rPr>
                <w:lang w:val="en-GB"/>
              </w:rPr>
              <w:t>Savings stated in unit</w:t>
            </w:r>
          </w:p>
        </w:tc>
        <w:tc>
          <w:tcPr>
            <w:tcW w:w="3047" w:type="pct"/>
          </w:tcPr>
          <w:p w14:paraId="4E8ECEB5" w14:textId="77777777" w:rsidR="00B50009" w:rsidRPr="00A05DD4" w:rsidRDefault="00B50009" w:rsidP="00844AE9">
            <w:pPr>
              <w:rPr>
                <w:lang w:val="nb-NO"/>
              </w:rPr>
            </w:pPr>
          </w:p>
        </w:tc>
      </w:tr>
      <w:tr w:rsidR="00B50009" w:rsidRPr="00A05DD4" w14:paraId="6F7C5B6E" w14:textId="77777777" w:rsidTr="00844AE9">
        <w:trPr>
          <w:trHeight w:val="250"/>
        </w:trPr>
        <w:tc>
          <w:tcPr>
            <w:tcW w:w="1953" w:type="pct"/>
          </w:tcPr>
          <w:p w14:paraId="37B4D64B" w14:textId="77777777" w:rsidR="00B50009" w:rsidRPr="00A05DD4" w:rsidRDefault="00B50009" w:rsidP="00844AE9">
            <w:pPr>
              <w:rPr>
                <w:lang w:val="nb-NO"/>
              </w:rPr>
            </w:pPr>
            <w:r w:rsidRPr="00443B68">
              <w:rPr>
                <w:lang w:val="en-GB"/>
              </w:rPr>
              <w:t>Savings in EUR / year</w:t>
            </w:r>
          </w:p>
        </w:tc>
        <w:tc>
          <w:tcPr>
            <w:tcW w:w="3047" w:type="pct"/>
          </w:tcPr>
          <w:p w14:paraId="2F8DD6F6" w14:textId="77777777" w:rsidR="00B50009" w:rsidRPr="00A05DD4" w:rsidRDefault="00B50009" w:rsidP="00844AE9">
            <w:pPr>
              <w:rPr>
                <w:lang w:val="nb-NO"/>
              </w:rPr>
            </w:pPr>
          </w:p>
        </w:tc>
      </w:tr>
      <w:tr w:rsidR="00B50009" w:rsidRPr="00A05DD4" w14:paraId="6755E79F" w14:textId="77777777" w:rsidTr="00844AE9">
        <w:tc>
          <w:tcPr>
            <w:tcW w:w="1953" w:type="pct"/>
          </w:tcPr>
          <w:p w14:paraId="10CC706B" w14:textId="77777777" w:rsidR="00B50009" w:rsidRPr="00A05DD4" w:rsidRDefault="00B50009" w:rsidP="00844AE9">
            <w:pPr>
              <w:rPr>
                <w:lang w:val="nb-NO"/>
              </w:rPr>
            </w:pPr>
            <w:r w:rsidRPr="00443B68">
              <w:rPr>
                <w:lang w:val="en-GB"/>
              </w:rPr>
              <w:t xml:space="preserve">Investment in EUR          </w:t>
            </w:r>
          </w:p>
        </w:tc>
        <w:tc>
          <w:tcPr>
            <w:tcW w:w="3047" w:type="pct"/>
          </w:tcPr>
          <w:p w14:paraId="0E016A41" w14:textId="77777777" w:rsidR="00B50009" w:rsidRPr="00A05DD4" w:rsidRDefault="00B50009" w:rsidP="00844AE9">
            <w:pPr>
              <w:rPr>
                <w:lang w:val="nb-NO"/>
              </w:rPr>
            </w:pPr>
          </w:p>
        </w:tc>
      </w:tr>
      <w:tr w:rsidR="00B50009" w:rsidRPr="00A05DD4" w14:paraId="781E0406" w14:textId="77777777" w:rsidTr="00844AE9">
        <w:tc>
          <w:tcPr>
            <w:tcW w:w="1953" w:type="pct"/>
          </w:tcPr>
          <w:p w14:paraId="65A3BED0" w14:textId="77777777" w:rsidR="00B50009" w:rsidRPr="00A05DD4" w:rsidRDefault="00B50009" w:rsidP="00844AE9">
            <w:pPr>
              <w:rPr>
                <w:lang w:val="nb-NO"/>
              </w:rPr>
            </w:pPr>
            <w:r w:rsidRPr="00DC5525">
              <w:rPr>
                <w:lang w:val="en-GB"/>
              </w:rPr>
              <w:t>Pre</w:t>
            </w:r>
            <w:r>
              <w:rPr>
                <w:lang w:val="en-GB"/>
              </w:rPr>
              <w:t>conditions</w:t>
            </w:r>
            <w:r w:rsidRPr="00DC5525">
              <w:rPr>
                <w:lang w:val="en-GB"/>
              </w:rPr>
              <w:t xml:space="preserve"> / calculations</w:t>
            </w:r>
          </w:p>
        </w:tc>
        <w:tc>
          <w:tcPr>
            <w:tcW w:w="3047" w:type="pct"/>
          </w:tcPr>
          <w:p w14:paraId="55DC1BA9" w14:textId="77777777" w:rsidR="00B50009" w:rsidRPr="00A05DD4" w:rsidRDefault="00B50009" w:rsidP="00844AE9">
            <w:pPr>
              <w:rPr>
                <w:lang w:val="nb-NO"/>
              </w:rPr>
            </w:pPr>
          </w:p>
        </w:tc>
      </w:tr>
      <w:tr w:rsidR="00B50009" w:rsidRPr="003E1D6A" w14:paraId="284C5D9A" w14:textId="77777777" w:rsidTr="00844AE9">
        <w:tc>
          <w:tcPr>
            <w:tcW w:w="1953" w:type="pct"/>
          </w:tcPr>
          <w:p w14:paraId="328D4E05" w14:textId="77777777" w:rsidR="00B50009" w:rsidRPr="003E1D6A" w:rsidRDefault="00B50009" w:rsidP="00844AE9">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71F6E8C2" w14:textId="77777777" w:rsidR="00B50009" w:rsidRPr="003E1D6A" w:rsidRDefault="00B50009" w:rsidP="00844AE9"/>
        </w:tc>
      </w:tr>
      <w:tr w:rsidR="00B50009" w:rsidRPr="003E1D6A" w14:paraId="0919FCB1" w14:textId="77777777" w:rsidTr="00844AE9">
        <w:tc>
          <w:tcPr>
            <w:tcW w:w="1953" w:type="pct"/>
          </w:tcPr>
          <w:p w14:paraId="14AFB1FE" w14:textId="77777777" w:rsidR="00B50009" w:rsidRPr="00B71D73"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334C16F8" w14:textId="77777777" w:rsidR="00B50009" w:rsidRPr="00B71D73" w:rsidRDefault="00B50009" w:rsidP="00844AE9">
            <w:pPr>
              <w:rPr>
                <w:lang w:val="en-GB"/>
              </w:rPr>
            </w:pPr>
          </w:p>
        </w:tc>
      </w:tr>
    </w:tbl>
    <w:p w14:paraId="44FFC88D" w14:textId="734826EF" w:rsidR="00B50009" w:rsidRPr="003E1D6A" w:rsidRDefault="008F07DC" w:rsidP="00B50009">
      <w:pPr>
        <w:pStyle w:val="Rubrik1"/>
        <w:numPr>
          <w:ilvl w:val="0"/>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432"/>
        <w:jc w:val="left"/>
      </w:pPr>
      <w:bookmarkStart w:id="10" w:name="_Toc42019802"/>
      <w:r>
        <w:t>E</w:t>
      </w:r>
      <w:r w:rsidR="00B50009" w:rsidRPr="003E1D6A">
        <w:t>xample building 2 [name of building]</w:t>
      </w:r>
      <w:bookmarkEnd w:id="10"/>
    </w:p>
    <w:p w14:paraId="23BD902F" w14:textId="77777777" w:rsidR="00B50009" w:rsidRPr="003E1D6A" w:rsidRDefault="00B50009" w:rsidP="00B50009">
      <w:pPr>
        <w:pStyle w:val="Rubrik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Energy budget example building 2 [name of building]</w:t>
      </w:r>
    </w:p>
    <w:tbl>
      <w:tblPr>
        <w:tblStyle w:val="Tabellrutnt"/>
        <w:tblW w:w="0" w:type="auto"/>
        <w:tblLook w:val="04A0" w:firstRow="1" w:lastRow="0" w:firstColumn="1" w:lastColumn="0" w:noHBand="0" w:noVBand="1"/>
      </w:tblPr>
      <w:tblGrid>
        <w:gridCol w:w="2346"/>
        <w:gridCol w:w="1632"/>
        <w:gridCol w:w="1863"/>
        <w:gridCol w:w="1358"/>
        <w:gridCol w:w="1863"/>
      </w:tblGrid>
      <w:tr w:rsidR="00B50009" w:rsidRPr="003E1D6A" w14:paraId="52BC27FD" w14:textId="77777777" w:rsidTr="00844AE9">
        <w:trPr>
          <w:trHeight w:val="315"/>
        </w:trPr>
        <w:tc>
          <w:tcPr>
            <w:tcW w:w="9062" w:type="dxa"/>
            <w:gridSpan w:val="5"/>
            <w:noWrap/>
            <w:hideMark/>
          </w:tcPr>
          <w:p w14:paraId="3A510F13" w14:textId="77777777" w:rsidR="00B50009" w:rsidRPr="003E1D6A" w:rsidRDefault="00B50009" w:rsidP="00844AE9">
            <w:r w:rsidRPr="003E1D6A">
              <w:t>ENERGY BUDGET BEFORE AND AFTER ALL MEASURES</w:t>
            </w:r>
          </w:p>
        </w:tc>
      </w:tr>
      <w:tr w:rsidR="00B50009" w:rsidRPr="005A6CFF" w14:paraId="0CB7CE0A" w14:textId="77777777" w:rsidTr="00844AE9">
        <w:trPr>
          <w:trHeight w:val="315"/>
        </w:trPr>
        <w:tc>
          <w:tcPr>
            <w:tcW w:w="2346" w:type="dxa"/>
            <w:noWrap/>
            <w:hideMark/>
          </w:tcPr>
          <w:p w14:paraId="1756F7D1" w14:textId="77777777" w:rsidR="00B50009" w:rsidRPr="003E1D6A" w:rsidRDefault="00B50009" w:rsidP="00844AE9">
            <w:r w:rsidRPr="003E1D6A">
              <w:t> </w:t>
            </w:r>
          </w:p>
        </w:tc>
        <w:tc>
          <w:tcPr>
            <w:tcW w:w="3495" w:type="dxa"/>
            <w:gridSpan w:val="2"/>
            <w:noWrap/>
            <w:hideMark/>
          </w:tcPr>
          <w:p w14:paraId="7E6DDDC5" w14:textId="77777777" w:rsidR="00B50009" w:rsidRPr="005A6CFF" w:rsidRDefault="00B50009" w:rsidP="00844AE9">
            <w:r>
              <w:t xml:space="preserve">Before </w:t>
            </w:r>
            <w:proofErr w:type="spellStart"/>
            <w:r>
              <w:t>measrues</w:t>
            </w:r>
            <w:proofErr w:type="spellEnd"/>
          </w:p>
        </w:tc>
        <w:tc>
          <w:tcPr>
            <w:tcW w:w="3221" w:type="dxa"/>
            <w:gridSpan w:val="2"/>
            <w:noWrap/>
            <w:hideMark/>
          </w:tcPr>
          <w:p w14:paraId="57E1CE65" w14:textId="77777777" w:rsidR="00B50009" w:rsidRPr="005A6CFF" w:rsidRDefault="00B50009" w:rsidP="00844AE9">
            <w:r>
              <w:t>After measures</w:t>
            </w:r>
          </w:p>
        </w:tc>
      </w:tr>
      <w:tr w:rsidR="00B50009" w:rsidRPr="005A6CFF" w14:paraId="59577495" w14:textId="77777777" w:rsidTr="00844AE9">
        <w:trPr>
          <w:trHeight w:val="315"/>
        </w:trPr>
        <w:tc>
          <w:tcPr>
            <w:tcW w:w="2346" w:type="dxa"/>
            <w:noWrap/>
            <w:hideMark/>
          </w:tcPr>
          <w:p w14:paraId="026804D7" w14:textId="77777777" w:rsidR="00B50009" w:rsidRPr="005A6CFF" w:rsidRDefault="00B50009" w:rsidP="00844AE9">
            <w:r w:rsidRPr="005A6CFF">
              <w:t> </w:t>
            </w:r>
          </w:p>
        </w:tc>
        <w:tc>
          <w:tcPr>
            <w:tcW w:w="1632" w:type="dxa"/>
            <w:noWrap/>
            <w:hideMark/>
          </w:tcPr>
          <w:p w14:paraId="6B8E7037" w14:textId="77777777" w:rsidR="00B50009" w:rsidRPr="005A6CFF" w:rsidRDefault="00B50009" w:rsidP="00844AE9">
            <w:r w:rsidRPr="005A6CFF">
              <w:t>kWh/</w:t>
            </w:r>
            <w:r>
              <w:t>year</w:t>
            </w:r>
          </w:p>
        </w:tc>
        <w:tc>
          <w:tcPr>
            <w:tcW w:w="1863" w:type="dxa"/>
            <w:noWrap/>
            <w:hideMark/>
          </w:tcPr>
          <w:p w14:paraId="5273CC18" w14:textId="77777777" w:rsidR="00B50009" w:rsidRPr="005A6CFF" w:rsidRDefault="00B50009" w:rsidP="00844AE9">
            <w:r w:rsidRPr="005A6CFF">
              <w:t xml:space="preserve">kWh/m2 </w:t>
            </w:r>
            <w:r>
              <w:t>year</w:t>
            </w:r>
          </w:p>
        </w:tc>
        <w:tc>
          <w:tcPr>
            <w:tcW w:w="1358" w:type="dxa"/>
            <w:noWrap/>
            <w:hideMark/>
          </w:tcPr>
          <w:p w14:paraId="3F6984AB" w14:textId="77777777" w:rsidR="00B50009" w:rsidRPr="005A6CFF" w:rsidRDefault="00B50009" w:rsidP="00844AE9">
            <w:r w:rsidRPr="005A6CFF">
              <w:t>kWh/</w:t>
            </w:r>
            <w:r>
              <w:t xml:space="preserve"> year</w:t>
            </w:r>
          </w:p>
        </w:tc>
        <w:tc>
          <w:tcPr>
            <w:tcW w:w="1863" w:type="dxa"/>
            <w:noWrap/>
            <w:hideMark/>
          </w:tcPr>
          <w:p w14:paraId="4E1366B1" w14:textId="77777777" w:rsidR="00B50009" w:rsidRPr="005A6CFF" w:rsidRDefault="00B50009" w:rsidP="00844AE9">
            <w:r w:rsidRPr="005A6CFF">
              <w:t xml:space="preserve">kWh/m2 </w:t>
            </w:r>
            <w:r>
              <w:t>year</w:t>
            </w:r>
          </w:p>
        </w:tc>
      </w:tr>
      <w:tr w:rsidR="00B50009" w:rsidRPr="005A6CFF" w14:paraId="0D164AB3" w14:textId="77777777" w:rsidTr="00844AE9">
        <w:trPr>
          <w:trHeight w:val="315"/>
        </w:trPr>
        <w:tc>
          <w:tcPr>
            <w:tcW w:w="2346" w:type="dxa"/>
            <w:noWrap/>
            <w:hideMark/>
          </w:tcPr>
          <w:p w14:paraId="0B2061A2" w14:textId="77777777" w:rsidR="00B50009" w:rsidRPr="005A6CFF" w:rsidRDefault="00B50009" w:rsidP="00844AE9">
            <w:r>
              <w:t>Heating</w:t>
            </w:r>
          </w:p>
        </w:tc>
        <w:tc>
          <w:tcPr>
            <w:tcW w:w="1632" w:type="dxa"/>
            <w:noWrap/>
          </w:tcPr>
          <w:p w14:paraId="744E2DBC" w14:textId="77777777" w:rsidR="00B50009" w:rsidRPr="005A6CFF" w:rsidRDefault="00B50009" w:rsidP="00844AE9"/>
        </w:tc>
        <w:tc>
          <w:tcPr>
            <w:tcW w:w="1863" w:type="dxa"/>
            <w:noWrap/>
          </w:tcPr>
          <w:p w14:paraId="763D73BD" w14:textId="77777777" w:rsidR="00B50009" w:rsidRPr="005A6CFF" w:rsidRDefault="00B50009" w:rsidP="00844AE9"/>
        </w:tc>
        <w:tc>
          <w:tcPr>
            <w:tcW w:w="1358" w:type="dxa"/>
            <w:noWrap/>
          </w:tcPr>
          <w:p w14:paraId="2E8E0FF9" w14:textId="77777777" w:rsidR="00B50009" w:rsidRPr="005A6CFF" w:rsidRDefault="00B50009" w:rsidP="00844AE9"/>
        </w:tc>
        <w:tc>
          <w:tcPr>
            <w:tcW w:w="1863" w:type="dxa"/>
            <w:noWrap/>
          </w:tcPr>
          <w:p w14:paraId="1B07961B" w14:textId="77777777" w:rsidR="00B50009" w:rsidRPr="005A6CFF" w:rsidRDefault="00B50009" w:rsidP="00844AE9"/>
        </w:tc>
      </w:tr>
      <w:tr w:rsidR="00B50009" w:rsidRPr="005A6CFF" w14:paraId="1739B006" w14:textId="77777777" w:rsidTr="00844AE9">
        <w:trPr>
          <w:trHeight w:val="315"/>
        </w:trPr>
        <w:tc>
          <w:tcPr>
            <w:tcW w:w="2346" w:type="dxa"/>
            <w:noWrap/>
            <w:hideMark/>
          </w:tcPr>
          <w:p w14:paraId="2B3C740B" w14:textId="77777777" w:rsidR="00B50009" w:rsidRPr="005A6CFF" w:rsidRDefault="00B50009" w:rsidP="00844AE9">
            <w:r w:rsidRPr="005A6CFF">
              <w:t>Ventila</w:t>
            </w:r>
            <w:r>
              <w:t>tion</w:t>
            </w:r>
          </w:p>
        </w:tc>
        <w:tc>
          <w:tcPr>
            <w:tcW w:w="1632" w:type="dxa"/>
            <w:noWrap/>
          </w:tcPr>
          <w:p w14:paraId="493C9A9E" w14:textId="77777777" w:rsidR="00B50009" w:rsidRPr="005A6CFF" w:rsidRDefault="00B50009" w:rsidP="00844AE9"/>
        </w:tc>
        <w:tc>
          <w:tcPr>
            <w:tcW w:w="1863" w:type="dxa"/>
            <w:noWrap/>
          </w:tcPr>
          <w:p w14:paraId="35048A52" w14:textId="77777777" w:rsidR="00B50009" w:rsidRPr="005A6CFF" w:rsidRDefault="00B50009" w:rsidP="00844AE9"/>
        </w:tc>
        <w:tc>
          <w:tcPr>
            <w:tcW w:w="1358" w:type="dxa"/>
            <w:noWrap/>
          </w:tcPr>
          <w:p w14:paraId="0A3B4D59" w14:textId="77777777" w:rsidR="00B50009" w:rsidRPr="005A6CFF" w:rsidRDefault="00B50009" w:rsidP="00844AE9"/>
        </w:tc>
        <w:tc>
          <w:tcPr>
            <w:tcW w:w="1863" w:type="dxa"/>
            <w:noWrap/>
          </w:tcPr>
          <w:p w14:paraId="201315D8" w14:textId="77777777" w:rsidR="00B50009" w:rsidRPr="005A6CFF" w:rsidRDefault="00B50009" w:rsidP="00844AE9"/>
        </w:tc>
      </w:tr>
      <w:tr w:rsidR="00B50009" w:rsidRPr="005A6CFF" w14:paraId="616ADBDA" w14:textId="77777777" w:rsidTr="00844AE9">
        <w:trPr>
          <w:trHeight w:val="315"/>
        </w:trPr>
        <w:tc>
          <w:tcPr>
            <w:tcW w:w="2346" w:type="dxa"/>
            <w:noWrap/>
            <w:hideMark/>
          </w:tcPr>
          <w:p w14:paraId="1B22A4A2" w14:textId="77777777" w:rsidR="00B50009" w:rsidRPr="005A6CFF" w:rsidRDefault="00B50009" w:rsidP="00844AE9">
            <w:r>
              <w:t>Hot water</w:t>
            </w:r>
          </w:p>
        </w:tc>
        <w:tc>
          <w:tcPr>
            <w:tcW w:w="1632" w:type="dxa"/>
            <w:noWrap/>
          </w:tcPr>
          <w:p w14:paraId="1B129526" w14:textId="77777777" w:rsidR="00B50009" w:rsidRPr="005A6CFF" w:rsidRDefault="00B50009" w:rsidP="00844AE9"/>
        </w:tc>
        <w:tc>
          <w:tcPr>
            <w:tcW w:w="1863" w:type="dxa"/>
            <w:noWrap/>
          </w:tcPr>
          <w:p w14:paraId="32F0926C" w14:textId="77777777" w:rsidR="00B50009" w:rsidRPr="005A6CFF" w:rsidRDefault="00B50009" w:rsidP="00844AE9"/>
        </w:tc>
        <w:tc>
          <w:tcPr>
            <w:tcW w:w="1358" w:type="dxa"/>
            <w:noWrap/>
          </w:tcPr>
          <w:p w14:paraId="522DF4E0" w14:textId="77777777" w:rsidR="00B50009" w:rsidRPr="005A6CFF" w:rsidRDefault="00B50009" w:rsidP="00844AE9"/>
        </w:tc>
        <w:tc>
          <w:tcPr>
            <w:tcW w:w="1863" w:type="dxa"/>
            <w:noWrap/>
          </w:tcPr>
          <w:p w14:paraId="481825B1" w14:textId="77777777" w:rsidR="00B50009" w:rsidRPr="005A6CFF" w:rsidRDefault="00B50009" w:rsidP="00844AE9"/>
        </w:tc>
      </w:tr>
      <w:tr w:rsidR="00B50009" w:rsidRPr="005A6CFF" w14:paraId="117A0AED" w14:textId="77777777" w:rsidTr="00844AE9">
        <w:trPr>
          <w:trHeight w:val="315"/>
        </w:trPr>
        <w:tc>
          <w:tcPr>
            <w:tcW w:w="2346" w:type="dxa"/>
            <w:noWrap/>
            <w:hideMark/>
          </w:tcPr>
          <w:p w14:paraId="5B813141" w14:textId="77777777" w:rsidR="00B50009" w:rsidRPr="005A6CFF" w:rsidRDefault="00B50009" w:rsidP="00844AE9">
            <w:r>
              <w:t xml:space="preserve">Fans </w:t>
            </w:r>
            <w:r w:rsidRPr="005A6CFF">
              <w:t>/</w:t>
            </w:r>
            <w:r>
              <w:t xml:space="preserve"> </w:t>
            </w:r>
            <w:r w:rsidRPr="005A6CFF">
              <w:t>pump</w:t>
            </w:r>
            <w:r>
              <w:t>s</w:t>
            </w:r>
          </w:p>
        </w:tc>
        <w:tc>
          <w:tcPr>
            <w:tcW w:w="1632" w:type="dxa"/>
            <w:noWrap/>
          </w:tcPr>
          <w:p w14:paraId="064B7C82" w14:textId="77777777" w:rsidR="00B50009" w:rsidRPr="005A6CFF" w:rsidRDefault="00B50009" w:rsidP="00844AE9"/>
        </w:tc>
        <w:tc>
          <w:tcPr>
            <w:tcW w:w="1863" w:type="dxa"/>
            <w:noWrap/>
          </w:tcPr>
          <w:p w14:paraId="18F43E4D" w14:textId="77777777" w:rsidR="00B50009" w:rsidRPr="005A6CFF" w:rsidRDefault="00B50009" w:rsidP="00844AE9"/>
        </w:tc>
        <w:tc>
          <w:tcPr>
            <w:tcW w:w="1358" w:type="dxa"/>
            <w:noWrap/>
          </w:tcPr>
          <w:p w14:paraId="6D06D6DA" w14:textId="77777777" w:rsidR="00B50009" w:rsidRPr="005A6CFF" w:rsidRDefault="00B50009" w:rsidP="00844AE9"/>
        </w:tc>
        <w:tc>
          <w:tcPr>
            <w:tcW w:w="1863" w:type="dxa"/>
            <w:noWrap/>
          </w:tcPr>
          <w:p w14:paraId="3A6D62F4" w14:textId="77777777" w:rsidR="00B50009" w:rsidRPr="005A6CFF" w:rsidRDefault="00B50009" w:rsidP="00844AE9"/>
        </w:tc>
      </w:tr>
      <w:tr w:rsidR="00B50009" w:rsidRPr="005A6CFF" w14:paraId="11CDC953" w14:textId="77777777" w:rsidTr="00844AE9">
        <w:trPr>
          <w:trHeight w:val="315"/>
        </w:trPr>
        <w:tc>
          <w:tcPr>
            <w:tcW w:w="2346" w:type="dxa"/>
            <w:noWrap/>
            <w:hideMark/>
          </w:tcPr>
          <w:p w14:paraId="1201E93D" w14:textId="77777777" w:rsidR="00B50009" w:rsidRPr="005A6CFF" w:rsidRDefault="00B50009" w:rsidP="00844AE9">
            <w:r>
              <w:t>Lighting</w:t>
            </w:r>
          </w:p>
        </w:tc>
        <w:tc>
          <w:tcPr>
            <w:tcW w:w="1632" w:type="dxa"/>
            <w:noWrap/>
          </w:tcPr>
          <w:p w14:paraId="6E5D730B" w14:textId="77777777" w:rsidR="00B50009" w:rsidRPr="005A6CFF" w:rsidRDefault="00B50009" w:rsidP="00844AE9"/>
        </w:tc>
        <w:tc>
          <w:tcPr>
            <w:tcW w:w="1863" w:type="dxa"/>
            <w:noWrap/>
          </w:tcPr>
          <w:p w14:paraId="12135B72" w14:textId="77777777" w:rsidR="00B50009" w:rsidRPr="005A6CFF" w:rsidRDefault="00B50009" w:rsidP="00844AE9"/>
        </w:tc>
        <w:tc>
          <w:tcPr>
            <w:tcW w:w="1358" w:type="dxa"/>
            <w:noWrap/>
          </w:tcPr>
          <w:p w14:paraId="0BA7CE01" w14:textId="77777777" w:rsidR="00B50009" w:rsidRPr="005A6CFF" w:rsidRDefault="00B50009" w:rsidP="00844AE9"/>
        </w:tc>
        <w:tc>
          <w:tcPr>
            <w:tcW w:w="1863" w:type="dxa"/>
            <w:noWrap/>
          </w:tcPr>
          <w:p w14:paraId="3F96A892" w14:textId="77777777" w:rsidR="00B50009" w:rsidRPr="005A6CFF" w:rsidRDefault="00B50009" w:rsidP="00844AE9"/>
        </w:tc>
      </w:tr>
      <w:tr w:rsidR="00B50009" w:rsidRPr="005A6CFF" w14:paraId="7B1F6D80" w14:textId="77777777" w:rsidTr="00844AE9">
        <w:trPr>
          <w:trHeight w:val="315"/>
        </w:trPr>
        <w:tc>
          <w:tcPr>
            <w:tcW w:w="2346" w:type="dxa"/>
            <w:noWrap/>
            <w:hideMark/>
          </w:tcPr>
          <w:p w14:paraId="1EB1384A" w14:textId="77777777" w:rsidR="00B50009" w:rsidRPr="005A6CFF" w:rsidRDefault="00B50009" w:rsidP="00844AE9">
            <w:r>
              <w:t>Cooling</w:t>
            </w:r>
          </w:p>
        </w:tc>
        <w:tc>
          <w:tcPr>
            <w:tcW w:w="1632" w:type="dxa"/>
            <w:noWrap/>
          </w:tcPr>
          <w:p w14:paraId="0FC93F22" w14:textId="77777777" w:rsidR="00B50009" w:rsidRPr="005A6CFF" w:rsidRDefault="00B50009" w:rsidP="00844AE9"/>
        </w:tc>
        <w:tc>
          <w:tcPr>
            <w:tcW w:w="1863" w:type="dxa"/>
            <w:noWrap/>
          </w:tcPr>
          <w:p w14:paraId="3687C36F" w14:textId="77777777" w:rsidR="00B50009" w:rsidRPr="005A6CFF" w:rsidRDefault="00B50009" w:rsidP="00844AE9"/>
        </w:tc>
        <w:tc>
          <w:tcPr>
            <w:tcW w:w="1358" w:type="dxa"/>
            <w:noWrap/>
          </w:tcPr>
          <w:p w14:paraId="11614920" w14:textId="77777777" w:rsidR="00B50009" w:rsidRPr="005A6CFF" w:rsidRDefault="00B50009" w:rsidP="00844AE9"/>
        </w:tc>
        <w:tc>
          <w:tcPr>
            <w:tcW w:w="1863" w:type="dxa"/>
            <w:noWrap/>
          </w:tcPr>
          <w:p w14:paraId="5C3F1542" w14:textId="77777777" w:rsidR="00B50009" w:rsidRPr="005A6CFF" w:rsidRDefault="00B50009" w:rsidP="00844AE9"/>
        </w:tc>
      </w:tr>
      <w:tr w:rsidR="00B50009" w:rsidRPr="005A6CFF" w14:paraId="3839A1C3" w14:textId="77777777" w:rsidTr="00844AE9">
        <w:trPr>
          <w:trHeight w:val="372"/>
        </w:trPr>
        <w:tc>
          <w:tcPr>
            <w:tcW w:w="2346" w:type="dxa"/>
            <w:noWrap/>
            <w:hideMark/>
          </w:tcPr>
          <w:p w14:paraId="7FB8B03F" w14:textId="77777777" w:rsidR="00B50009" w:rsidRPr="005A6CFF" w:rsidRDefault="00B50009" w:rsidP="00844AE9">
            <w:r>
              <w:t>Other</w:t>
            </w:r>
          </w:p>
        </w:tc>
        <w:tc>
          <w:tcPr>
            <w:tcW w:w="1632" w:type="dxa"/>
            <w:noWrap/>
          </w:tcPr>
          <w:p w14:paraId="6B4E5EB0" w14:textId="77777777" w:rsidR="00B50009" w:rsidRPr="005A6CFF" w:rsidRDefault="00B50009" w:rsidP="00844AE9"/>
        </w:tc>
        <w:tc>
          <w:tcPr>
            <w:tcW w:w="1863" w:type="dxa"/>
            <w:noWrap/>
          </w:tcPr>
          <w:p w14:paraId="3893853E" w14:textId="77777777" w:rsidR="00B50009" w:rsidRPr="005A6CFF" w:rsidRDefault="00B50009" w:rsidP="00844AE9"/>
        </w:tc>
        <w:tc>
          <w:tcPr>
            <w:tcW w:w="1358" w:type="dxa"/>
            <w:noWrap/>
          </w:tcPr>
          <w:p w14:paraId="0E6B6661" w14:textId="77777777" w:rsidR="00B50009" w:rsidRPr="005A6CFF" w:rsidRDefault="00B50009" w:rsidP="00844AE9"/>
        </w:tc>
        <w:tc>
          <w:tcPr>
            <w:tcW w:w="1863" w:type="dxa"/>
            <w:noWrap/>
          </w:tcPr>
          <w:p w14:paraId="49435C52" w14:textId="77777777" w:rsidR="00B50009" w:rsidRPr="005A6CFF" w:rsidRDefault="00B50009" w:rsidP="00844AE9"/>
        </w:tc>
      </w:tr>
      <w:tr w:rsidR="00B50009" w:rsidRPr="005A6CFF" w14:paraId="326A6438" w14:textId="77777777" w:rsidTr="00844AE9">
        <w:trPr>
          <w:trHeight w:val="372"/>
        </w:trPr>
        <w:tc>
          <w:tcPr>
            <w:tcW w:w="2346" w:type="dxa"/>
            <w:noWrap/>
            <w:hideMark/>
          </w:tcPr>
          <w:p w14:paraId="15FF85DE" w14:textId="77777777" w:rsidR="00B50009" w:rsidRPr="005A6CFF" w:rsidRDefault="00B50009" w:rsidP="00844AE9">
            <w:r w:rsidRPr="005A6CFF">
              <w:t>SUM</w:t>
            </w:r>
          </w:p>
        </w:tc>
        <w:tc>
          <w:tcPr>
            <w:tcW w:w="1632" w:type="dxa"/>
            <w:noWrap/>
          </w:tcPr>
          <w:p w14:paraId="06BF48D4" w14:textId="77777777" w:rsidR="00B50009" w:rsidRPr="005A6CFF" w:rsidRDefault="00B50009" w:rsidP="00844AE9"/>
        </w:tc>
        <w:tc>
          <w:tcPr>
            <w:tcW w:w="1863" w:type="dxa"/>
            <w:noWrap/>
          </w:tcPr>
          <w:p w14:paraId="7359A2D0" w14:textId="77777777" w:rsidR="00B50009" w:rsidRPr="005A6CFF" w:rsidRDefault="00B50009" w:rsidP="00844AE9"/>
        </w:tc>
        <w:tc>
          <w:tcPr>
            <w:tcW w:w="1358" w:type="dxa"/>
            <w:noWrap/>
          </w:tcPr>
          <w:p w14:paraId="50C7EF6F" w14:textId="77777777" w:rsidR="00B50009" w:rsidRPr="005A6CFF" w:rsidRDefault="00B50009" w:rsidP="00844AE9"/>
        </w:tc>
        <w:tc>
          <w:tcPr>
            <w:tcW w:w="1863" w:type="dxa"/>
            <w:noWrap/>
          </w:tcPr>
          <w:p w14:paraId="2139687E" w14:textId="77777777" w:rsidR="00B50009" w:rsidRPr="005A6CFF" w:rsidRDefault="00B50009" w:rsidP="00844AE9"/>
        </w:tc>
      </w:tr>
    </w:tbl>
    <w:p w14:paraId="369385E5" w14:textId="77777777" w:rsidR="00B50009" w:rsidRPr="001C59A7" w:rsidRDefault="00B50009" w:rsidP="00B50009"/>
    <w:p w14:paraId="54847BF4" w14:textId="77777777" w:rsidR="00B50009" w:rsidRPr="001C59A7" w:rsidRDefault="00B50009" w:rsidP="00B50009"/>
    <w:p w14:paraId="799430B4" w14:textId="77777777" w:rsidR="00B50009" w:rsidRPr="00907706" w:rsidRDefault="00B50009" w:rsidP="00B50009"/>
    <w:p w14:paraId="451D6D44" w14:textId="77777777" w:rsidR="00B50009" w:rsidRPr="003E1D6A" w:rsidRDefault="00B50009" w:rsidP="00B50009">
      <w:pPr>
        <w:pStyle w:val="Rubrik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Summary of measures for example building 2 [name of building]</w:t>
      </w:r>
    </w:p>
    <w:tbl>
      <w:tblPr>
        <w:tblStyle w:val="Tabellrutnt"/>
        <w:tblW w:w="5000" w:type="pct"/>
        <w:tblLook w:val="04A0" w:firstRow="1" w:lastRow="0" w:firstColumn="1" w:lastColumn="0" w:noHBand="0" w:noVBand="1"/>
      </w:tblPr>
      <w:tblGrid>
        <w:gridCol w:w="3185"/>
        <w:gridCol w:w="2378"/>
        <w:gridCol w:w="1900"/>
        <w:gridCol w:w="2250"/>
      </w:tblGrid>
      <w:tr w:rsidR="00B50009" w:rsidRPr="005A6CFF" w14:paraId="5C6E9FA8" w14:textId="77777777" w:rsidTr="00844AE9">
        <w:tc>
          <w:tcPr>
            <w:tcW w:w="1640" w:type="pct"/>
            <w:vAlign w:val="center"/>
          </w:tcPr>
          <w:p w14:paraId="14F5978E" w14:textId="77777777" w:rsidR="00B50009" w:rsidRPr="00FD4CB4" w:rsidRDefault="00B50009" w:rsidP="00844AE9">
            <w:pPr>
              <w:jc w:val="center"/>
              <w:rPr>
                <w:szCs w:val="22"/>
                <w:lang w:val="en-GB"/>
              </w:rPr>
            </w:pPr>
          </w:p>
        </w:tc>
        <w:tc>
          <w:tcPr>
            <w:tcW w:w="1224" w:type="pct"/>
            <w:vAlign w:val="center"/>
          </w:tcPr>
          <w:p w14:paraId="2CC3F1DD" w14:textId="77777777" w:rsidR="00B50009" w:rsidRPr="00FD4CB4" w:rsidRDefault="00B50009" w:rsidP="00844AE9">
            <w:pPr>
              <w:jc w:val="center"/>
              <w:rPr>
                <w:szCs w:val="22"/>
                <w:lang w:val="en-GB"/>
              </w:rPr>
            </w:pPr>
            <w:r w:rsidRPr="00FD4CB4">
              <w:rPr>
                <w:szCs w:val="22"/>
                <w:lang w:val="en-GB"/>
              </w:rPr>
              <w:t>1. Energy savings [EUR/</w:t>
            </w:r>
            <w:r w:rsidRPr="00FD4CB4">
              <w:rPr>
                <w:lang w:val="en-GB"/>
              </w:rPr>
              <w:t xml:space="preserve"> year</w:t>
            </w:r>
            <w:r w:rsidRPr="00FD4CB4">
              <w:rPr>
                <w:szCs w:val="22"/>
                <w:lang w:val="en-GB"/>
              </w:rPr>
              <w:t>]</w:t>
            </w:r>
          </w:p>
        </w:tc>
        <w:tc>
          <w:tcPr>
            <w:tcW w:w="978" w:type="pct"/>
            <w:vAlign w:val="center"/>
          </w:tcPr>
          <w:p w14:paraId="74226580" w14:textId="77777777" w:rsidR="00B50009" w:rsidRPr="00FD4CB4" w:rsidRDefault="00B50009" w:rsidP="00844AE9">
            <w:pPr>
              <w:jc w:val="center"/>
              <w:rPr>
                <w:szCs w:val="22"/>
                <w:lang w:val="en-GB"/>
              </w:rPr>
            </w:pPr>
            <w:r w:rsidRPr="00FD4CB4">
              <w:rPr>
                <w:szCs w:val="22"/>
                <w:lang w:val="en-GB"/>
              </w:rPr>
              <w:t>2. Investment</w:t>
            </w:r>
          </w:p>
          <w:p w14:paraId="669CE4DF" w14:textId="77777777" w:rsidR="00B50009" w:rsidRPr="00FD4CB4" w:rsidRDefault="00B50009" w:rsidP="00844AE9">
            <w:pPr>
              <w:jc w:val="center"/>
              <w:rPr>
                <w:szCs w:val="22"/>
                <w:lang w:val="en-GB"/>
              </w:rPr>
            </w:pPr>
            <w:r w:rsidRPr="00FD4CB4">
              <w:rPr>
                <w:szCs w:val="22"/>
                <w:lang w:val="en-GB"/>
              </w:rPr>
              <w:t>[EUR]</w:t>
            </w:r>
          </w:p>
        </w:tc>
        <w:tc>
          <w:tcPr>
            <w:tcW w:w="1158" w:type="pct"/>
          </w:tcPr>
          <w:p w14:paraId="2C052524" w14:textId="77777777" w:rsidR="00B50009" w:rsidRPr="00FD4CB4" w:rsidRDefault="00B50009" w:rsidP="00844AE9">
            <w:pPr>
              <w:jc w:val="center"/>
              <w:rPr>
                <w:szCs w:val="22"/>
                <w:lang w:val="en-GB"/>
              </w:rPr>
            </w:pPr>
            <w:r w:rsidRPr="00FD4CB4">
              <w:rPr>
                <w:szCs w:val="22"/>
                <w:lang w:val="en-GB"/>
              </w:rPr>
              <w:t>Pay-back time (2./1.) [</w:t>
            </w:r>
            <w:r w:rsidRPr="00FD4CB4">
              <w:rPr>
                <w:lang w:val="en-GB"/>
              </w:rPr>
              <w:t>year</w:t>
            </w:r>
            <w:r w:rsidRPr="00FD4CB4">
              <w:rPr>
                <w:szCs w:val="22"/>
                <w:lang w:val="en-GB"/>
              </w:rPr>
              <w:t>]</w:t>
            </w:r>
          </w:p>
        </w:tc>
      </w:tr>
      <w:tr w:rsidR="00B50009" w:rsidRPr="003E1D6A" w14:paraId="6457AEB7" w14:textId="77777777" w:rsidTr="00844AE9">
        <w:tc>
          <w:tcPr>
            <w:tcW w:w="1640" w:type="pct"/>
          </w:tcPr>
          <w:p w14:paraId="1AEFD81C" w14:textId="77777777" w:rsidR="00B50009" w:rsidRPr="00FD4CB4" w:rsidRDefault="00B50009" w:rsidP="00844AE9">
            <w:pPr>
              <w:rPr>
                <w:szCs w:val="22"/>
                <w:lang w:val="en-GB"/>
              </w:rPr>
            </w:pPr>
            <w:r w:rsidRPr="00FD4CB4">
              <w:rPr>
                <w:szCs w:val="22"/>
                <w:lang w:val="en-GB"/>
              </w:rPr>
              <w:t xml:space="preserve">Description of measures - measure 1 </w:t>
            </w:r>
          </w:p>
          <w:p w14:paraId="7E42691C" w14:textId="77777777" w:rsidR="00B50009" w:rsidRPr="00FD4CB4" w:rsidRDefault="00B50009" w:rsidP="00844AE9">
            <w:pPr>
              <w:rPr>
                <w:szCs w:val="22"/>
                <w:lang w:val="en-GB"/>
              </w:rPr>
            </w:pPr>
            <w:r w:rsidRPr="00FD4CB4">
              <w:rPr>
                <w:szCs w:val="22"/>
                <w:lang w:val="en-GB"/>
              </w:rPr>
              <w:t>[name of measure]</w:t>
            </w:r>
          </w:p>
        </w:tc>
        <w:tc>
          <w:tcPr>
            <w:tcW w:w="1224" w:type="pct"/>
          </w:tcPr>
          <w:p w14:paraId="54C74730" w14:textId="77777777" w:rsidR="00B50009" w:rsidRPr="00FD4CB4" w:rsidRDefault="00B50009" w:rsidP="00844AE9">
            <w:pPr>
              <w:rPr>
                <w:szCs w:val="22"/>
                <w:lang w:val="en-GB"/>
              </w:rPr>
            </w:pPr>
          </w:p>
        </w:tc>
        <w:tc>
          <w:tcPr>
            <w:tcW w:w="978" w:type="pct"/>
          </w:tcPr>
          <w:p w14:paraId="7C02EB8E" w14:textId="77777777" w:rsidR="00B50009" w:rsidRPr="00FD4CB4" w:rsidRDefault="00B50009" w:rsidP="00844AE9">
            <w:pPr>
              <w:rPr>
                <w:szCs w:val="22"/>
                <w:lang w:val="en-GB"/>
              </w:rPr>
            </w:pPr>
          </w:p>
        </w:tc>
        <w:tc>
          <w:tcPr>
            <w:tcW w:w="1158" w:type="pct"/>
          </w:tcPr>
          <w:p w14:paraId="17138EBD" w14:textId="77777777" w:rsidR="00B50009" w:rsidRPr="00FD4CB4" w:rsidRDefault="00B50009" w:rsidP="00844AE9">
            <w:pPr>
              <w:rPr>
                <w:szCs w:val="22"/>
                <w:lang w:val="en-GB"/>
              </w:rPr>
            </w:pPr>
          </w:p>
        </w:tc>
      </w:tr>
      <w:tr w:rsidR="00B50009" w:rsidRPr="003E1D6A" w14:paraId="6586DDF8" w14:textId="77777777" w:rsidTr="00844AE9">
        <w:tc>
          <w:tcPr>
            <w:tcW w:w="1640" w:type="pct"/>
          </w:tcPr>
          <w:p w14:paraId="12D69C51" w14:textId="77777777" w:rsidR="00B50009" w:rsidRPr="00FD4CB4" w:rsidRDefault="00B50009" w:rsidP="00844AE9">
            <w:pPr>
              <w:rPr>
                <w:szCs w:val="22"/>
                <w:lang w:val="en-GB"/>
              </w:rPr>
            </w:pPr>
            <w:r w:rsidRPr="00FD4CB4">
              <w:rPr>
                <w:szCs w:val="22"/>
                <w:lang w:val="en-GB"/>
              </w:rPr>
              <w:t xml:space="preserve">Description of measures - measure 2 </w:t>
            </w:r>
          </w:p>
          <w:p w14:paraId="4E37903D" w14:textId="77777777" w:rsidR="00B50009" w:rsidRPr="00FD4CB4" w:rsidRDefault="00B50009" w:rsidP="00844AE9">
            <w:pPr>
              <w:rPr>
                <w:szCs w:val="22"/>
                <w:lang w:val="en-GB"/>
              </w:rPr>
            </w:pPr>
            <w:r w:rsidRPr="00FD4CB4">
              <w:rPr>
                <w:szCs w:val="22"/>
                <w:lang w:val="en-GB"/>
              </w:rPr>
              <w:t>[name of measure]</w:t>
            </w:r>
          </w:p>
        </w:tc>
        <w:tc>
          <w:tcPr>
            <w:tcW w:w="1224" w:type="pct"/>
          </w:tcPr>
          <w:p w14:paraId="44A55292" w14:textId="77777777" w:rsidR="00B50009" w:rsidRPr="00FD4CB4" w:rsidRDefault="00B50009" w:rsidP="00844AE9">
            <w:pPr>
              <w:rPr>
                <w:szCs w:val="22"/>
                <w:lang w:val="en-GB"/>
              </w:rPr>
            </w:pPr>
          </w:p>
        </w:tc>
        <w:tc>
          <w:tcPr>
            <w:tcW w:w="978" w:type="pct"/>
          </w:tcPr>
          <w:p w14:paraId="155D7FC9" w14:textId="77777777" w:rsidR="00B50009" w:rsidRPr="00FD4CB4" w:rsidRDefault="00B50009" w:rsidP="00844AE9">
            <w:pPr>
              <w:rPr>
                <w:szCs w:val="22"/>
                <w:lang w:val="en-GB"/>
              </w:rPr>
            </w:pPr>
          </w:p>
        </w:tc>
        <w:tc>
          <w:tcPr>
            <w:tcW w:w="1158" w:type="pct"/>
          </w:tcPr>
          <w:p w14:paraId="3EFC0634" w14:textId="77777777" w:rsidR="00B50009" w:rsidRPr="00FD4CB4" w:rsidRDefault="00B50009" w:rsidP="00844AE9">
            <w:pPr>
              <w:rPr>
                <w:szCs w:val="22"/>
                <w:lang w:val="en-GB"/>
              </w:rPr>
            </w:pPr>
          </w:p>
        </w:tc>
      </w:tr>
      <w:tr w:rsidR="00B50009" w:rsidRPr="003E1D6A" w14:paraId="7CF6201B" w14:textId="77777777" w:rsidTr="00844AE9">
        <w:tc>
          <w:tcPr>
            <w:tcW w:w="1640" w:type="pct"/>
          </w:tcPr>
          <w:p w14:paraId="01FE4E36" w14:textId="77777777" w:rsidR="00B50009" w:rsidRPr="00FD4CB4" w:rsidRDefault="00B50009" w:rsidP="00844AE9">
            <w:pPr>
              <w:rPr>
                <w:szCs w:val="22"/>
                <w:lang w:val="en-GB"/>
              </w:rPr>
            </w:pPr>
            <w:r w:rsidRPr="00FD4CB4">
              <w:rPr>
                <w:szCs w:val="22"/>
                <w:lang w:val="en-GB"/>
              </w:rPr>
              <w:t>Description of measures - measure 3</w:t>
            </w:r>
          </w:p>
          <w:p w14:paraId="140B1C4D" w14:textId="77777777" w:rsidR="00B50009" w:rsidRPr="00FD4CB4" w:rsidRDefault="00B50009" w:rsidP="00844AE9">
            <w:pPr>
              <w:rPr>
                <w:szCs w:val="22"/>
                <w:lang w:val="en-GB"/>
              </w:rPr>
            </w:pPr>
            <w:r w:rsidRPr="00FD4CB4">
              <w:rPr>
                <w:szCs w:val="22"/>
                <w:lang w:val="en-GB"/>
              </w:rPr>
              <w:t>[name of measure]</w:t>
            </w:r>
          </w:p>
        </w:tc>
        <w:tc>
          <w:tcPr>
            <w:tcW w:w="1224" w:type="pct"/>
          </w:tcPr>
          <w:p w14:paraId="09496FAC" w14:textId="77777777" w:rsidR="00B50009" w:rsidRPr="00FD4CB4" w:rsidRDefault="00B50009" w:rsidP="00844AE9">
            <w:pPr>
              <w:rPr>
                <w:szCs w:val="22"/>
                <w:lang w:val="en-GB"/>
              </w:rPr>
            </w:pPr>
          </w:p>
        </w:tc>
        <w:tc>
          <w:tcPr>
            <w:tcW w:w="978" w:type="pct"/>
          </w:tcPr>
          <w:p w14:paraId="614DDEB7" w14:textId="77777777" w:rsidR="00B50009" w:rsidRPr="00FD4CB4" w:rsidRDefault="00B50009" w:rsidP="00844AE9">
            <w:pPr>
              <w:rPr>
                <w:szCs w:val="22"/>
                <w:lang w:val="en-GB"/>
              </w:rPr>
            </w:pPr>
          </w:p>
        </w:tc>
        <w:tc>
          <w:tcPr>
            <w:tcW w:w="1158" w:type="pct"/>
          </w:tcPr>
          <w:p w14:paraId="03660C65" w14:textId="77777777" w:rsidR="00B50009" w:rsidRPr="00FD4CB4" w:rsidRDefault="00B50009" w:rsidP="00844AE9">
            <w:pPr>
              <w:rPr>
                <w:szCs w:val="22"/>
                <w:lang w:val="en-GB"/>
              </w:rPr>
            </w:pPr>
          </w:p>
        </w:tc>
      </w:tr>
      <w:tr w:rsidR="00B50009" w:rsidRPr="003E1D6A" w14:paraId="650FD096" w14:textId="77777777" w:rsidTr="00844AE9">
        <w:tc>
          <w:tcPr>
            <w:tcW w:w="1640" w:type="pct"/>
          </w:tcPr>
          <w:p w14:paraId="093AAC77" w14:textId="77777777" w:rsidR="00B50009" w:rsidRPr="00FD4CB4" w:rsidRDefault="00B50009" w:rsidP="00844AE9">
            <w:pPr>
              <w:rPr>
                <w:szCs w:val="22"/>
                <w:lang w:val="en-GB"/>
              </w:rPr>
            </w:pPr>
            <w:r w:rsidRPr="00FD4CB4">
              <w:rPr>
                <w:szCs w:val="22"/>
                <w:lang w:val="en-GB"/>
              </w:rPr>
              <w:t xml:space="preserve">Description of measures - measure 4 </w:t>
            </w:r>
          </w:p>
          <w:p w14:paraId="2AF70010" w14:textId="77777777" w:rsidR="00B50009" w:rsidRPr="00FD4CB4" w:rsidRDefault="00B50009" w:rsidP="00844AE9">
            <w:pPr>
              <w:rPr>
                <w:szCs w:val="22"/>
                <w:lang w:val="en-GB"/>
              </w:rPr>
            </w:pPr>
            <w:r w:rsidRPr="00FD4CB4">
              <w:rPr>
                <w:szCs w:val="22"/>
                <w:lang w:val="en-GB"/>
              </w:rPr>
              <w:t>[name of measure]</w:t>
            </w:r>
          </w:p>
        </w:tc>
        <w:tc>
          <w:tcPr>
            <w:tcW w:w="1224" w:type="pct"/>
          </w:tcPr>
          <w:p w14:paraId="60CA2D71" w14:textId="77777777" w:rsidR="00B50009" w:rsidRPr="00FD4CB4" w:rsidRDefault="00B50009" w:rsidP="00844AE9">
            <w:pPr>
              <w:rPr>
                <w:szCs w:val="22"/>
                <w:lang w:val="en-GB"/>
              </w:rPr>
            </w:pPr>
          </w:p>
        </w:tc>
        <w:tc>
          <w:tcPr>
            <w:tcW w:w="978" w:type="pct"/>
          </w:tcPr>
          <w:p w14:paraId="473E3AC4" w14:textId="77777777" w:rsidR="00B50009" w:rsidRPr="00FD4CB4" w:rsidRDefault="00B50009" w:rsidP="00844AE9">
            <w:pPr>
              <w:rPr>
                <w:szCs w:val="22"/>
                <w:lang w:val="en-GB"/>
              </w:rPr>
            </w:pPr>
          </w:p>
        </w:tc>
        <w:tc>
          <w:tcPr>
            <w:tcW w:w="1158" w:type="pct"/>
          </w:tcPr>
          <w:p w14:paraId="39614E91" w14:textId="77777777" w:rsidR="00B50009" w:rsidRPr="00FD4CB4" w:rsidRDefault="00B50009" w:rsidP="00844AE9">
            <w:pPr>
              <w:rPr>
                <w:szCs w:val="22"/>
                <w:lang w:val="en-GB"/>
              </w:rPr>
            </w:pPr>
          </w:p>
        </w:tc>
      </w:tr>
      <w:tr w:rsidR="00B50009" w:rsidRPr="003E1D6A" w14:paraId="02014D7B" w14:textId="77777777" w:rsidTr="00844AE9">
        <w:tc>
          <w:tcPr>
            <w:tcW w:w="1640" w:type="pct"/>
          </w:tcPr>
          <w:p w14:paraId="2AC20860" w14:textId="77777777" w:rsidR="00B50009" w:rsidRPr="00FD4CB4" w:rsidRDefault="00B50009" w:rsidP="00844AE9">
            <w:pPr>
              <w:rPr>
                <w:szCs w:val="22"/>
                <w:lang w:val="en-GB"/>
              </w:rPr>
            </w:pPr>
            <w:r w:rsidRPr="00FD4CB4">
              <w:rPr>
                <w:szCs w:val="22"/>
                <w:lang w:val="en-GB"/>
              </w:rPr>
              <w:t>Description of measures - measure 5</w:t>
            </w:r>
          </w:p>
          <w:p w14:paraId="70C80458" w14:textId="77777777" w:rsidR="00B50009" w:rsidRPr="00FD4CB4" w:rsidRDefault="00B50009" w:rsidP="00844AE9">
            <w:pPr>
              <w:rPr>
                <w:szCs w:val="22"/>
                <w:lang w:val="en-GB"/>
              </w:rPr>
            </w:pPr>
            <w:r w:rsidRPr="00FD4CB4">
              <w:rPr>
                <w:szCs w:val="22"/>
                <w:lang w:val="en-GB"/>
              </w:rPr>
              <w:t>[name of measure]</w:t>
            </w:r>
          </w:p>
        </w:tc>
        <w:tc>
          <w:tcPr>
            <w:tcW w:w="1224" w:type="pct"/>
          </w:tcPr>
          <w:p w14:paraId="445B8A05" w14:textId="77777777" w:rsidR="00B50009" w:rsidRPr="00FD4CB4" w:rsidRDefault="00B50009" w:rsidP="00844AE9">
            <w:pPr>
              <w:rPr>
                <w:szCs w:val="22"/>
                <w:lang w:val="en-GB"/>
              </w:rPr>
            </w:pPr>
          </w:p>
        </w:tc>
        <w:tc>
          <w:tcPr>
            <w:tcW w:w="978" w:type="pct"/>
          </w:tcPr>
          <w:p w14:paraId="06CACAF2" w14:textId="77777777" w:rsidR="00B50009" w:rsidRPr="00FD4CB4" w:rsidRDefault="00B50009" w:rsidP="00844AE9">
            <w:pPr>
              <w:rPr>
                <w:szCs w:val="22"/>
                <w:lang w:val="en-GB"/>
              </w:rPr>
            </w:pPr>
          </w:p>
        </w:tc>
        <w:tc>
          <w:tcPr>
            <w:tcW w:w="1158" w:type="pct"/>
          </w:tcPr>
          <w:p w14:paraId="2CD85352" w14:textId="77777777" w:rsidR="00B50009" w:rsidRPr="00FD4CB4" w:rsidRDefault="00B50009" w:rsidP="00844AE9">
            <w:pPr>
              <w:rPr>
                <w:szCs w:val="22"/>
                <w:lang w:val="en-GB"/>
              </w:rPr>
            </w:pPr>
          </w:p>
        </w:tc>
      </w:tr>
      <w:tr w:rsidR="00B50009" w:rsidRPr="003E1D6A" w14:paraId="7337691A" w14:textId="77777777" w:rsidTr="00844AE9">
        <w:tc>
          <w:tcPr>
            <w:tcW w:w="1640" w:type="pct"/>
          </w:tcPr>
          <w:p w14:paraId="07060F40" w14:textId="77777777" w:rsidR="00B50009" w:rsidRPr="00FD4CB4" w:rsidRDefault="00B50009" w:rsidP="00844AE9">
            <w:pPr>
              <w:rPr>
                <w:szCs w:val="22"/>
                <w:lang w:val="en-GB"/>
              </w:rPr>
            </w:pPr>
            <w:r w:rsidRPr="00FD4CB4">
              <w:rPr>
                <w:szCs w:val="22"/>
                <w:lang w:val="en-GB"/>
              </w:rPr>
              <w:t xml:space="preserve">Description of measures - measure 6 </w:t>
            </w:r>
          </w:p>
          <w:p w14:paraId="0E83BA23" w14:textId="77777777" w:rsidR="00B50009" w:rsidRPr="00FD4CB4" w:rsidRDefault="00B50009" w:rsidP="00844AE9">
            <w:pPr>
              <w:rPr>
                <w:szCs w:val="22"/>
                <w:lang w:val="en-GB"/>
              </w:rPr>
            </w:pPr>
            <w:r w:rsidRPr="00FD4CB4">
              <w:rPr>
                <w:szCs w:val="22"/>
                <w:lang w:val="en-GB"/>
              </w:rPr>
              <w:t>[name of measure]</w:t>
            </w:r>
          </w:p>
        </w:tc>
        <w:tc>
          <w:tcPr>
            <w:tcW w:w="1224" w:type="pct"/>
          </w:tcPr>
          <w:p w14:paraId="6E887771" w14:textId="77777777" w:rsidR="00B50009" w:rsidRPr="00FD4CB4" w:rsidRDefault="00B50009" w:rsidP="00844AE9">
            <w:pPr>
              <w:rPr>
                <w:szCs w:val="22"/>
                <w:lang w:val="en-GB"/>
              </w:rPr>
            </w:pPr>
          </w:p>
        </w:tc>
        <w:tc>
          <w:tcPr>
            <w:tcW w:w="978" w:type="pct"/>
          </w:tcPr>
          <w:p w14:paraId="045B177D" w14:textId="77777777" w:rsidR="00B50009" w:rsidRPr="00FD4CB4" w:rsidRDefault="00B50009" w:rsidP="00844AE9">
            <w:pPr>
              <w:rPr>
                <w:szCs w:val="22"/>
                <w:lang w:val="en-GB"/>
              </w:rPr>
            </w:pPr>
          </w:p>
        </w:tc>
        <w:tc>
          <w:tcPr>
            <w:tcW w:w="1158" w:type="pct"/>
          </w:tcPr>
          <w:p w14:paraId="35A0C1CB" w14:textId="77777777" w:rsidR="00B50009" w:rsidRPr="00FD4CB4" w:rsidRDefault="00B50009" w:rsidP="00844AE9">
            <w:pPr>
              <w:rPr>
                <w:szCs w:val="22"/>
                <w:lang w:val="en-GB"/>
              </w:rPr>
            </w:pPr>
          </w:p>
        </w:tc>
      </w:tr>
      <w:tr w:rsidR="00B50009" w:rsidRPr="003E1D6A" w14:paraId="06F1ADB4" w14:textId="77777777" w:rsidTr="00844AE9">
        <w:tc>
          <w:tcPr>
            <w:tcW w:w="1640" w:type="pct"/>
          </w:tcPr>
          <w:p w14:paraId="2FC7FAEA" w14:textId="77777777" w:rsidR="00B50009" w:rsidRPr="00FD4CB4" w:rsidRDefault="00B50009" w:rsidP="00844AE9">
            <w:pPr>
              <w:rPr>
                <w:szCs w:val="22"/>
                <w:lang w:val="en-GB"/>
              </w:rPr>
            </w:pPr>
            <w:r w:rsidRPr="00FD4CB4">
              <w:rPr>
                <w:szCs w:val="22"/>
                <w:lang w:val="en-GB"/>
              </w:rPr>
              <w:t xml:space="preserve">Description of measures - measure 7 </w:t>
            </w:r>
          </w:p>
          <w:p w14:paraId="25F1AF36" w14:textId="77777777" w:rsidR="00B50009" w:rsidRPr="00FD4CB4" w:rsidRDefault="00B50009" w:rsidP="00844AE9">
            <w:pPr>
              <w:rPr>
                <w:szCs w:val="22"/>
                <w:lang w:val="en-GB"/>
              </w:rPr>
            </w:pPr>
            <w:r w:rsidRPr="00FD4CB4">
              <w:rPr>
                <w:szCs w:val="22"/>
                <w:lang w:val="en-GB"/>
              </w:rPr>
              <w:t>[name of measure]</w:t>
            </w:r>
          </w:p>
        </w:tc>
        <w:tc>
          <w:tcPr>
            <w:tcW w:w="1224" w:type="pct"/>
          </w:tcPr>
          <w:p w14:paraId="43DB7A0B" w14:textId="77777777" w:rsidR="00B50009" w:rsidRPr="00FD4CB4" w:rsidRDefault="00B50009" w:rsidP="00844AE9">
            <w:pPr>
              <w:rPr>
                <w:szCs w:val="22"/>
                <w:lang w:val="en-GB"/>
              </w:rPr>
            </w:pPr>
          </w:p>
        </w:tc>
        <w:tc>
          <w:tcPr>
            <w:tcW w:w="978" w:type="pct"/>
          </w:tcPr>
          <w:p w14:paraId="55E5C027" w14:textId="77777777" w:rsidR="00B50009" w:rsidRPr="00FD4CB4" w:rsidRDefault="00B50009" w:rsidP="00844AE9">
            <w:pPr>
              <w:rPr>
                <w:szCs w:val="22"/>
                <w:lang w:val="en-GB"/>
              </w:rPr>
            </w:pPr>
          </w:p>
        </w:tc>
        <w:tc>
          <w:tcPr>
            <w:tcW w:w="1158" w:type="pct"/>
          </w:tcPr>
          <w:p w14:paraId="6A096EEF" w14:textId="77777777" w:rsidR="00B50009" w:rsidRPr="00FD4CB4" w:rsidRDefault="00B50009" w:rsidP="00844AE9">
            <w:pPr>
              <w:rPr>
                <w:szCs w:val="22"/>
                <w:lang w:val="en-GB"/>
              </w:rPr>
            </w:pPr>
          </w:p>
        </w:tc>
      </w:tr>
      <w:tr w:rsidR="00B50009" w:rsidRPr="003E1D6A" w14:paraId="2C77BCFF" w14:textId="77777777" w:rsidTr="00844AE9">
        <w:tc>
          <w:tcPr>
            <w:tcW w:w="1640" w:type="pct"/>
          </w:tcPr>
          <w:p w14:paraId="00A194EE" w14:textId="77777777" w:rsidR="00B50009" w:rsidRPr="00FD4CB4" w:rsidRDefault="00B50009" w:rsidP="00844AE9">
            <w:pPr>
              <w:rPr>
                <w:szCs w:val="22"/>
                <w:lang w:val="en-GB"/>
              </w:rPr>
            </w:pPr>
            <w:r w:rsidRPr="00FD4CB4">
              <w:rPr>
                <w:szCs w:val="22"/>
                <w:lang w:val="en-GB"/>
              </w:rPr>
              <w:t xml:space="preserve">Description of measures - measure 8 </w:t>
            </w:r>
          </w:p>
          <w:p w14:paraId="51DB2D53" w14:textId="77777777" w:rsidR="00B50009" w:rsidRPr="00FD4CB4" w:rsidRDefault="00B50009" w:rsidP="00844AE9">
            <w:pPr>
              <w:rPr>
                <w:szCs w:val="22"/>
                <w:lang w:val="en-GB"/>
              </w:rPr>
            </w:pPr>
            <w:r w:rsidRPr="00FD4CB4">
              <w:rPr>
                <w:szCs w:val="22"/>
                <w:lang w:val="en-GB"/>
              </w:rPr>
              <w:t>[name of measure]</w:t>
            </w:r>
          </w:p>
        </w:tc>
        <w:tc>
          <w:tcPr>
            <w:tcW w:w="1224" w:type="pct"/>
          </w:tcPr>
          <w:p w14:paraId="6066B234" w14:textId="77777777" w:rsidR="00B50009" w:rsidRPr="00FD4CB4" w:rsidRDefault="00B50009" w:rsidP="00844AE9">
            <w:pPr>
              <w:rPr>
                <w:szCs w:val="22"/>
                <w:lang w:val="en-GB"/>
              </w:rPr>
            </w:pPr>
          </w:p>
        </w:tc>
        <w:tc>
          <w:tcPr>
            <w:tcW w:w="978" w:type="pct"/>
          </w:tcPr>
          <w:p w14:paraId="5ECF4D28" w14:textId="77777777" w:rsidR="00B50009" w:rsidRPr="00FD4CB4" w:rsidRDefault="00B50009" w:rsidP="00844AE9">
            <w:pPr>
              <w:rPr>
                <w:szCs w:val="22"/>
                <w:lang w:val="en-GB"/>
              </w:rPr>
            </w:pPr>
          </w:p>
        </w:tc>
        <w:tc>
          <w:tcPr>
            <w:tcW w:w="1158" w:type="pct"/>
          </w:tcPr>
          <w:p w14:paraId="51CFD052" w14:textId="77777777" w:rsidR="00B50009" w:rsidRPr="00FD4CB4" w:rsidRDefault="00B50009" w:rsidP="00844AE9">
            <w:pPr>
              <w:rPr>
                <w:szCs w:val="22"/>
                <w:lang w:val="en-GB"/>
              </w:rPr>
            </w:pPr>
          </w:p>
        </w:tc>
      </w:tr>
      <w:tr w:rsidR="00B50009" w:rsidRPr="003E1D6A" w14:paraId="7D3D3646" w14:textId="77777777" w:rsidTr="00844AE9">
        <w:tc>
          <w:tcPr>
            <w:tcW w:w="1640" w:type="pct"/>
          </w:tcPr>
          <w:p w14:paraId="089A4900" w14:textId="77777777" w:rsidR="00B50009" w:rsidRPr="00FD4CB4" w:rsidRDefault="00B50009" w:rsidP="00844AE9">
            <w:pPr>
              <w:rPr>
                <w:szCs w:val="22"/>
                <w:lang w:val="en-GB"/>
              </w:rPr>
            </w:pPr>
            <w:r w:rsidRPr="00FD4CB4">
              <w:rPr>
                <w:szCs w:val="22"/>
                <w:lang w:val="en-GB"/>
              </w:rPr>
              <w:t xml:space="preserve">Description of measures - measure 9 </w:t>
            </w:r>
          </w:p>
          <w:p w14:paraId="21EF279E" w14:textId="77777777" w:rsidR="00B50009" w:rsidRPr="00FD4CB4" w:rsidRDefault="00B50009" w:rsidP="00844AE9">
            <w:pPr>
              <w:rPr>
                <w:szCs w:val="22"/>
                <w:lang w:val="en-GB"/>
              </w:rPr>
            </w:pPr>
            <w:r w:rsidRPr="00FD4CB4">
              <w:rPr>
                <w:szCs w:val="22"/>
                <w:lang w:val="en-GB"/>
              </w:rPr>
              <w:t>[name of measure]</w:t>
            </w:r>
          </w:p>
        </w:tc>
        <w:tc>
          <w:tcPr>
            <w:tcW w:w="1224" w:type="pct"/>
          </w:tcPr>
          <w:p w14:paraId="6ECFAF17" w14:textId="77777777" w:rsidR="00B50009" w:rsidRPr="00FD4CB4" w:rsidRDefault="00B50009" w:rsidP="00844AE9">
            <w:pPr>
              <w:rPr>
                <w:szCs w:val="22"/>
                <w:lang w:val="en-GB"/>
              </w:rPr>
            </w:pPr>
          </w:p>
        </w:tc>
        <w:tc>
          <w:tcPr>
            <w:tcW w:w="978" w:type="pct"/>
          </w:tcPr>
          <w:p w14:paraId="307CE544" w14:textId="77777777" w:rsidR="00B50009" w:rsidRPr="00FD4CB4" w:rsidRDefault="00B50009" w:rsidP="00844AE9">
            <w:pPr>
              <w:rPr>
                <w:szCs w:val="22"/>
                <w:lang w:val="en-GB"/>
              </w:rPr>
            </w:pPr>
          </w:p>
        </w:tc>
        <w:tc>
          <w:tcPr>
            <w:tcW w:w="1158" w:type="pct"/>
          </w:tcPr>
          <w:p w14:paraId="4274285C" w14:textId="77777777" w:rsidR="00B50009" w:rsidRPr="00FD4CB4" w:rsidRDefault="00B50009" w:rsidP="00844AE9">
            <w:pPr>
              <w:rPr>
                <w:szCs w:val="22"/>
                <w:lang w:val="en-GB"/>
              </w:rPr>
            </w:pPr>
          </w:p>
        </w:tc>
      </w:tr>
      <w:tr w:rsidR="00B50009" w:rsidRPr="003E1D6A" w14:paraId="2B4CDFDD" w14:textId="77777777" w:rsidTr="00844AE9">
        <w:tc>
          <w:tcPr>
            <w:tcW w:w="1640" w:type="pct"/>
          </w:tcPr>
          <w:p w14:paraId="30580801" w14:textId="77777777" w:rsidR="00B50009" w:rsidRPr="00FD4CB4" w:rsidRDefault="00B50009" w:rsidP="00844AE9">
            <w:pPr>
              <w:rPr>
                <w:szCs w:val="22"/>
                <w:lang w:val="en-GB"/>
              </w:rPr>
            </w:pPr>
            <w:r w:rsidRPr="00FD4CB4">
              <w:rPr>
                <w:szCs w:val="22"/>
                <w:lang w:val="en-GB"/>
              </w:rPr>
              <w:t xml:space="preserve">Description of measures - measure 10 </w:t>
            </w:r>
          </w:p>
          <w:p w14:paraId="3C37C97B" w14:textId="77777777" w:rsidR="00B50009" w:rsidRPr="00FD4CB4" w:rsidRDefault="00B50009" w:rsidP="00844AE9">
            <w:pPr>
              <w:rPr>
                <w:szCs w:val="22"/>
                <w:lang w:val="en-GB"/>
              </w:rPr>
            </w:pPr>
            <w:r w:rsidRPr="00FD4CB4">
              <w:rPr>
                <w:szCs w:val="22"/>
                <w:lang w:val="en-GB"/>
              </w:rPr>
              <w:t>[name of measure]</w:t>
            </w:r>
          </w:p>
        </w:tc>
        <w:tc>
          <w:tcPr>
            <w:tcW w:w="1224" w:type="pct"/>
          </w:tcPr>
          <w:p w14:paraId="43395996" w14:textId="77777777" w:rsidR="00B50009" w:rsidRPr="00FD4CB4" w:rsidRDefault="00B50009" w:rsidP="00844AE9">
            <w:pPr>
              <w:rPr>
                <w:szCs w:val="22"/>
                <w:lang w:val="en-GB"/>
              </w:rPr>
            </w:pPr>
          </w:p>
        </w:tc>
        <w:tc>
          <w:tcPr>
            <w:tcW w:w="978" w:type="pct"/>
          </w:tcPr>
          <w:p w14:paraId="0A2EAA89" w14:textId="77777777" w:rsidR="00B50009" w:rsidRPr="00FD4CB4" w:rsidRDefault="00B50009" w:rsidP="00844AE9">
            <w:pPr>
              <w:rPr>
                <w:szCs w:val="22"/>
                <w:lang w:val="en-GB"/>
              </w:rPr>
            </w:pPr>
          </w:p>
        </w:tc>
        <w:tc>
          <w:tcPr>
            <w:tcW w:w="1158" w:type="pct"/>
          </w:tcPr>
          <w:p w14:paraId="3B50F17B" w14:textId="77777777" w:rsidR="00B50009" w:rsidRPr="00FD4CB4" w:rsidRDefault="00B50009" w:rsidP="00844AE9">
            <w:pPr>
              <w:rPr>
                <w:szCs w:val="22"/>
                <w:lang w:val="en-GB"/>
              </w:rPr>
            </w:pPr>
          </w:p>
        </w:tc>
      </w:tr>
      <w:tr w:rsidR="00B50009" w:rsidRPr="003E1D6A" w14:paraId="402B2B94" w14:textId="77777777" w:rsidTr="00844AE9">
        <w:tc>
          <w:tcPr>
            <w:tcW w:w="1640" w:type="pct"/>
          </w:tcPr>
          <w:p w14:paraId="3F34F581" w14:textId="77777777" w:rsidR="00B50009" w:rsidRPr="00FD4CB4" w:rsidRDefault="00B50009" w:rsidP="00844AE9">
            <w:pPr>
              <w:rPr>
                <w:szCs w:val="22"/>
                <w:lang w:val="en-GB"/>
              </w:rPr>
            </w:pPr>
            <w:r w:rsidRPr="00FD4CB4">
              <w:rPr>
                <w:szCs w:val="22"/>
                <w:lang w:val="en-GB"/>
              </w:rPr>
              <w:t xml:space="preserve">Description of measures - measure 11 </w:t>
            </w:r>
          </w:p>
          <w:p w14:paraId="6DBB35FE" w14:textId="77777777" w:rsidR="00B50009" w:rsidRPr="00FD4CB4" w:rsidRDefault="00B50009" w:rsidP="00844AE9">
            <w:pPr>
              <w:rPr>
                <w:szCs w:val="22"/>
                <w:lang w:val="en-GB"/>
              </w:rPr>
            </w:pPr>
            <w:r w:rsidRPr="00FD4CB4">
              <w:rPr>
                <w:szCs w:val="22"/>
                <w:lang w:val="en-GB"/>
              </w:rPr>
              <w:t>[name of measure]</w:t>
            </w:r>
          </w:p>
        </w:tc>
        <w:tc>
          <w:tcPr>
            <w:tcW w:w="1224" w:type="pct"/>
          </w:tcPr>
          <w:p w14:paraId="42135333" w14:textId="77777777" w:rsidR="00B50009" w:rsidRPr="00FD4CB4" w:rsidRDefault="00B50009" w:rsidP="00844AE9">
            <w:pPr>
              <w:rPr>
                <w:szCs w:val="22"/>
                <w:lang w:val="en-GB"/>
              </w:rPr>
            </w:pPr>
          </w:p>
        </w:tc>
        <w:tc>
          <w:tcPr>
            <w:tcW w:w="978" w:type="pct"/>
          </w:tcPr>
          <w:p w14:paraId="7A6BA42A" w14:textId="77777777" w:rsidR="00B50009" w:rsidRPr="00FD4CB4" w:rsidRDefault="00B50009" w:rsidP="00844AE9">
            <w:pPr>
              <w:rPr>
                <w:szCs w:val="22"/>
                <w:lang w:val="en-GB"/>
              </w:rPr>
            </w:pPr>
          </w:p>
        </w:tc>
        <w:tc>
          <w:tcPr>
            <w:tcW w:w="1158" w:type="pct"/>
          </w:tcPr>
          <w:p w14:paraId="0E85DAE5" w14:textId="77777777" w:rsidR="00B50009" w:rsidRPr="00FD4CB4" w:rsidRDefault="00B50009" w:rsidP="00844AE9">
            <w:pPr>
              <w:rPr>
                <w:szCs w:val="22"/>
                <w:lang w:val="en-GB"/>
              </w:rPr>
            </w:pPr>
          </w:p>
        </w:tc>
      </w:tr>
      <w:tr w:rsidR="00B50009" w:rsidRPr="003E1D6A" w14:paraId="0F4E3817" w14:textId="77777777" w:rsidTr="00844AE9">
        <w:tc>
          <w:tcPr>
            <w:tcW w:w="1640" w:type="pct"/>
          </w:tcPr>
          <w:p w14:paraId="5333A2EF" w14:textId="77777777" w:rsidR="00B50009" w:rsidRPr="00FD4CB4" w:rsidRDefault="00B50009" w:rsidP="00844AE9">
            <w:pPr>
              <w:rPr>
                <w:szCs w:val="22"/>
                <w:lang w:val="en-GB"/>
              </w:rPr>
            </w:pPr>
            <w:r w:rsidRPr="00FD4CB4">
              <w:rPr>
                <w:szCs w:val="22"/>
                <w:lang w:val="en-GB"/>
              </w:rPr>
              <w:t xml:space="preserve">Description of measures - measure 12 </w:t>
            </w:r>
          </w:p>
          <w:p w14:paraId="7EFE8050" w14:textId="77777777" w:rsidR="00B50009" w:rsidRPr="00FD4CB4" w:rsidRDefault="00B50009" w:rsidP="00844AE9">
            <w:pPr>
              <w:rPr>
                <w:szCs w:val="22"/>
                <w:lang w:val="en-GB"/>
              </w:rPr>
            </w:pPr>
            <w:r w:rsidRPr="00FD4CB4">
              <w:rPr>
                <w:szCs w:val="22"/>
                <w:lang w:val="en-GB"/>
              </w:rPr>
              <w:t>[name of measure]</w:t>
            </w:r>
          </w:p>
        </w:tc>
        <w:tc>
          <w:tcPr>
            <w:tcW w:w="1224" w:type="pct"/>
          </w:tcPr>
          <w:p w14:paraId="048D86EF" w14:textId="77777777" w:rsidR="00B50009" w:rsidRPr="00FD4CB4" w:rsidRDefault="00B50009" w:rsidP="00844AE9">
            <w:pPr>
              <w:rPr>
                <w:szCs w:val="22"/>
                <w:lang w:val="en-GB"/>
              </w:rPr>
            </w:pPr>
          </w:p>
        </w:tc>
        <w:tc>
          <w:tcPr>
            <w:tcW w:w="978" w:type="pct"/>
          </w:tcPr>
          <w:p w14:paraId="447E3AB1" w14:textId="77777777" w:rsidR="00B50009" w:rsidRPr="00FD4CB4" w:rsidRDefault="00B50009" w:rsidP="00844AE9">
            <w:pPr>
              <w:rPr>
                <w:szCs w:val="22"/>
                <w:lang w:val="en-GB"/>
              </w:rPr>
            </w:pPr>
          </w:p>
        </w:tc>
        <w:tc>
          <w:tcPr>
            <w:tcW w:w="1158" w:type="pct"/>
          </w:tcPr>
          <w:p w14:paraId="399E7729" w14:textId="77777777" w:rsidR="00B50009" w:rsidRPr="00FD4CB4" w:rsidRDefault="00B50009" w:rsidP="00844AE9">
            <w:pPr>
              <w:rPr>
                <w:szCs w:val="22"/>
                <w:lang w:val="en-GB"/>
              </w:rPr>
            </w:pPr>
          </w:p>
        </w:tc>
      </w:tr>
      <w:tr w:rsidR="00B50009" w:rsidRPr="003E1D6A" w14:paraId="7442E834" w14:textId="77777777" w:rsidTr="00844AE9">
        <w:tc>
          <w:tcPr>
            <w:tcW w:w="1640" w:type="pct"/>
          </w:tcPr>
          <w:p w14:paraId="46CA75D0" w14:textId="77777777" w:rsidR="00B50009" w:rsidRPr="00FD4CB4" w:rsidRDefault="00B50009" w:rsidP="00844AE9">
            <w:pPr>
              <w:rPr>
                <w:szCs w:val="22"/>
                <w:lang w:val="en-GB"/>
              </w:rPr>
            </w:pPr>
            <w:r w:rsidRPr="00FD4CB4">
              <w:rPr>
                <w:szCs w:val="22"/>
                <w:lang w:val="en-GB"/>
              </w:rPr>
              <w:t>Description of measures - measure 13</w:t>
            </w:r>
          </w:p>
          <w:p w14:paraId="601693E3" w14:textId="77777777" w:rsidR="00B50009" w:rsidRPr="00FD4CB4" w:rsidRDefault="00B50009" w:rsidP="00844AE9">
            <w:pPr>
              <w:rPr>
                <w:szCs w:val="22"/>
                <w:lang w:val="en-GB"/>
              </w:rPr>
            </w:pPr>
            <w:r w:rsidRPr="00FD4CB4">
              <w:rPr>
                <w:szCs w:val="22"/>
                <w:lang w:val="en-GB"/>
              </w:rPr>
              <w:t>[name of measure]</w:t>
            </w:r>
          </w:p>
        </w:tc>
        <w:tc>
          <w:tcPr>
            <w:tcW w:w="1224" w:type="pct"/>
          </w:tcPr>
          <w:p w14:paraId="5D3457CF" w14:textId="77777777" w:rsidR="00B50009" w:rsidRPr="00FD4CB4" w:rsidRDefault="00B50009" w:rsidP="00844AE9">
            <w:pPr>
              <w:rPr>
                <w:szCs w:val="22"/>
                <w:lang w:val="en-GB"/>
              </w:rPr>
            </w:pPr>
          </w:p>
        </w:tc>
        <w:tc>
          <w:tcPr>
            <w:tcW w:w="978" w:type="pct"/>
          </w:tcPr>
          <w:p w14:paraId="3C199311" w14:textId="77777777" w:rsidR="00B50009" w:rsidRPr="00FD4CB4" w:rsidRDefault="00B50009" w:rsidP="00844AE9">
            <w:pPr>
              <w:rPr>
                <w:szCs w:val="22"/>
                <w:lang w:val="en-GB"/>
              </w:rPr>
            </w:pPr>
          </w:p>
        </w:tc>
        <w:tc>
          <w:tcPr>
            <w:tcW w:w="1158" w:type="pct"/>
          </w:tcPr>
          <w:p w14:paraId="3C2BB81C" w14:textId="77777777" w:rsidR="00B50009" w:rsidRPr="00FD4CB4" w:rsidRDefault="00B50009" w:rsidP="00844AE9">
            <w:pPr>
              <w:rPr>
                <w:szCs w:val="22"/>
                <w:lang w:val="en-GB"/>
              </w:rPr>
            </w:pPr>
          </w:p>
        </w:tc>
      </w:tr>
      <w:tr w:rsidR="00B50009" w:rsidRPr="00A05DD4" w14:paraId="38BC82F3" w14:textId="77777777" w:rsidTr="00844AE9">
        <w:trPr>
          <w:trHeight w:val="298"/>
        </w:trPr>
        <w:tc>
          <w:tcPr>
            <w:tcW w:w="1640" w:type="pct"/>
          </w:tcPr>
          <w:p w14:paraId="45D31185" w14:textId="77777777" w:rsidR="00B50009" w:rsidRPr="00FD4CB4" w:rsidRDefault="00B50009" w:rsidP="00844AE9">
            <w:pPr>
              <w:rPr>
                <w:b/>
                <w:szCs w:val="22"/>
                <w:lang w:val="en-GB"/>
              </w:rPr>
            </w:pPr>
            <w:r w:rsidRPr="00FD4CB4">
              <w:rPr>
                <w:b/>
                <w:szCs w:val="22"/>
                <w:lang w:val="en-GB"/>
              </w:rPr>
              <w:t>Sum investment</w:t>
            </w:r>
          </w:p>
        </w:tc>
        <w:tc>
          <w:tcPr>
            <w:tcW w:w="1224" w:type="pct"/>
          </w:tcPr>
          <w:p w14:paraId="4D53F441" w14:textId="77777777" w:rsidR="00B50009" w:rsidRPr="00FD4CB4" w:rsidRDefault="00B50009" w:rsidP="00844AE9">
            <w:pPr>
              <w:rPr>
                <w:b/>
                <w:szCs w:val="22"/>
                <w:lang w:val="en-GB"/>
              </w:rPr>
            </w:pPr>
          </w:p>
        </w:tc>
        <w:tc>
          <w:tcPr>
            <w:tcW w:w="978" w:type="pct"/>
          </w:tcPr>
          <w:p w14:paraId="28CE52C2" w14:textId="77777777" w:rsidR="00B50009" w:rsidRPr="00FD4CB4" w:rsidRDefault="00B50009" w:rsidP="00844AE9">
            <w:pPr>
              <w:rPr>
                <w:b/>
                <w:szCs w:val="22"/>
                <w:lang w:val="en-GB"/>
              </w:rPr>
            </w:pPr>
          </w:p>
        </w:tc>
        <w:tc>
          <w:tcPr>
            <w:tcW w:w="1158" w:type="pct"/>
          </w:tcPr>
          <w:p w14:paraId="0E499A98" w14:textId="77777777" w:rsidR="00B50009" w:rsidRPr="00FD4CB4" w:rsidRDefault="00B50009" w:rsidP="00844AE9">
            <w:pPr>
              <w:rPr>
                <w:b/>
                <w:szCs w:val="22"/>
                <w:lang w:val="en-GB"/>
              </w:rPr>
            </w:pPr>
          </w:p>
        </w:tc>
      </w:tr>
      <w:tr w:rsidR="00B50009" w:rsidRPr="00A05DD4" w14:paraId="553EF878" w14:textId="77777777" w:rsidTr="00844AE9">
        <w:trPr>
          <w:trHeight w:val="274"/>
        </w:trPr>
        <w:tc>
          <w:tcPr>
            <w:tcW w:w="1640" w:type="pct"/>
          </w:tcPr>
          <w:p w14:paraId="32F873ED" w14:textId="77777777" w:rsidR="00B50009" w:rsidRPr="00FD4CB4" w:rsidRDefault="00B50009" w:rsidP="00844AE9">
            <w:pPr>
              <w:rPr>
                <w:b/>
                <w:szCs w:val="22"/>
                <w:lang w:val="en-GB"/>
              </w:rPr>
            </w:pPr>
            <w:r w:rsidRPr="00FD4CB4">
              <w:rPr>
                <w:b/>
                <w:szCs w:val="22"/>
                <w:lang w:val="en-GB"/>
              </w:rPr>
              <w:t>Sum energy saving</w:t>
            </w:r>
          </w:p>
        </w:tc>
        <w:tc>
          <w:tcPr>
            <w:tcW w:w="1224" w:type="pct"/>
          </w:tcPr>
          <w:p w14:paraId="0084282A" w14:textId="77777777" w:rsidR="00B50009" w:rsidRPr="00FD4CB4" w:rsidRDefault="00B50009" w:rsidP="00844AE9">
            <w:pPr>
              <w:rPr>
                <w:b/>
                <w:szCs w:val="22"/>
                <w:lang w:val="en-GB"/>
              </w:rPr>
            </w:pPr>
          </w:p>
        </w:tc>
        <w:tc>
          <w:tcPr>
            <w:tcW w:w="978" w:type="pct"/>
          </w:tcPr>
          <w:p w14:paraId="6905774C" w14:textId="77777777" w:rsidR="00B50009" w:rsidRPr="00FD4CB4" w:rsidRDefault="00B50009" w:rsidP="00844AE9">
            <w:pPr>
              <w:rPr>
                <w:b/>
                <w:szCs w:val="22"/>
                <w:lang w:val="en-GB"/>
              </w:rPr>
            </w:pPr>
          </w:p>
        </w:tc>
        <w:tc>
          <w:tcPr>
            <w:tcW w:w="1158" w:type="pct"/>
          </w:tcPr>
          <w:p w14:paraId="11BE869D" w14:textId="77777777" w:rsidR="00B50009" w:rsidRPr="00FD4CB4" w:rsidRDefault="00B50009" w:rsidP="00844AE9">
            <w:pPr>
              <w:rPr>
                <w:b/>
                <w:szCs w:val="22"/>
                <w:lang w:val="en-GB"/>
              </w:rPr>
            </w:pPr>
          </w:p>
        </w:tc>
      </w:tr>
    </w:tbl>
    <w:p w14:paraId="6BCEFFB7" w14:textId="77777777" w:rsidR="00B50009" w:rsidRPr="00A05DD4" w:rsidRDefault="00B50009" w:rsidP="00B50009">
      <w:pPr>
        <w:rPr>
          <w:b/>
        </w:rPr>
      </w:pPr>
    </w:p>
    <w:tbl>
      <w:tblPr>
        <w:tblStyle w:val="Tabellrutnt"/>
        <w:tblW w:w="4999" w:type="pct"/>
        <w:tblLook w:val="04A0" w:firstRow="1" w:lastRow="0" w:firstColumn="1" w:lastColumn="0" w:noHBand="0" w:noVBand="1"/>
      </w:tblPr>
      <w:tblGrid>
        <w:gridCol w:w="6151"/>
        <w:gridCol w:w="3560"/>
      </w:tblGrid>
      <w:tr w:rsidR="00B50009" w:rsidRPr="003E1D6A" w14:paraId="6108C901" w14:textId="77777777" w:rsidTr="00844AE9">
        <w:trPr>
          <w:trHeight w:val="671"/>
        </w:trPr>
        <w:tc>
          <w:tcPr>
            <w:tcW w:w="3167" w:type="pct"/>
          </w:tcPr>
          <w:p w14:paraId="7F34ED70" w14:textId="77777777" w:rsidR="00B50009" w:rsidRPr="00FD4CB4" w:rsidRDefault="00B50009" w:rsidP="00844AE9">
            <w:pPr>
              <w:rPr>
                <w:b/>
                <w:lang w:val="en-GB"/>
              </w:rPr>
            </w:pPr>
            <w:r w:rsidRPr="00FD4CB4">
              <w:rPr>
                <w:b/>
                <w:lang w:val="en-GB"/>
              </w:rPr>
              <w:t>Sum net present value profitable measures [EUR]</w:t>
            </w:r>
          </w:p>
          <w:p w14:paraId="2C85D980" w14:textId="77777777" w:rsidR="00B50009" w:rsidRPr="003F561E" w:rsidRDefault="00B50009" w:rsidP="00844AE9">
            <w:pPr>
              <w:rPr>
                <w:b/>
                <w:lang w:val="en-GB"/>
              </w:rPr>
            </w:pPr>
            <w:r w:rsidRPr="00FD4CB4">
              <w:rPr>
                <w:b/>
                <w:lang w:val="en-GB"/>
              </w:rPr>
              <w:t>(fr</w:t>
            </w:r>
            <w:r>
              <w:rPr>
                <w:b/>
                <w:lang w:val="en-GB"/>
              </w:rPr>
              <w:t>om</w:t>
            </w:r>
            <w:r w:rsidRPr="00FD4CB4">
              <w:rPr>
                <w:b/>
                <w:lang w:val="en-GB"/>
              </w:rPr>
              <w:t xml:space="preserve"> Attachment X Net present value calculation)</w:t>
            </w:r>
          </w:p>
        </w:tc>
        <w:tc>
          <w:tcPr>
            <w:tcW w:w="1833" w:type="pct"/>
          </w:tcPr>
          <w:p w14:paraId="25F5C810" w14:textId="77777777" w:rsidR="00B50009" w:rsidRPr="00C9040B" w:rsidRDefault="00B50009" w:rsidP="00844AE9">
            <w:pPr>
              <w:rPr>
                <w:b/>
                <w:lang w:val="en-GB"/>
              </w:rPr>
            </w:pPr>
          </w:p>
        </w:tc>
      </w:tr>
      <w:tr w:rsidR="00B50009" w:rsidRPr="003E1D6A" w14:paraId="4735891F" w14:textId="77777777" w:rsidTr="00844AE9">
        <w:tc>
          <w:tcPr>
            <w:tcW w:w="3167" w:type="pct"/>
          </w:tcPr>
          <w:p w14:paraId="2914183C" w14:textId="77777777" w:rsidR="00B50009" w:rsidRPr="00FD4CB4" w:rsidRDefault="00B50009" w:rsidP="00844AE9">
            <w:pPr>
              <w:rPr>
                <w:b/>
                <w:lang w:val="en-GB"/>
              </w:rPr>
            </w:pPr>
            <w:r w:rsidRPr="00FD4CB4">
              <w:rPr>
                <w:b/>
                <w:lang w:val="en-GB"/>
              </w:rPr>
              <w:t xml:space="preserve">Sum net present value </w:t>
            </w:r>
            <w:r>
              <w:rPr>
                <w:b/>
                <w:lang w:val="en-GB"/>
              </w:rPr>
              <w:t>all</w:t>
            </w:r>
            <w:r w:rsidRPr="00FD4CB4">
              <w:rPr>
                <w:b/>
                <w:lang w:val="en-GB"/>
              </w:rPr>
              <w:t xml:space="preserve"> measures [EUR]</w:t>
            </w:r>
          </w:p>
          <w:p w14:paraId="02F28CB8" w14:textId="77777777" w:rsidR="00B50009" w:rsidRPr="003F561E" w:rsidRDefault="00B50009" w:rsidP="00844AE9">
            <w:pPr>
              <w:rPr>
                <w:b/>
                <w:lang w:val="en-GB"/>
              </w:rPr>
            </w:pPr>
            <w:r w:rsidRPr="00FD4CB4">
              <w:rPr>
                <w:b/>
                <w:lang w:val="en-GB"/>
              </w:rPr>
              <w:t>(fr</w:t>
            </w:r>
            <w:r>
              <w:rPr>
                <w:b/>
                <w:lang w:val="en-GB"/>
              </w:rPr>
              <w:t>om</w:t>
            </w:r>
            <w:r w:rsidRPr="00FD4CB4">
              <w:rPr>
                <w:b/>
                <w:lang w:val="en-GB"/>
              </w:rPr>
              <w:t xml:space="preserve"> Attachment X Net present value calculation)</w:t>
            </w:r>
          </w:p>
        </w:tc>
        <w:tc>
          <w:tcPr>
            <w:tcW w:w="1833" w:type="pct"/>
          </w:tcPr>
          <w:p w14:paraId="2E0D16EF" w14:textId="77777777" w:rsidR="00B50009" w:rsidRPr="003E1D6A" w:rsidRDefault="00B50009" w:rsidP="00844AE9">
            <w:pPr>
              <w:rPr>
                <w:b/>
              </w:rPr>
            </w:pPr>
          </w:p>
        </w:tc>
      </w:tr>
    </w:tbl>
    <w:p w14:paraId="6BDA40E0" w14:textId="77777777" w:rsidR="00B50009" w:rsidRPr="003E1D6A" w:rsidRDefault="00B50009" w:rsidP="00B50009">
      <w:r w:rsidRPr="003E1D6A">
        <w:br w:type="page"/>
      </w:r>
    </w:p>
    <w:p w14:paraId="2EF7D0AE" w14:textId="77777777" w:rsidR="00B50009" w:rsidRPr="003E1D6A" w:rsidRDefault="00B50009" w:rsidP="00B50009">
      <w:pPr>
        <w:pStyle w:val="Rubrik1"/>
        <w:numPr>
          <w:ilvl w:val="0"/>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432"/>
        <w:jc w:val="left"/>
      </w:pPr>
      <w:bookmarkStart w:id="11" w:name="_Toc42019803"/>
      <w:r w:rsidRPr="003E1D6A">
        <w:t>Measures example buil</w:t>
      </w:r>
      <w:r>
        <w:t>d</w:t>
      </w:r>
      <w:r w:rsidRPr="003E1D6A">
        <w:t xml:space="preserve">ing </w:t>
      </w:r>
      <w:r>
        <w:t>2</w:t>
      </w:r>
      <w:r w:rsidRPr="003E1D6A">
        <w:t xml:space="preserve"> [Building name and number]</w:t>
      </w:r>
      <w:bookmarkEnd w:id="11"/>
    </w:p>
    <w:p w14:paraId="740D6E10" w14:textId="77777777" w:rsidR="00B50009" w:rsidRPr="003E1D6A" w:rsidRDefault="00B50009" w:rsidP="00B50009">
      <w:pPr>
        <w:pStyle w:val="Rubrik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1 [name of measure], [name of building]</w:t>
      </w:r>
    </w:p>
    <w:tbl>
      <w:tblPr>
        <w:tblStyle w:val="Tabellrutnt"/>
        <w:tblW w:w="5000" w:type="pct"/>
        <w:tblLook w:val="04A0" w:firstRow="1" w:lastRow="0" w:firstColumn="1" w:lastColumn="0" w:noHBand="0" w:noVBand="1"/>
      </w:tblPr>
      <w:tblGrid>
        <w:gridCol w:w="3794"/>
        <w:gridCol w:w="5919"/>
      </w:tblGrid>
      <w:tr w:rsidR="00B50009" w:rsidRPr="00A05DD4" w14:paraId="3E40EC0B" w14:textId="77777777" w:rsidTr="00844AE9">
        <w:tc>
          <w:tcPr>
            <w:tcW w:w="1953" w:type="pct"/>
          </w:tcPr>
          <w:p w14:paraId="42444743" w14:textId="77777777" w:rsidR="00B50009" w:rsidRPr="00443B68" w:rsidRDefault="00B50009" w:rsidP="00844AE9">
            <w:pPr>
              <w:rPr>
                <w:lang w:val="en-GB"/>
              </w:rPr>
            </w:pPr>
            <w:r w:rsidRPr="00443B68">
              <w:rPr>
                <w:lang w:val="en-GB"/>
              </w:rPr>
              <w:t>Measure [Enter number]</w:t>
            </w:r>
          </w:p>
        </w:tc>
        <w:tc>
          <w:tcPr>
            <w:tcW w:w="3047" w:type="pct"/>
          </w:tcPr>
          <w:p w14:paraId="506E9B19" w14:textId="77777777" w:rsidR="00B50009" w:rsidRPr="00443B68" w:rsidRDefault="00B50009" w:rsidP="00844AE9">
            <w:pPr>
              <w:rPr>
                <w:lang w:val="en-GB"/>
              </w:rPr>
            </w:pPr>
          </w:p>
        </w:tc>
      </w:tr>
      <w:tr w:rsidR="00B50009" w:rsidRPr="00A05DD4" w14:paraId="2F8B5E5D" w14:textId="77777777" w:rsidTr="00844AE9">
        <w:tc>
          <w:tcPr>
            <w:tcW w:w="1953" w:type="pct"/>
          </w:tcPr>
          <w:p w14:paraId="5BAC334B" w14:textId="77777777" w:rsidR="00B50009" w:rsidRPr="00443B68" w:rsidRDefault="00B50009" w:rsidP="00844AE9">
            <w:pPr>
              <w:rPr>
                <w:lang w:val="en-GB"/>
              </w:rPr>
            </w:pPr>
            <w:r w:rsidRPr="00443B68">
              <w:rPr>
                <w:lang w:val="en-GB"/>
              </w:rPr>
              <w:t>Measure</w:t>
            </w:r>
          </w:p>
        </w:tc>
        <w:tc>
          <w:tcPr>
            <w:tcW w:w="3047" w:type="pct"/>
          </w:tcPr>
          <w:p w14:paraId="7838A127" w14:textId="77777777" w:rsidR="00B50009" w:rsidRPr="00443B68" w:rsidRDefault="00B50009" w:rsidP="00844AE9">
            <w:pPr>
              <w:rPr>
                <w:lang w:val="en-GB"/>
              </w:rPr>
            </w:pPr>
          </w:p>
        </w:tc>
      </w:tr>
      <w:tr w:rsidR="00B50009" w:rsidRPr="003E1D6A" w14:paraId="69F120AD" w14:textId="77777777" w:rsidTr="00844AE9">
        <w:tc>
          <w:tcPr>
            <w:tcW w:w="1953" w:type="pct"/>
          </w:tcPr>
          <w:p w14:paraId="10AFDFBE" w14:textId="77777777" w:rsidR="00B50009" w:rsidRPr="00443B68" w:rsidRDefault="00B50009" w:rsidP="00844AE9">
            <w:pPr>
              <w:rPr>
                <w:lang w:val="en-GB"/>
              </w:rPr>
            </w:pPr>
            <w:r w:rsidRPr="00443B68">
              <w:rPr>
                <w:lang w:val="en-GB"/>
              </w:rPr>
              <w:t>Description of the current state</w:t>
            </w:r>
          </w:p>
        </w:tc>
        <w:tc>
          <w:tcPr>
            <w:tcW w:w="3047" w:type="pct"/>
          </w:tcPr>
          <w:p w14:paraId="46273A37" w14:textId="77777777" w:rsidR="00B50009" w:rsidRPr="00443B68" w:rsidRDefault="00B50009" w:rsidP="00844AE9">
            <w:pPr>
              <w:rPr>
                <w:lang w:val="en-GB"/>
              </w:rPr>
            </w:pPr>
          </w:p>
        </w:tc>
      </w:tr>
      <w:tr w:rsidR="00B50009" w:rsidRPr="00A05DD4" w14:paraId="0E46E3F8" w14:textId="77777777" w:rsidTr="00844AE9">
        <w:tc>
          <w:tcPr>
            <w:tcW w:w="1953" w:type="pct"/>
          </w:tcPr>
          <w:p w14:paraId="627F7EBD" w14:textId="77777777" w:rsidR="00B50009" w:rsidRPr="00443B68" w:rsidRDefault="00B50009" w:rsidP="00844AE9">
            <w:pPr>
              <w:rPr>
                <w:lang w:val="en-GB"/>
              </w:rPr>
            </w:pPr>
            <w:r w:rsidRPr="00443B68">
              <w:rPr>
                <w:lang w:val="en-GB"/>
              </w:rPr>
              <w:t>Description of measure</w:t>
            </w:r>
          </w:p>
        </w:tc>
        <w:tc>
          <w:tcPr>
            <w:tcW w:w="3047" w:type="pct"/>
          </w:tcPr>
          <w:p w14:paraId="502DF618" w14:textId="77777777" w:rsidR="00B50009" w:rsidRPr="00443B68" w:rsidRDefault="00B50009" w:rsidP="00844AE9">
            <w:pPr>
              <w:rPr>
                <w:lang w:val="en-GB"/>
              </w:rPr>
            </w:pPr>
          </w:p>
        </w:tc>
      </w:tr>
      <w:tr w:rsidR="00B50009" w:rsidRPr="00A05DD4" w14:paraId="60912AE8" w14:textId="77777777" w:rsidTr="00844AE9">
        <w:tc>
          <w:tcPr>
            <w:tcW w:w="1953" w:type="pct"/>
          </w:tcPr>
          <w:p w14:paraId="50A44E20" w14:textId="77777777" w:rsidR="00B50009" w:rsidRPr="00443B68" w:rsidRDefault="00B50009" w:rsidP="00844AE9">
            <w:pPr>
              <w:rPr>
                <w:lang w:val="en-GB"/>
              </w:rPr>
            </w:pPr>
            <w:r w:rsidRPr="00443B68">
              <w:rPr>
                <w:lang w:val="en-GB"/>
              </w:rPr>
              <w:t>Savings stated in unit</w:t>
            </w:r>
          </w:p>
        </w:tc>
        <w:tc>
          <w:tcPr>
            <w:tcW w:w="3047" w:type="pct"/>
          </w:tcPr>
          <w:p w14:paraId="4A5601D5" w14:textId="77777777" w:rsidR="00B50009" w:rsidRPr="00443B68" w:rsidRDefault="00B50009" w:rsidP="00844AE9">
            <w:pPr>
              <w:rPr>
                <w:lang w:val="en-GB"/>
              </w:rPr>
            </w:pPr>
          </w:p>
        </w:tc>
      </w:tr>
      <w:tr w:rsidR="00B50009" w:rsidRPr="00A05DD4" w14:paraId="6E7AFE36" w14:textId="77777777" w:rsidTr="00844AE9">
        <w:trPr>
          <w:trHeight w:val="250"/>
        </w:trPr>
        <w:tc>
          <w:tcPr>
            <w:tcW w:w="1953" w:type="pct"/>
          </w:tcPr>
          <w:p w14:paraId="3C280104" w14:textId="77777777" w:rsidR="00B50009" w:rsidRPr="00443B68" w:rsidRDefault="00B50009" w:rsidP="00844AE9">
            <w:pPr>
              <w:rPr>
                <w:lang w:val="en-GB"/>
              </w:rPr>
            </w:pPr>
            <w:r w:rsidRPr="00443B68">
              <w:rPr>
                <w:lang w:val="en-GB"/>
              </w:rPr>
              <w:t>Savings in EUR / year</w:t>
            </w:r>
          </w:p>
        </w:tc>
        <w:tc>
          <w:tcPr>
            <w:tcW w:w="3047" w:type="pct"/>
          </w:tcPr>
          <w:p w14:paraId="65BBBE28" w14:textId="77777777" w:rsidR="00B50009" w:rsidRPr="00443B68" w:rsidRDefault="00B50009" w:rsidP="00844AE9">
            <w:pPr>
              <w:rPr>
                <w:lang w:val="en-GB"/>
              </w:rPr>
            </w:pPr>
          </w:p>
        </w:tc>
      </w:tr>
      <w:tr w:rsidR="00B50009" w:rsidRPr="00A05DD4" w14:paraId="324ED194" w14:textId="77777777" w:rsidTr="00844AE9">
        <w:tc>
          <w:tcPr>
            <w:tcW w:w="1953" w:type="pct"/>
          </w:tcPr>
          <w:p w14:paraId="7F775D37" w14:textId="77777777" w:rsidR="00B50009" w:rsidRPr="00443B68" w:rsidRDefault="00B50009" w:rsidP="00844AE9">
            <w:pPr>
              <w:rPr>
                <w:lang w:val="en-GB"/>
              </w:rPr>
            </w:pPr>
            <w:r w:rsidRPr="00443B68">
              <w:rPr>
                <w:lang w:val="en-GB"/>
              </w:rPr>
              <w:t xml:space="preserve">Investment in EUR          </w:t>
            </w:r>
          </w:p>
        </w:tc>
        <w:tc>
          <w:tcPr>
            <w:tcW w:w="3047" w:type="pct"/>
          </w:tcPr>
          <w:p w14:paraId="21401413" w14:textId="77777777" w:rsidR="00B50009" w:rsidRPr="00443B68" w:rsidRDefault="00B50009" w:rsidP="00844AE9">
            <w:pPr>
              <w:rPr>
                <w:lang w:val="en-GB"/>
              </w:rPr>
            </w:pPr>
          </w:p>
        </w:tc>
      </w:tr>
      <w:tr w:rsidR="00B50009" w:rsidRPr="00A05DD4" w14:paraId="653B18BD" w14:textId="77777777" w:rsidTr="00844AE9">
        <w:tc>
          <w:tcPr>
            <w:tcW w:w="1953" w:type="pct"/>
          </w:tcPr>
          <w:p w14:paraId="14CAE8D8" w14:textId="77777777" w:rsidR="00B50009" w:rsidRPr="00443B68" w:rsidRDefault="00B50009" w:rsidP="00844AE9">
            <w:pPr>
              <w:rPr>
                <w:lang w:val="en-GB"/>
              </w:rPr>
            </w:pPr>
            <w:r w:rsidRPr="00DC5525">
              <w:rPr>
                <w:lang w:val="en-GB"/>
              </w:rPr>
              <w:t>Pre</w:t>
            </w:r>
            <w:r>
              <w:rPr>
                <w:lang w:val="en-GB"/>
              </w:rPr>
              <w:t>conditions</w:t>
            </w:r>
            <w:r w:rsidRPr="00DC5525">
              <w:rPr>
                <w:lang w:val="en-GB"/>
              </w:rPr>
              <w:t xml:space="preserve"> / calculations</w:t>
            </w:r>
          </w:p>
        </w:tc>
        <w:tc>
          <w:tcPr>
            <w:tcW w:w="3047" w:type="pct"/>
          </w:tcPr>
          <w:p w14:paraId="47536449" w14:textId="77777777" w:rsidR="00B50009" w:rsidRPr="00443B68" w:rsidRDefault="00B50009" w:rsidP="00844AE9">
            <w:pPr>
              <w:rPr>
                <w:lang w:val="en-GB"/>
              </w:rPr>
            </w:pPr>
          </w:p>
        </w:tc>
      </w:tr>
      <w:tr w:rsidR="00B50009" w:rsidRPr="003E1D6A" w14:paraId="5E853430" w14:textId="77777777" w:rsidTr="00844AE9">
        <w:tc>
          <w:tcPr>
            <w:tcW w:w="1953" w:type="pct"/>
          </w:tcPr>
          <w:p w14:paraId="2730EACC" w14:textId="77777777" w:rsidR="00B50009" w:rsidRPr="00443B68" w:rsidRDefault="00B50009" w:rsidP="00844AE9">
            <w:pPr>
              <w:rPr>
                <w:lang w:val="en-GB"/>
              </w:rPr>
            </w:pPr>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1AAC4950" w14:textId="77777777" w:rsidR="00B50009" w:rsidRPr="00443B68" w:rsidRDefault="00B50009" w:rsidP="00844AE9">
            <w:pPr>
              <w:rPr>
                <w:lang w:val="en-GB"/>
              </w:rPr>
            </w:pPr>
          </w:p>
        </w:tc>
      </w:tr>
      <w:tr w:rsidR="00B50009" w:rsidRPr="003E1D6A" w14:paraId="1DFB73A6" w14:textId="77777777" w:rsidTr="00844AE9">
        <w:tc>
          <w:tcPr>
            <w:tcW w:w="1953" w:type="pct"/>
          </w:tcPr>
          <w:p w14:paraId="37300322" w14:textId="77777777" w:rsidR="00B50009" w:rsidRPr="00443B68"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47F50631" w14:textId="77777777" w:rsidR="00B50009" w:rsidRPr="00443B68" w:rsidRDefault="00B50009" w:rsidP="00844AE9">
            <w:pPr>
              <w:rPr>
                <w:lang w:val="en-GB"/>
              </w:rPr>
            </w:pPr>
          </w:p>
        </w:tc>
      </w:tr>
    </w:tbl>
    <w:p w14:paraId="529065B8" w14:textId="77777777" w:rsidR="00B50009" w:rsidRPr="003E1D6A" w:rsidRDefault="00B50009" w:rsidP="00B50009"/>
    <w:p w14:paraId="089B2973" w14:textId="77777777" w:rsidR="00B50009" w:rsidRPr="003E1D6A" w:rsidRDefault="00B50009" w:rsidP="00B50009"/>
    <w:p w14:paraId="4391DFF1" w14:textId="77777777" w:rsidR="00B50009" w:rsidRPr="003E1D6A" w:rsidRDefault="00B50009" w:rsidP="00B50009">
      <w:pPr>
        <w:pStyle w:val="Rubrik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1 [name of measure], [name of building]</w:t>
      </w:r>
    </w:p>
    <w:tbl>
      <w:tblPr>
        <w:tblStyle w:val="Tabellrutnt"/>
        <w:tblW w:w="5000" w:type="pct"/>
        <w:tblLook w:val="04A0" w:firstRow="1" w:lastRow="0" w:firstColumn="1" w:lastColumn="0" w:noHBand="0" w:noVBand="1"/>
      </w:tblPr>
      <w:tblGrid>
        <w:gridCol w:w="3794"/>
        <w:gridCol w:w="5919"/>
      </w:tblGrid>
      <w:tr w:rsidR="00B50009" w:rsidRPr="00A05DD4" w14:paraId="15ED0881" w14:textId="77777777" w:rsidTr="00844AE9">
        <w:tc>
          <w:tcPr>
            <w:tcW w:w="1953" w:type="pct"/>
          </w:tcPr>
          <w:p w14:paraId="4E48FF1C" w14:textId="77777777" w:rsidR="00B50009" w:rsidRPr="00443B68" w:rsidRDefault="00B50009" w:rsidP="00844AE9">
            <w:pPr>
              <w:rPr>
                <w:lang w:val="en-GB"/>
              </w:rPr>
            </w:pPr>
            <w:r w:rsidRPr="00443B68">
              <w:rPr>
                <w:lang w:val="en-GB"/>
              </w:rPr>
              <w:t>Measure [Enter number]</w:t>
            </w:r>
          </w:p>
        </w:tc>
        <w:tc>
          <w:tcPr>
            <w:tcW w:w="3047" w:type="pct"/>
          </w:tcPr>
          <w:p w14:paraId="616FB7DA" w14:textId="77777777" w:rsidR="00B50009" w:rsidRPr="00443B68" w:rsidRDefault="00B50009" w:rsidP="00844AE9">
            <w:pPr>
              <w:rPr>
                <w:lang w:val="en-GB"/>
              </w:rPr>
            </w:pPr>
          </w:p>
        </w:tc>
      </w:tr>
      <w:tr w:rsidR="00B50009" w:rsidRPr="00A05DD4" w14:paraId="53EFAAB0" w14:textId="77777777" w:rsidTr="00844AE9">
        <w:tc>
          <w:tcPr>
            <w:tcW w:w="1953" w:type="pct"/>
          </w:tcPr>
          <w:p w14:paraId="416BFC54" w14:textId="77777777" w:rsidR="00B50009" w:rsidRPr="00443B68" w:rsidRDefault="00B50009" w:rsidP="00844AE9">
            <w:pPr>
              <w:rPr>
                <w:lang w:val="en-GB"/>
              </w:rPr>
            </w:pPr>
            <w:r w:rsidRPr="00443B68">
              <w:rPr>
                <w:lang w:val="en-GB"/>
              </w:rPr>
              <w:t>Measure</w:t>
            </w:r>
          </w:p>
        </w:tc>
        <w:tc>
          <w:tcPr>
            <w:tcW w:w="3047" w:type="pct"/>
          </w:tcPr>
          <w:p w14:paraId="66BBF695" w14:textId="77777777" w:rsidR="00B50009" w:rsidRPr="00443B68" w:rsidRDefault="00B50009" w:rsidP="00844AE9">
            <w:pPr>
              <w:rPr>
                <w:lang w:val="en-GB"/>
              </w:rPr>
            </w:pPr>
          </w:p>
        </w:tc>
      </w:tr>
      <w:tr w:rsidR="00B50009" w:rsidRPr="003E1D6A" w14:paraId="64D52A94" w14:textId="77777777" w:rsidTr="00844AE9">
        <w:tc>
          <w:tcPr>
            <w:tcW w:w="1953" w:type="pct"/>
          </w:tcPr>
          <w:p w14:paraId="2C7405BE" w14:textId="77777777" w:rsidR="00B50009" w:rsidRPr="00443B68" w:rsidRDefault="00B50009" w:rsidP="00844AE9">
            <w:pPr>
              <w:rPr>
                <w:lang w:val="en-GB"/>
              </w:rPr>
            </w:pPr>
            <w:r w:rsidRPr="00443B68">
              <w:rPr>
                <w:lang w:val="en-GB"/>
              </w:rPr>
              <w:t>Description of the current state</w:t>
            </w:r>
          </w:p>
        </w:tc>
        <w:tc>
          <w:tcPr>
            <w:tcW w:w="3047" w:type="pct"/>
          </w:tcPr>
          <w:p w14:paraId="7A0D21C3" w14:textId="77777777" w:rsidR="00B50009" w:rsidRPr="00443B68" w:rsidRDefault="00B50009" w:rsidP="00844AE9">
            <w:pPr>
              <w:rPr>
                <w:lang w:val="en-GB"/>
              </w:rPr>
            </w:pPr>
          </w:p>
        </w:tc>
      </w:tr>
      <w:tr w:rsidR="00B50009" w:rsidRPr="00A05DD4" w14:paraId="5391C692" w14:textId="77777777" w:rsidTr="00844AE9">
        <w:tc>
          <w:tcPr>
            <w:tcW w:w="1953" w:type="pct"/>
          </w:tcPr>
          <w:p w14:paraId="60CF499A" w14:textId="77777777" w:rsidR="00B50009" w:rsidRPr="00443B68" w:rsidRDefault="00B50009" w:rsidP="00844AE9">
            <w:pPr>
              <w:rPr>
                <w:lang w:val="en-GB"/>
              </w:rPr>
            </w:pPr>
            <w:r w:rsidRPr="00443B68">
              <w:rPr>
                <w:lang w:val="en-GB"/>
              </w:rPr>
              <w:t>Description of measure</w:t>
            </w:r>
          </w:p>
        </w:tc>
        <w:tc>
          <w:tcPr>
            <w:tcW w:w="3047" w:type="pct"/>
          </w:tcPr>
          <w:p w14:paraId="0B4790FC" w14:textId="77777777" w:rsidR="00B50009" w:rsidRPr="00443B68" w:rsidRDefault="00B50009" w:rsidP="00844AE9">
            <w:pPr>
              <w:rPr>
                <w:lang w:val="en-GB"/>
              </w:rPr>
            </w:pPr>
          </w:p>
        </w:tc>
      </w:tr>
      <w:tr w:rsidR="00B50009" w:rsidRPr="00A05DD4" w14:paraId="19AAED81" w14:textId="77777777" w:rsidTr="00844AE9">
        <w:tc>
          <w:tcPr>
            <w:tcW w:w="1953" w:type="pct"/>
          </w:tcPr>
          <w:p w14:paraId="1A7BC3A1" w14:textId="77777777" w:rsidR="00B50009" w:rsidRPr="00443B68" w:rsidRDefault="00B50009" w:rsidP="00844AE9">
            <w:pPr>
              <w:rPr>
                <w:lang w:val="en-GB"/>
              </w:rPr>
            </w:pPr>
            <w:r w:rsidRPr="00443B68">
              <w:rPr>
                <w:lang w:val="en-GB"/>
              </w:rPr>
              <w:t>Savings stated in unit</w:t>
            </w:r>
          </w:p>
        </w:tc>
        <w:tc>
          <w:tcPr>
            <w:tcW w:w="3047" w:type="pct"/>
          </w:tcPr>
          <w:p w14:paraId="190CC33E" w14:textId="77777777" w:rsidR="00B50009" w:rsidRPr="00443B68" w:rsidRDefault="00B50009" w:rsidP="00844AE9">
            <w:pPr>
              <w:rPr>
                <w:lang w:val="en-GB"/>
              </w:rPr>
            </w:pPr>
          </w:p>
        </w:tc>
      </w:tr>
      <w:tr w:rsidR="00B50009" w:rsidRPr="00A05DD4" w14:paraId="1265D6E8" w14:textId="77777777" w:rsidTr="00844AE9">
        <w:trPr>
          <w:trHeight w:val="250"/>
        </w:trPr>
        <w:tc>
          <w:tcPr>
            <w:tcW w:w="1953" w:type="pct"/>
          </w:tcPr>
          <w:p w14:paraId="4D662862" w14:textId="77777777" w:rsidR="00B50009" w:rsidRPr="00443B68" w:rsidRDefault="00B50009" w:rsidP="00844AE9">
            <w:pPr>
              <w:rPr>
                <w:lang w:val="en-GB"/>
              </w:rPr>
            </w:pPr>
            <w:r w:rsidRPr="00443B68">
              <w:rPr>
                <w:lang w:val="en-GB"/>
              </w:rPr>
              <w:t>Savings in EUR / year</w:t>
            </w:r>
          </w:p>
        </w:tc>
        <w:tc>
          <w:tcPr>
            <w:tcW w:w="3047" w:type="pct"/>
          </w:tcPr>
          <w:p w14:paraId="63280C1E" w14:textId="77777777" w:rsidR="00B50009" w:rsidRPr="00443B68" w:rsidRDefault="00B50009" w:rsidP="00844AE9">
            <w:pPr>
              <w:rPr>
                <w:lang w:val="en-GB"/>
              </w:rPr>
            </w:pPr>
          </w:p>
        </w:tc>
      </w:tr>
      <w:tr w:rsidR="00B50009" w:rsidRPr="00A05DD4" w14:paraId="5B1347C0" w14:textId="77777777" w:rsidTr="00844AE9">
        <w:tc>
          <w:tcPr>
            <w:tcW w:w="1953" w:type="pct"/>
          </w:tcPr>
          <w:p w14:paraId="67F24D5B" w14:textId="77777777" w:rsidR="00B50009" w:rsidRPr="00443B68" w:rsidRDefault="00B50009" w:rsidP="00844AE9">
            <w:pPr>
              <w:rPr>
                <w:lang w:val="en-GB"/>
              </w:rPr>
            </w:pPr>
            <w:r w:rsidRPr="00443B68">
              <w:rPr>
                <w:lang w:val="en-GB"/>
              </w:rPr>
              <w:t xml:space="preserve">Investment in EUR          </w:t>
            </w:r>
          </w:p>
        </w:tc>
        <w:tc>
          <w:tcPr>
            <w:tcW w:w="3047" w:type="pct"/>
          </w:tcPr>
          <w:p w14:paraId="558E9C69" w14:textId="77777777" w:rsidR="00B50009" w:rsidRPr="00443B68" w:rsidRDefault="00B50009" w:rsidP="00844AE9">
            <w:pPr>
              <w:rPr>
                <w:lang w:val="en-GB"/>
              </w:rPr>
            </w:pPr>
          </w:p>
        </w:tc>
      </w:tr>
      <w:tr w:rsidR="00B50009" w:rsidRPr="00A05DD4" w14:paraId="59C28522" w14:textId="77777777" w:rsidTr="00844AE9">
        <w:tc>
          <w:tcPr>
            <w:tcW w:w="1953" w:type="pct"/>
          </w:tcPr>
          <w:p w14:paraId="0DB48844" w14:textId="77777777" w:rsidR="00B50009" w:rsidRPr="00443B68" w:rsidRDefault="00B50009" w:rsidP="00844AE9">
            <w:pPr>
              <w:rPr>
                <w:lang w:val="en-GB"/>
              </w:rPr>
            </w:pPr>
            <w:r w:rsidRPr="00DC5525">
              <w:rPr>
                <w:lang w:val="en-GB"/>
              </w:rPr>
              <w:t>Pre</w:t>
            </w:r>
            <w:r>
              <w:rPr>
                <w:lang w:val="en-GB"/>
              </w:rPr>
              <w:t>conditions</w:t>
            </w:r>
            <w:r w:rsidRPr="00DC5525">
              <w:rPr>
                <w:lang w:val="en-GB"/>
              </w:rPr>
              <w:t xml:space="preserve"> / calculations</w:t>
            </w:r>
          </w:p>
        </w:tc>
        <w:tc>
          <w:tcPr>
            <w:tcW w:w="3047" w:type="pct"/>
          </w:tcPr>
          <w:p w14:paraId="61DC4150" w14:textId="77777777" w:rsidR="00B50009" w:rsidRPr="00443B68" w:rsidRDefault="00B50009" w:rsidP="00844AE9">
            <w:pPr>
              <w:rPr>
                <w:lang w:val="en-GB"/>
              </w:rPr>
            </w:pPr>
          </w:p>
        </w:tc>
      </w:tr>
      <w:tr w:rsidR="00B50009" w:rsidRPr="003E1D6A" w14:paraId="537B05BF" w14:textId="77777777" w:rsidTr="00844AE9">
        <w:tc>
          <w:tcPr>
            <w:tcW w:w="1953" w:type="pct"/>
          </w:tcPr>
          <w:p w14:paraId="167A58D9" w14:textId="77777777" w:rsidR="00B50009" w:rsidRPr="00443B68" w:rsidRDefault="00B50009" w:rsidP="00844AE9">
            <w:pPr>
              <w:rPr>
                <w:lang w:val="en-GB"/>
              </w:rPr>
            </w:pPr>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6EAF3B18" w14:textId="77777777" w:rsidR="00B50009" w:rsidRPr="00443B68" w:rsidRDefault="00B50009" w:rsidP="00844AE9">
            <w:pPr>
              <w:rPr>
                <w:lang w:val="en-GB"/>
              </w:rPr>
            </w:pPr>
          </w:p>
        </w:tc>
      </w:tr>
      <w:tr w:rsidR="00B50009" w:rsidRPr="003E1D6A" w14:paraId="2A30811D" w14:textId="77777777" w:rsidTr="00844AE9">
        <w:tc>
          <w:tcPr>
            <w:tcW w:w="1953" w:type="pct"/>
          </w:tcPr>
          <w:p w14:paraId="31985E4F" w14:textId="77777777" w:rsidR="00B50009" w:rsidRPr="00443B68"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3D66C215" w14:textId="77777777" w:rsidR="00B50009" w:rsidRPr="00443B68" w:rsidRDefault="00B50009" w:rsidP="00844AE9">
            <w:pPr>
              <w:rPr>
                <w:lang w:val="en-GB"/>
              </w:rPr>
            </w:pPr>
          </w:p>
        </w:tc>
      </w:tr>
    </w:tbl>
    <w:p w14:paraId="21D5F514" w14:textId="77777777" w:rsidR="00B50009" w:rsidRPr="003E1D6A" w:rsidRDefault="00B50009" w:rsidP="00B50009"/>
    <w:p w14:paraId="2827B4F1" w14:textId="77777777" w:rsidR="00B50009" w:rsidRPr="003E1D6A" w:rsidRDefault="00B50009" w:rsidP="00B50009">
      <w:pPr>
        <w:pStyle w:val="Rubrik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1 [name of measure], [name of building]</w:t>
      </w:r>
    </w:p>
    <w:tbl>
      <w:tblPr>
        <w:tblStyle w:val="Tabellrutnt"/>
        <w:tblW w:w="5000" w:type="pct"/>
        <w:tblLook w:val="04A0" w:firstRow="1" w:lastRow="0" w:firstColumn="1" w:lastColumn="0" w:noHBand="0" w:noVBand="1"/>
      </w:tblPr>
      <w:tblGrid>
        <w:gridCol w:w="3794"/>
        <w:gridCol w:w="5919"/>
      </w:tblGrid>
      <w:tr w:rsidR="00B50009" w:rsidRPr="00A05DD4" w14:paraId="65BF318E" w14:textId="77777777" w:rsidTr="00844AE9">
        <w:tc>
          <w:tcPr>
            <w:tcW w:w="1953" w:type="pct"/>
          </w:tcPr>
          <w:p w14:paraId="16554FA1" w14:textId="77777777" w:rsidR="00B50009" w:rsidRPr="00443B68" w:rsidRDefault="00B50009" w:rsidP="00844AE9">
            <w:pPr>
              <w:rPr>
                <w:lang w:val="en-GB"/>
              </w:rPr>
            </w:pPr>
            <w:r w:rsidRPr="00443B68">
              <w:rPr>
                <w:lang w:val="en-GB"/>
              </w:rPr>
              <w:t>Measure [Enter number]</w:t>
            </w:r>
          </w:p>
        </w:tc>
        <w:tc>
          <w:tcPr>
            <w:tcW w:w="3047" w:type="pct"/>
          </w:tcPr>
          <w:p w14:paraId="61DC914D" w14:textId="77777777" w:rsidR="00B50009" w:rsidRPr="00443B68" w:rsidRDefault="00B50009" w:rsidP="00844AE9">
            <w:pPr>
              <w:rPr>
                <w:lang w:val="en-GB"/>
              </w:rPr>
            </w:pPr>
          </w:p>
        </w:tc>
      </w:tr>
      <w:tr w:rsidR="00B50009" w:rsidRPr="00A05DD4" w14:paraId="54BFF86C" w14:textId="77777777" w:rsidTr="00844AE9">
        <w:tc>
          <w:tcPr>
            <w:tcW w:w="1953" w:type="pct"/>
          </w:tcPr>
          <w:p w14:paraId="72DCF4B7" w14:textId="77777777" w:rsidR="00B50009" w:rsidRPr="00443B68" w:rsidRDefault="00B50009" w:rsidP="00844AE9">
            <w:pPr>
              <w:rPr>
                <w:lang w:val="en-GB"/>
              </w:rPr>
            </w:pPr>
            <w:r w:rsidRPr="00443B68">
              <w:rPr>
                <w:lang w:val="en-GB"/>
              </w:rPr>
              <w:t>Measure</w:t>
            </w:r>
          </w:p>
        </w:tc>
        <w:tc>
          <w:tcPr>
            <w:tcW w:w="3047" w:type="pct"/>
          </w:tcPr>
          <w:p w14:paraId="21A51269" w14:textId="77777777" w:rsidR="00B50009" w:rsidRPr="00443B68" w:rsidRDefault="00B50009" w:rsidP="00844AE9">
            <w:pPr>
              <w:rPr>
                <w:lang w:val="en-GB"/>
              </w:rPr>
            </w:pPr>
          </w:p>
        </w:tc>
      </w:tr>
      <w:tr w:rsidR="00B50009" w:rsidRPr="003E1D6A" w14:paraId="76395075" w14:textId="77777777" w:rsidTr="00844AE9">
        <w:tc>
          <w:tcPr>
            <w:tcW w:w="1953" w:type="pct"/>
          </w:tcPr>
          <w:p w14:paraId="63AA1C80" w14:textId="77777777" w:rsidR="00B50009" w:rsidRPr="00443B68" w:rsidRDefault="00B50009" w:rsidP="00844AE9">
            <w:pPr>
              <w:rPr>
                <w:lang w:val="en-GB"/>
              </w:rPr>
            </w:pPr>
            <w:r w:rsidRPr="00443B68">
              <w:rPr>
                <w:lang w:val="en-GB"/>
              </w:rPr>
              <w:t>Description of the current state</w:t>
            </w:r>
          </w:p>
        </w:tc>
        <w:tc>
          <w:tcPr>
            <w:tcW w:w="3047" w:type="pct"/>
          </w:tcPr>
          <w:p w14:paraId="10144F77" w14:textId="77777777" w:rsidR="00B50009" w:rsidRPr="00443B68" w:rsidRDefault="00B50009" w:rsidP="00844AE9">
            <w:pPr>
              <w:rPr>
                <w:lang w:val="en-GB"/>
              </w:rPr>
            </w:pPr>
          </w:p>
        </w:tc>
      </w:tr>
      <w:tr w:rsidR="00B50009" w:rsidRPr="00A05DD4" w14:paraId="1FB5762D" w14:textId="77777777" w:rsidTr="00844AE9">
        <w:tc>
          <w:tcPr>
            <w:tcW w:w="1953" w:type="pct"/>
          </w:tcPr>
          <w:p w14:paraId="0FD09C9B" w14:textId="77777777" w:rsidR="00B50009" w:rsidRPr="00443B68" w:rsidRDefault="00B50009" w:rsidP="00844AE9">
            <w:pPr>
              <w:rPr>
                <w:lang w:val="en-GB"/>
              </w:rPr>
            </w:pPr>
            <w:r w:rsidRPr="00443B68">
              <w:rPr>
                <w:lang w:val="en-GB"/>
              </w:rPr>
              <w:t>Description of measure</w:t>
            </w:r>
          </w:p>
        </w:tc>
        <w:tc>
          <w:tcPr>
            <w:tcW w:w="3047" w:type="pct"/>
          </w:tcPr>
          <w:p w14:paraId="5114A2C6" w14:textId="77777777" w:rsidR="00B50009" w:rsidRPr="00443B68" w:rsidRDefault="00B50009" w:rsidP="00844AE9">
            <w:pPr>
              <w:rPr>
                <w:lang w:val="en-GB"/>
              </w:rPr>
            </w:pPr>
          </w:p>
        </w:tc>
      </w:tr>
      <w:tr w:rsidR="00B50009" w:rsidRPr="00A05DD4" w14:paraId="2D0AAF14" w14:textId="77777777" w:rsidTr="00844AE9">
        <w:tc>
          <w:tcPr>
            <w:tcW w:w="1953" w:type="pct"/>
          </w:tcPr>
          <w:p w14:paraId="0F835393" w14:textId="77777777" w:rsidR="00B50009" w:rsidRPr="00443B68" w:rsidRDefault="00B50009" w:rsidP="00844AE9">
            <w:pPr>
              <w:rPr>
                <w:lang w:val="en-GB"/>
              </w:rPr>
            </w:pPr>
            <w:r w:rsidRPr="00443B68">
              <w:rPr>
                <w:lang w:val="en-GB"/>
              </w:rPr>
              <w:t>Savings stated in unit</w:t>
            </w:r>
          </w:p>
        </w:tc>
        <w:tc>
          <w:tcPr>
            <w:tcW w:w="3047" w:type="pct"/>
          </w:tcPr>
          <w:p w14:paraId="3C29DCDC" w14:textId="77777777" w:rsidR="00B50009" w:rsidRPr="00443B68" w:rsidRDefault="00B50009" w:rsidP="00844AE9">
            <w:pPr>
              <w:rPr>
                <w:lang w:val="en-GB"/>
              </w:rPr>
            </w:pPr>
          </w:p>
        </w:tc>
      </w:tr>
      <w:tr w:rsidR="00B50009" w:rsidRPr="00A05DD4" w14:paraId="20EEE0AB" w14:textId="77777777" w:rsidTr="00844AE9">
        <w:trPr>
          <w:trHeight w:val="250"/>
        </w:trPr>
        <w:tc>
          <w:tcPr>
            <w:tcW w:w="1953" w:type="pct"/>
          </w:tcPr>
          <w:p w14:paraId="0DEB4CDD" w14:textId="77777777" w:rsidR="00B50009" w:rsidRPr="00443B68" w:rsidRDefault="00B50009" w:rsidP="00844AE9">
            <w:pPr>
              <w:rPr>
                <w:lang w:val="en-GB"/>
              </w:rPr>
            </w:pPr>
            <w:r w:rsidRPr="00443B68">
              <w:rPr>
                <w:lang w:val="en-GB"/>
              </w:rPr>
              <w:t>Savings in EUR / year</w:t>
            </w:r>
          </w:p>
        </w:tc>
        <w:tc>
          <w:tcPr>
            <w:tcW w:w="3047" w:type="pct"/>
          </w:tcPr>
          <w:p w14:paraId="16F06F6A" w14:textId="77777777" w:rsidR="00B50009" w:rsidRPr="00443B68" w:rsidRDefault="00B50009" w:rsidP="00844AE9">
            <w:pPr>
              <w:rPr>
                <w:lang w:val="en-GB"/>
              </w:rPr>
            </w:pPr>
          </w:p>
        </w:tc>
      </w:tr>
      <w:tr w:rsidR="00B50009" w:rsidRPr="00A05DD4" w14:paraId="0A79E205" w14:textId="77777777" w:rsidTr="00844AE9">
        <w:tc>
          <w:tcPr>
            <w:tcW w:w="1953" w:type="pct"/>
          </w:tcPr>
          <w:p w14:paraId="072DCB94" w14:textId="77777777" w:rsidR="00B50009" w:rsidRPr="00443B68" w:rsidRDefault="00B50009" w:rsidP="00844AE9">
            <w:pPr>
              <w:rPr>
                <w:lang w:val="en-GB"/>
              </w:rPr>
            </w:pPr>
            <w:r w:rsidRPr="00443B68">
              <w:rPr>
                <w:lang w:val="en-GB"/>
              </w:rPr>
              <w:t xml:space="preserve">Investment in EUR          </w:t>
            </w:r>
          </w:p>
        </w:tc>
        <w:tc>
          <w:tcPr>
            <w:tcW w:w="3047" w:type="pct"/>
          </w:tcPr>
          <w:p w14:paraId="02E79CE0" w14:textId="77777777" w:rsidR="00B50009" w:rsidRPr="00443B68" w:rsidRDefault="00B50009" w:rsidP="00844AE9">
            <w:pPr>
              <w:rPr>
                <w:lang w:val="en-GB"/>
              </w:rPr>
            </w:pPr>
          </w:p>
        </w:tc>
      </w:tr>
      <w:tr w:rsidR="00B50009" w:rsidRPr="00A05DD4" w14:paraId="00D35407" w14:textId="77777777" w:rsidTr="00844AE9">
        <w:tc>
          <w:tcPr>
            <w:tcW w:w="1953" w:type="pct"/>
          </w:tcPr>
          <w:p w14:paraId="00E0867B" w14:textId="77777777" w:rsidR="00B50009" w:rsidRPr="00443B68" w:rsidRDefault="00B50009" w:rsidP="00844AE9">
            <w:pPr>
              <w:rPr>
                <w:lang w:val="en-GB"/>
              </w:rPr>
            </w:pPr>
            <w:r w:rsidRPr="00DC5525">
              <w:rPr>
                <w:lang w:val="en-GB"/>
              </w:rPr>
              <w:t>Pre</w:t>
            </w:r>
            <w:r>
              <w:rPr>
                <w:lang w:val="en-GB"/>
              </w:rPr>
              <w:t>conditions</w:t>
            </w:r>
            <w:r w:rsidRPr="00DC5525">
              <w:rPr>
                <w:lang w:val="en-GB"/>
              </w:rPr>
              <w:t xml:space="preserve"> / calculations</w:t>
            </w:r>
          </w:p>
        </w:tc>
        <w:tc>
          <w:tcPr>
            <w:tcW w:w="3047" w:type="pct"/>
          </w:tcPr>
          <w:p w14:paraId="4093CAAE" w14:textId="77777777" w:rsidR="00B50009" w:rsidRPr="00443B68" w:rsidRDefault="00B50009" w:rsidP="00844AE9">
            <w:pPr>
              <w:rPr>
                <w:lang w:val="en-GB"/>
              </w:rPr>
            </w:pPr>
          </w:p>
        </w:tc>
      </w:tr>
      <w:tr w:rsidR="00B50009" w:rsidRPr="003E1D6A" w14:paraId="748E5C48" w14:textId="77777777" w:rsidTr="00844AE9">
        <w:tc>
          <w:tcPr>
            <w:tcW w:w="1953" w:type="pct"/>
          </w:tcPr>
          <w:p w14:paraId="464B4E49" w14:textId="77777777" w:rsidR="00B50009" w:rsidRPr="00443B68" w:rsidRDefault="00B50009" w:rsidP="00844AE9">
            <w:pPr>
              <w:rPr>
                <w:lang w:val="en-GB"/>
              </w:rPr>
            </w:pPr>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520713C5" w14:textId="77777777" w:rsidR="00B50009" w:rsidRPr="00443B68" w:rsidRDefault="00B50009" w:rsidP="00844AE9">
            <w:pPr>
              <w:rPr>
                <w:lang w:val="en-GB"/>
              </w:rPr>
            </w:pPr>
          </w:p>
        </w:tc>
      </w:tr>
      <w:tr w:rsidR="00B50009" w:rsidRPr="003E1D6A" w14:paraId="6EBF1694" w14:textId="77777777" w:rsidTr="00844AE9">
        <w:tc>
          <w:tcPr>
            <w:tcW w:w="1953" w:type="pct"/>
          </w:tcPr>
          <w:p w14:paraId="14772FB1" w14:textId="77777777" w:rsidR="00B50009" w:rsidRPr="00443B68"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3B6D64C1" w14:textId="77777777" w:rsidR="00B50009" w:rsidRPr="00443B68" w:rsidRDefault="00B50009" w:rsidP="00844AE9">
            <w:pPr>
              <w:rPr>
                <w:lang w:val="en-GB"/>
              </w:rPr>
            </w:pPr>
          </w:p>
        </w:tc>
      </w:tr>
    </w:tbl>
    <w:p w14:paraId="33D21D22" w14:textId="77777777" w:rsidR="00B50009" w:rsidRPr="003E1D6A" w:rsidRDefault="00B50009" w:rsidP="00B50009"/>
    <w:p w14:paraId="1EB47473" w14:textId="77777777" w:rsidR="00B50009" w:rsidRPr="003E1D6A" w:rsidRDefault="00B50009" w:rsidP="00B50009">
      <w:pPr>
        <w:pStyle w:val="Rubrik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1 [name of measure], [name of building]</w:t>
      </w:r>
    </w:p>
    <w:tbl>
      <w:tblPr>
        <w:tblStyle w:val="Tabellrutnt"/>
        <w:tblW w:w="5000" w:type="pct"/>
        <w:tblLook w:val="04A0" w:firstRow="1" w:lastRow="0" w:firstColumn="1" w:lastColumn="0" w:noHBand="0" w:noVBand="1"/>
      </w:tblPr>
      <w:tblGrid>
        <w:gridCol w:w="3794"/>
        <w:gridCol w:w="5919"/>
      </w:tblGrid>
      <w:tr w:rsidR="00B50009" w:rsidRPr="00A05DD4" w14:paraId="1C80B950" w14:textId="77777777" w:rsidTr="00844AE9">
        <w:tc>
          <w:tcPr>
            <w:tcW w:w="1953" w:type="pct"/>
          </w:tcPr>
          <w:p w14:paraId="0BE4241E" w14:textId="77777777" w:rsidR="00B50009" w:rsidRPr="00443B68" w:rsidRDefault="00B50009" w:rsidP="00844AE9">
            <w:pPr>
              <w:rPr>
                <w:lang w:val="en-GB"/>
              </w:rPr>
            </w:pPr>
            <w:r w:rsidRPr="00443B68">
              <w:rPr>
                <w:lang w:val="en-GB"/>
              </w:rPr>
              <w:t>Measure [Enter number]</w:t>
            </w:r>
          </w:p>
        </w:tc>
        <w:tc>
          <w:tcPr>
            <w:tcW w:w="3047" w:type="pct"/>
          </w:tcPr>
          <w:p w14:paraId="4A4A3930" w14:textId="77777777" w:rsidR="00B50009" w:rsidRPr="00443B68" w:rsidRDefault="00B50009" w:rsidP="00844AE9">
            <w:pPr>
              <w:rPr>
                <w:lang w:val="en-GB"/>
              </w:rPr>
            </w:pPr>
          </w:p>
        </w:tc>
      </w:tr>
      <w:tr w:rsidR="00B50009" w:rsidRPr="00A05DD4" w14:paraId="16B45222" w14:textId="77777777" w:rsidTr="00844AE9">
        <w:tc>
          <w:tcPr>
            <w:tcW w:w="1953" w:type="pct"/>
          </w:tcPr>
          <w:p w14:paraId="1151E17F" w14:textId="77777777" w:rsidR="00B50009" w:rsidRPr="00443B68" w:rsidRDefault="00B50009" w:rsidP="00844AE9">
            <w:pPr>
              <w:rPr>
                <w:lang w:val="en-GB"/>
              </w:rPr>
            </w:pPr>
            <w:r w:rsidRPr="00443B68">
              <w:rPr>
                <w:lang w:val="en-GB"/>
              </w:rPr>
              <w:t>Measure</w:t>
            </w:r>
          </w:p>
        </w:tc>
        <w:tc>
          <w:tcPr>
            <w:tcW w:w="3047" w:type="pct"/>
          </w:tcPr>
          <w:p w14:paraId="0D4477CB" w14:textId="77777777" w:rsidR="00B50009" w:rsidRPr="00443B68" w:rsidRDefault="00B50009" w:rsidP="00844AE9">
            <w:pPr>
              <w:rPr>
                <w:lang w:val="en-GB"/>
              </w:rPr>
            </w:pPr>
          </w:p>
        </w:tc>
      </w:tr>
      <w:tr w:rsidR="00B50009" w:rsidRPr="003E1D6A" w14:paraId="52F8B0D0" w14:textId="77777777" w:rsidTr="00844AE9">
        <w:tc>
          <w:tcPr>
            <w:tcW w:w="1953" w:type="pct"/>
          </w:tcPr>
          <w:p w14:paraId="1EBF9C59" w14:textId="77777777" w:rsidR="00B50009" w:rsidRPr="00443B68" w:rsidRDefault="00B50009" w:rsidP="00844AE9">
            <w:pPr>
              <w:rPr>
                <w:lang w:val="en-GB"/>
              </w:rPr>
            </w:pPr>
            <w:r w:rsidRPr="00443B68">
              <w:rPr>
                <w:lang w:val="en-GB"/>
              </w:rPr>
              <w:t>Description of the current state</w:t>
            </w:r>
          </w:p>
        </w:tc>
        <w:tc>
          <w:tcPr>
            <w:tcW w:w="3047" w:type="pct"/>
          </w:tcPr>
          <w:p w14:paraId="37DDCC70" w14:textId="77777777" w:rsidR="00B50009" w:rsidRPr="00443B68" w:rsidRDefault="00B50009" w:rsidP="00844AE9">
            <w:pPr>
              <w:rPr>
                <w:lang w:val="en-GB"/>
              </w:rPr>
            </w:pPr>
          </w:p>
        </w:tc>
      </w:tr>
      <w:tr w:rsidR="00B50009" w:rsidRPr="00A05DD4" w14:paraId="4B9A1721" w14:textId="77777777" w:rsidTr="00844AE9">
        <w:tc>
          <w:tcPr>
            <w:tcW w:w="1953" w:type="pct"/>
          </w:tcPr>
          <w:p w14:paraId="29A40A62" w14:textId="77777777" w:rsidR="00B50009" w:rsidRPr="00443B68" w:rsidRDefault="00B50009" w:rsidP="00844AE9">
            <w:pPr>
              <w:rPr>
                <w:lang w:val="en-GB"/>
              </w:rPr>
            </w:pPr>
            <w:r w:rsidRPr="00443B68">
              <w:rPr>
                <w:lang w:val="en-GB"/>
              </w:rPr>
              <w:t>Description of measure</w:t>
            </w:r>
          </w:p>
        </w:tc>
        <w:tc>
          <w:tcPr>
            <w:tcW w:w="3047" w:type="pct"/>
          </w:tcPr>
          <w:p w14:paraId="152F1DE2" w14:textId="77777777" w:rsidR="00B50009" w:rsidRPr="00443B68" w:rsidRDefault="00B50009" w:rsidP="00844AE9">
            <w:pPr>
              <w:rPr>
                <w:lang w:val="en-GB"/>
              </w:rPr>
            </w:pPr>
          </w:p>
        </w:tc>
      </w:tr>
      <w:tr w:rsidR="00B50009" w:rsidRPr="00A05DD4" w14:paraId="7538F73C" w14:textId="77777777" w:rsidTr="00844AE9">
        <w:tc>
          <w:tcPr>
            <w:tcW w:w="1953" w:type="pct"/>
          </w:tcPr>
          <w:p w14:paraId="71763762" w14:textId="77777777" w:rsidR="00B50009" w:rsidRPr="00443B68" w:rsidRDefault="00B50009" w:rsidP="00844AE9">
            <w:pPr>
              <w:rPr>
                <w:lang w:val="en-GB"/>
              </w:rPr>
            </w:pPr>
            <w:r w:rsidRPr="00443B68">
              <w:rPr>
                <w:lang w:val="en-GB"/>
              </w:rPr>
              <w:t>Savings stated in unit</w:t>
            </w:r>
          </w:p>
        </w:tc>
        <w:tc>
          <w:tcPr>
            <w:tcW w:w="3047" w:type="pct"/>
          </w:tcPr>
          <w:p w14:paraId="5F37A81B" w14:textId="77777777" w:rsidR="00B50009" w:rsidRPr="00443B68" w:rsidRDefault="00B50009" w:rsidP="00844AE9">
            <w:pPr>
              <w:rPr>
                <w:lang w:val="en-GB"/>
              </w:rPr>
            </w:pPr>
          </w:p>
        </w:tc>
      </w:tr>
      <w:tr w:rsidR="00B50009" w:rsidRPr="00A05DD4" w14:paraId="67F36989" w14:textId="77777777" w:rsidTr="00844AE9">
        <w:trPr>
          <w:trHeight w:val="250"/>
        </w:trPr>
        <w:tc>
          <w:tcPr>
            <w:tcW w:w="1953" w:type="pct"/>
          </w:tcPr>
          <w:p w14:paraId="2571BA6D" w14:textId="77777777" w:rsidR="00B50009" w:rsidRPr="00443B68" w:rsidRDefault="00B50009" w:rsidP="00844AE9">
            <w:pPr>
              <w:rPr>
                <w:lang w:val="en-GB"/>
              </w:rPr>
            </w:pPr>
            <w:r w:rsidRPr="00443B68">
              <w:rPr>
                <w:lang w:val="en-GB"/>
              </w:rPr>
              <w:t>Savings in EUR / year</w:t>
            </w:r>
          </w:p>
        </w:tc>
        <w:tc>
          <w:tcPr>
            <w:tcW w:w="3047" w:type="pct"/>
          </w:tcPr>
          <w:p w14:paraId="1709A45E" w14:textId="77777777" w:rsidR="00B50009" w:rsidRPr="00443B68" w:rsidRDefault="00B50009" w:rsidP="00844AE9">
            <w:pPr>
              <w:rPr>
                <w:lang w:val="en-GB"/>
              </w:rPr>
            </w:pPr>
          </w:p>
        </w:tc>
      </w:tr>
      <w:tr w:rsidR="00B50009" w:rsidRPr="00A05DD4" w14:paraId="3658DFF8" w14:textId="77777777" w:rsidTr="00844AE9">
        <w:tc>
          <w:tcPr>
            <w:tcW w:w="1953" w:type="pct"/>
          </w:tcPr>
          <w:p w14:paraId="0024A03D" w14:textId="77777777" w:rsidR="00B50009" w:rsidRPr="00443B68" w:rsidRDefault="00B50009" w:rsidP="00844AE9">
            <w:pPr>
              <w:rPr>
                <w:lang w:val="en-GB"/>
              </w:rPr>
            </w:pPr>
            <w:r w:rsidRPr="00443B68">
              <w:rPr>
                <w:lang w:val="en-GB"/>
              </w:rPr>
              <w:t xml:space="preserve">Investment in EUR          </w:t>
            </w:r>
          </w:p>
        </w:tc>
        <w:tc>
          <w:tcPr>
            <w:tcW w:w="3047" w:type="pct"/>
          </w:tcPr>
          <w:p w14:paraId="1823F41E" w14:textId="77777777" w:rsidR="00B50009" w:rsidRPr="00443B68" w:rsidRDefault="00B50009" w:rsidP="00844AE9">
            <w:pPr>
              <w:rPr>
                <w:lang w:val="en-GB"/>
              </w:rPr>
            </w:pPr>
          </w:p>
        </w:tc>
      </w:tr>
      <w:tr w:rsidR="00B50009" w:rsidRPr="00A05DD4" w14:paraId="3DEB0DEF" w14:textId="77777777" w:rsidTr="00844AE9">
        <w:tc>
          <w:tcPr>
            <w:tcW w:w="1953" w:type="pct"/>
          </w:tcPr>
          <w:p w14:paraId="0A94F05D" w14:textId="77777777" w:rsidR="00B50009" w:rsidRPr="00443B68" w:rsidRDefault="00B50009" w:rsidP="00844AE9">
            <w:pPr>
              <w:rPr>
                <w:lang w:val="en-GB"/>
              </w:rPr>
            </w:pPr>
            <w:r w:rsidRPr="00DC5525">
              <w:rPr>
                <w:lang w:val="en-GB"/>
              </w:rPr>
              <w:t>Pre</w:t>
            </w:r>
            <w:r>
              <w:rPr>
                <w:lang w:val="en-GB"/>
              </w:rPr>
              <w:t>conditions</w:t>
            </w:r>
            <w:r w:rsidRPr="00DC5525">
              <w:rPr>
                <w:lang w:val="en-GB"/>
              </w:rPr>
              <w:t xml:space="preserve"> / calculations</w:t>
            </w:r>
          </w:p>
        </w:tc>
        <w:tc>
          <w:tcPr>
            <w:tcW w:w="3047" w:type="pct"/>
          </w:tcPr>
          <w:p w14:paraId="0ED5DF7A" w14:textId="77777777" w:rsidR="00B50009" w:rsidRPr="00443B68" w:rsidRDefault="00B50009" w:rsidP="00844AE9">
            <w:pPr>
              <w:rPr>
                <w:lang w:val="en-GB"/>
              </w:rPr>
            </w:pPr>
          </w:p>
        </w:tc>
      </w:tr>
      <w:tr w:rsidR="00B50009" w:rsidRPr="003E1D6A" w14:paraId="4F2EDE9E" w14:textId="77777777" w:rsidTr="00844AE9">
        <w:tc>
          <w:tcPr>
            <w:tcW w:w="1953" w:type="pct"/>
          </w:tcPr>
          <w:p w14:paraId="7D824FA7" w14:textId="77777777" w:rsidR="00B50009" w:rsidRPr="00443B68" w:rsidRDefault="00B50009" w:rsidP="00844AE9">
            <w:pPr>
              <w:rPr>
                <w:lang w:val="en-GB"/>
              </w:rPr>
            </w:pPr>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0B36C4F7" w14:textId="77777777" w:rsidR="00B50009" w:rsidRPr="00443B68" w:rsidRDefault="00B50009" w:rsidP="00844AE9">
            <w:pPr>
              <w:rPr>
                <w:lang w:val="en-GB"/>
              </w:rPr>
            </w:pPr>
          </w:p>
        </w:tc>
      </w:tr>
      <w:tr w:rsidR="00B50009" w:rsidRPr="003E1D6A" w14:paraId="38739992" w14:textId="77777777" w:rsidTr="00844AE9">
        <w:tc>
          <w:tcPr>
            <w:tcW w:w="1953" w:type="pct"/>
          </w:tcPr>
          <w:p w14:paraId="541F37A7" w14:textId="77777777" w:rsidR="00B50009" w:rsidRPr="00443B68"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4CA6DCDB" w14:textId="77777777" w:rsidR="00B50009" w:rsidRPr="00443B68" w:rsidRDefault="00B50009" w:rsidP="00844AE9">
            <w:pPr>
              <w:rPr>
                <w:lang w:val="en-GB"/>
              </w:rPr>
            </w:pPr>
          </w:p>
        </w:tc>
      </w:tr>
    </w:tbl>
    <w:p w14:paraId="45D751FA" w14:textId="77777777" w:rsidR="00B50009" w:rsidRPr="003E1D6A" w:rsidRDefault="00B50009" w:rsidP="00B50009"/>
    <w:p w14:paraId="7070B8C9" w14:textId="77777777" w:rsidR="00B50009" w:rsidRPr="003E1D6A" w:rsidRDefault="00B50009" w:rsidP="00B50009">
      <w:pPr>
        <w:pStyle w:val="Rubrik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1 [name of measure], [name of building]</w:t>
      </w:r>
    </w:p>
    <w:tbl>
      <w:tblPr>
        <w:tblStyle w:val="Tabellrutnt"/>
        <w:tblW w:w="5000" w:type="pct"/>
        <w:tblLook w:val="04A0" w:firstRow="1" w:lastRow="0" w:firstColumn="1" w:lastColumn="0" w:noHBand="0" w:noVBand="1"/>
      </w:tblPr>
      <w:tblGrid>
        <w:gridCol w:w="3794"/>
        <w:gridCol w:w="5919"/>
      </w:tblGrid>
      <w:tr w:rsidR="00B50009" w:rsidRPr="00A05DD4" w14:paraId="047A7A99" w14:textId="77777777" w:rsidTr="00844AE9">
        <w:tc>
          <w:tcPr>
            <w:tcW w:w="1953" w:type="pct"/>
          </w:tcPr>
          <w:p w14:paraId="2F6DF679" w14:textId="77777777" w:rsidR="00B50009" w:rsidRPr="00443B68" w:rsidRDefault="00B50009" w:rsidP="00844AE9">
            <w:pPr>
              <w:rPr>
                <w:lang w:val="en-GB"/>
              </w:rPr>
            </w:pPr>
            <w:r w:rsidRPr="00443B68">
              <w:rPr>
                <w:lang w:val="en-GB"/>
              </w:rPr>
              <w:t>Measure [Enter number]</w:t>
            </w:r>
          </w:p>
        </w:tc>
        <w:tc>
          <w:tcPr>
            <w:tcW w:w="3047" w:type="pct"/>
          </w:tcPr>
          <w:p w14:paraId="289558C0" w14:textId="77777777" w:rsidR="00B50009" w:rsidRPr="00443B68" w:rsidRDefault="00B50009" w:rsidP="00844AE9">
            <w:pPr>
              <w:rPr>
                <w:lang w:val="en-GB"/>
              </w:rPr>
            </w:pPr>
          </w:p>
        </w:tc>
      </w:tr>
      <w:tr w:rsidR="00B50009" w:rsidRPr="00A05DD4" w14:paraId="3C17EB14" w14:textId="77777777" w:rsidTr="00844AE9">
        <w:tc>
          <w:tcPr>
            <w:tcW w:w="1953" w:type="pct"/>
          </w:tcPr>
          <w:p w14:paraId="69BDDF93" w14:textId="77777777" w:rsidR="00B50009" w:rsidRPr="00443B68" w:rsidRDefault="00B50009" w:rsidP="00844AE9">
            <w:pPr>
              <w:rPr>
                <w:lang w:val="en-GB"/>
              </w:rPr>
            </w:pPr>
            <w:r w:rsidRPr="00443B68">
              <w:rPr>
                <w:lang w:val="en-GB"/>
              </w:rPr>
              <w:t>Measure</w:t>
            </w:r>
          </w:p>
        </w:tc>
        <w:tc>
          <w:tcPr>
            <w:tcW w:w="3047" w:type="pct"/>
          </w:tcPr>
          <w:p w14:paraId="3436F9BF" w14:textId="77777777" w:rsidR="00B50009" w:rsidRPr="00443B68" w:rsidRDefault="00B50009" w:rsidP="00844AE9">
            <w:pPr>
              <w:rPr>
                <w:lang w:val="en-GB"/>
              </w:rPr>
            </w:pPr>
          </w:p>
        </w:tc>
      </w:tr>
      <w:tr w:rsidR="00B50009" w:rsidRPr="003E1D6A" w14:paraId="3C0B0A4B" w14:textId="77777777" w:rsidTr="00844AE9">
        <w:tc>
          <w:tcPr>
            <w:tcW w:w="1953" w:type="pct"/>
          </w:tcPr>
          <w:p w14:paraId="7CA23E2C" w14:textId="77777777" w:rsidR="00B50009" w:rsidRPr="00443B68" w:rsidRDefault="00B50009" w:rsidP="00844AE9">
            <w:pPr>
              <w:rPr>
                <w:lang w:val="en-GB"/>
              </w:rPr>
            </w:pPr>
            <w:r w:rsidRPr="00443B68">
              <w:rPr>
                <w:lang w:val="en-GB"/>
              </w:rPr>
              <w:t>Description of the current state</w:t>
            </w:r>
          </w:p>
        </w:tc>
        <w:tc>
          <w:tcPr>
            <w:tcW w:w="3047" w:type="pct"/>
          </w:tcPr>
          <w:p w14:paraId="77380B01" w14:textId="77777777" w:rsidR="00B50009" w:rsidRPr="00443B68" w:rsidRDefault="00B50009" w:rsidP="00844AE9">
            <w:pPr>
              <w:rPr>
                <w:lang w:val="en-GB"/>
              </w:rPr>
            </w:pPr>
          </w:p>
        </w:tc>
      </w:tr>
      <w:tr w:rsidR="00B50009" w:rsidRPr="00A05DD4" w14:paraId="38059F84" w14:textId="77777777" w:rsidTr="00844AE9">
        <w:tc>
          <w:tcPr>
            <w:tcW w:w="1953" w:type="pct"/>
          </w:tcPr>
          <w:p w14:paraId="0E96AC80" w14:textId="77777777" w:rsidR="00B50009" w:rsidRPr="00443B68" w:rsidRDefault="00B50009" w:rsidP="00844AE9">
            <w:pPr>
              <w:rPr>
                <w:lang w:val="en-GB"/>
              </w:rPr>
            </w:pPr>
            <w:r w:rsidRPr="00443B68">
              <w:rPr>
                <w:lang w:val="en-GB"/>
              </w:rPr>
              <w:t>Description of measure</w:t>
            </w:r>
          </w:p>
        </w:tc>
        <w:tc>
          <w:tcPr>
            <w:tcW w:w="3047" w:type="pct"/>
          </w:tcPr>
          <w:p w14:paraId="45646864" w14:textId="77777777" w:rsidR="00B50009" w:rsidRPr="00443B68" w:rsidRDefault="00B50009" w:rsidP="00844AE9">
            <w:pPr>
              <w:rPr>
                <w:lang w:val="en-GB"/>
              </w:rPr>
            </w:pPr>
          </w:p>
        </w:tc>
      </w:tr>
      <w:tr w:rsidR="00B50009" w:rsidRPr="00A05DD4" w14:paraId="6EA98E16" w14:textId="77777777" w:rsidTr="00844AE9">
        <w:tc>
          <w:tcPr>
            <w:tcW w:w="1953" w:type="pct"/>
          </w:tcPr>
          <w:p w14:paraId="4AC566F7" w14:textId="77777777" w:rsidR="00B50009" w:rsidRPr="00443B68" w:rsidRDefault="00B50009" w:rsidP="00844AE9">
            <w:pPr>
              <w:rPr>
                <w:lang w:val="en-GB"/>
              </w:rPr>
            </w:pPr>
            <w:r w:rsidRPr="00443B68">
              <w:rPr>
                <w:lang w:val="en-GB"/>
              </w:rPr>
              <w:t>Savings stated in unit</w:t>
            </w:r>
          </w:p>
        </w:tc>
        <w:tc>
          <w:tcPr>
            <w:tcW w:w="3047" w:type="pct"/>
          </w:tcPr>
          <w:p w14:paraId="120BEDAC" w14:textId="77777777" w:rsidR="00B50009" w:rsidRPr="00443B68" w:rsidRDefault="00B50009" w:rsidP="00844AE9">
            <w:pPr>
              <w:rPr>
                <w:lang w:val="en-GB"/>
              </w:rPr>
            </w:pPr>
          </w:p>
        </w:tc>
      </w:tr>
      <w:tr w:rsidR="00B50009" w:rsidRPr="00A05DD4" w14:paraId="4CB1CD2C" w14:textId="77777777" w:rsidTr="00844AE9">
        <w:trPr>
          <w:trHeight w:val="250"/>
        </w:trPr>
        <w:tc>
          <w:tcPr>
            <w:tcW w:w="1953" w:type="pct"/>
          </w:tcPr>
          <w:p w14:paraId="79BCE171" w14:textId="77777777" w:rsidR="00B50009" w:rsidRPr="00443B68" w:rsidRDefault="00B50009" w:rsidP="00844AE9">
            <w:pPr>
              <w:rPr>
                <w:lang w:val="en-GB"/>
              </w:rPr>
            </w:pPr>
            <w:r w:rsidRPr="00443B68">
              <w:rPr>
                <w:lang w:val="en-GB"/>
              </w:rPr>
              <w:t>Savings in EUR / year</w:t>
            </w:r>
          </w:p>
        </w:tc>
        <w:tc>
          <w:tcPr>
            <w:tcW w:w="3047" w:type="pct"/>
          </w:tcPr>
          <w:p w14:paraId="5E21AB34" w14:textId="77777777" w:rsidR="00B50009" w:rsidRPr="00443B68" w:rsidRDefault="00B50009" w:rsidP="00844AE9">
            <w:pPr>
              <w:rPr>
                <w:lang w:val="en-GB"/>
              </w:rPr>
            </w:pPr>
          </w:p>
        </w:tc>
      </w:tr>
      <w:tr w:rsidR="00B50009" w:rsidRPr="00A05DD4" w14:paraId="6D409FCC" w14:textId="77777777" w:rsidTr="00844AE9">
        <w:tc>
          <w:tcPr>
            <w:tcW w:w="1953" w:type="pct"/>
          </w:tcPr>
          <w:p w14:paraId="5C18DE4F" w14:textId="77777777" w:rsidR="00B50009" w:rsidRPr="00443B68" w:rsidRDefault="00B50009" w:rsidP="00844AE9">
            <w:pPr>
              <w:rPr>
                <w:lang w:val="en-GB"/>
              </w:rPr>
            </w:pPr>
            <w:r w:rsidRPr="00443B68">
              <w:rPr>
                <w:lang w:val="en-GB"/>
              </w:rPr>
              <w:t xml:space="preserve">Investment in EUR          </w:t>
            </w:r>
          </w:p>
        </w:tc>
        <w:tc>
          <w:tcPr>
            <w:tcW w:w="3047" w:type="pct"/>
          </w:tcPr>
          <w:p w14:paraId="411567EC" w14:textId="77777777" w:rsidR="00B50009" w:rsidRPr="00443B68" w:rsidRDefault="00B50009" w:rsidP="00844AE9">
            <w:pPr>
              <w:rPr>
                <w:lang w:val="en-GB"/>
              </w:rPr>
            </w:pPr>
          </w:p>
        </w:tc>
      </w:tr>
      <w:tr w:rsidR="00B50009" w:rsidRPr="00A05DD4" w14:paraId="609788D6" w14:textId="77777777" w:rsidTr="00844AE9">
        <w:tc>
          <w:tcPr>
            <w:tcW w:w="1953" w:type="pct"/>
          </w:tcPr>
          <w:p w14:paraId="633F57DC" w14:textId="77777777" w:rsidR="00B50009" w:rsidRPr="00443B68" w:rsidRDefault="00B50009" w:rsidP="00844AE9">
            <w:pPr>
              <w:rPr>
                <w:lang w:val="en-GB"/>
              </w:rPr>
            </w:pPr>
            <w:r w:rsidRPr="00DC5525">
              <w:rPr>
                <w:lang w:val="en-GB"/>
              </w:rPr>
              <w:t>Pre</w:t>
            </w:r>
            <w:r>
              <w:rPr>
                <w:lang w:val="en-GB"/>
              </w:rPr>
              <w:t>conditions</w:t>
            </w:r>
            <w:r w:rsidRPr="00DC5525">
              <w:rPr>
                <w:lang w:val="en-GB"/>
              </w:rPr>
              <w:t xml:space="preserve"> / calculations</w:t>
            </w:r>
          </w:p>
        </w:tc>
        <w:tc>
          <w:tcPr>
            <w:tcW w:w="3047" w:type="pct"/>
          </w:tcPr>
          <w:p w14:paraId="101A6B6A" w14:textId="77777777" w:rsidR="00B50009" w:rsidRPr="00443B68" w:rsidRDefault="00B50009" w:rsidP="00844AE9">
            <w:pPr>
              <w:rPr>
                <w:lang w:val="en-GB"/>
              </w:rPr>
            </w:pPr>
          </w:p>
        </w:tc>
      </w:tr>
      <w:tr w:rsidR="00B50009" w:rsidRPr="003E1D6A" w14:paraId="323A6A42" w14:textId="77777777" w:rsidTr="00844AE9">
        <w:tc>
          <w:tcPr>
            <w:tcW w:w="1953" w:type="pct"/>
          </w:tcPr>
          <w:p w14:paraId="306976F3" w14:textId="77777777" w:rsidR="00B50009" w:rsidRPr="00443B68" w:rsidRDefault="00B50009" w:rsidP="00844AE9">
            <w:pPr>
              <w:rPr>
                <w:lang w:val="en-GB"/>
              </w:rPr>
            </w:pPr>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59050FC2" w14:textId="77777777" w:rsidR="00B50009" w:rsidRPr="00443B68" w:rsidRDefault="00B50009" w:rsidP="00844AE9">
            <w:pPr>
              <w:rPr>
                <w:lang w:val="en-GB"/>
              </w:rPr>
            </w:pPr>
          </w:p>
        </w:tc>
      </w:tr>
      <w:tr w:rsidR="00B50009" w:rsidRPr="003E1D6A" w14:paraId="29111DCA" w14:textId="77777777" w:rsidTr="00844AE9">
        <w:tc>
          <w:tcPr>
            <w:tcW w:w="1953" w:type="pct"/>
          </w:tcPr>
          <w:p w14:paraId="060B2538" w14:textId="77777777" w:rsidR="00B50009" w:rsidRPr="00443B68"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749F9481" w14:textId="77777777" w:rsidR="00B50009" w:rsidRPr="00443B68" w:rsidRDefault="00B50009" w:rsidP="00844AE9">
            <w:pPr>
              <w:rPr>
                <w:lang w:val="en-GB"/>
              </w:rPr>
            </w:pPr>
          </w:p>
        </w:tc>
      </w:tr>
    </w:tbl>
    <w:p w14:paraId="10B08ADA" w14:textId="77777777" w:rsidR="00B50009" w:rsidRPr="003E1D6A" w:rsidRDefault="00B50009" w:rsidP="00B50009"/>
    <w:p w14:paraId="5FCB9713" w14:textId="77777777" w:rsidR="00B50009" w:rsidRPr="003E1D6A" w:rsidRDefault="00B50009" w:rsidP="00B50009">
      <w:pPr>
        <w:pStyle w:val="Rubrik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1 [name of measure], [name of building]</w:t>
      </w:r>
    </w:p>
    <w:tbl>
      <w:tblPr>
        <w:tblStyle w:val="Tabellrutnt"/>
        <w:tblW w:w="5000" w:type="pct"/>
        <w:tblLook w:val="04A0" w:firstRow="1" w:lastRow="0" w:firstColumn="1" w:lastColumn="0" w:noHBand="0" w:noVBand="1"/>
      </w:tblPr>
      <w:tblGrid>
        <w:gridCol w:w="3794"/>
        <w:gridCol w:w="5919"/>
      </w:tblGrid>
      <w:tr w:rsidR="00B50009" w:rsidRPr="00A05DD4" w14:paraId="2992CB97" w14:textId="77777777" w:rsidTr="00844AE9">
        <w:tc>
          <w:tcPr>
            <w:tcW w:w="1953" w:type="pct"/>
          </w:tcPr>
          <w:p w14:paraId="206F917D" w14:textId="77777777" w:rsidR="00B50009" w:rsidRPr="00443B68" w:rsidRDefault="00B50009" w:rsidP="00844AE9">
            <w:pPr>
              <w:rPr>
                <w:lang w:val="en-GB"/>
              </w:rPr>
            </w:pPr>
            <w:r w:rsidRPr="00443B68">
              <w:rPr>
                <w:lang w:val="en-GB"/>
              </w:rPr>
              <w:t>Measure [Enter number]</w:t>
            </w:r>
          </w:p>
        </w:tc>
        <w:tc>
          <w:tcPr>
            <w:tcW w:w="3047" w:type="pct"/>
          </w:tcPr>
          <w:p w14:paraId="732D3D3A" w14:textId="77777777" w:rsidR="00B50009" w:rsidRPr="00443B68" w:rsidRDefault="00B50009" w:rsidP="00844AE9">
            <w:pPr>
              <w:rPr>
                <w:lang w:val="en-GB"/>
              </w:rPr>
            </w:pPr>
          </w:p>
        </w:tc>
      </w:tr>
      <w:tr w:rsidR="00B50009" w:rsidRPr="00A05DD4" w14:paraId="781D3143" w14:textId="77777777" w:rsidTr="00844AE9">
        <w:tc>
          <w:tcPr>
            <w:tcW w:w="1953" w:type="pct"/>
          </w:tcPr>
          <w:p w14:paraId="7F991A85" w14:textId="77777777" w:rsidR="00B50009" w:rsidRPr="00443B68" w:rsidRDefault="00B50009" w:rsidP="00844AE9">
            <w:pPr>
              <w:rPr>
                <w:lang w:val="en-GB"/>
              </w:rPr>
            </w:pPr>
            <w:r w:rsidRPr="00443B68">
              <w:rPr>
                <w:lang w:val="en-GB"/>
              </w:rPr>
              <w:t>Measure</w:t>
            </w:r>
          </w:p>
        </w:tc>
        <w:tc>
          <w:tcPr>
            <w:tcW w:w="3047" w:type="pct"/>
          </w:tcPr>
          <w:p w14:paraId="2F9B6923" w14:textId="77777777" w:rsidR="00B50009" w:rsidRPr="00443B68" w:rsidRDefault="00B50009" w:rsidP="00844AE9">
            <w:pPr>
              <w:rPr>
                <w:lang w:val="en-GB"/>
              </w:rPr>
            </w:pPr>
          </w:p>
        </w:tc>
      </w:tr>
      <w:tr w:rsidR="00B50009" w:rsidRPr="003E1D6A" w14:paraId="4E02BDDC" w14:textId="77777777" w:rsidTr="00844AE9">
        <w:tc>
          <w:tcPr>
            <w:tcW w:w="1953" w:type="pct"/>
          </w:tcPr>
          <w:p w14:paraId="12F7D778" w14:textId="77777777" w:rsidR="00B50009" w:rsidRPr="00443B68" w:rsidRDefault="00B50009" w:rsidP="00844AE9">
            <w:pPr>
              <w:rPr>
                <w:lang w:val="en-GB"/>
              </w:rPr>
            </w:pPr>
            <w:r w:rsidRPr="00443B68">
              <w:rPr>
                <w:lang w:val="en-GB"/>
              </w:rPr>
              <w:t>Description of the current state</w:t>
            </w:r>
          </w:p>
        </w:tc>
        <w:tc>
          <w:tcPr>
            <w:tcW w:w="3047" w:type="pct"/>
          </w:tcPr>
          <w:p w14:paraId="4911E172" w14:textId="77777777" w:rsidR="00B50009" w:rsidRPr="00443B68" w:rsidRDefault="00B50009" w:rsidP="00844AE9">
            <w:pPr>
              <w:rPr>
                <w:lang w:val="en-GB"/>
              </w:rPr>
            </w:pPr>
          </w:p>
        </w:tc>
      </w:tr>
      <w:tr w:rsidR="00B50009" w:rsidRPr="00A05DD4" w14:paraId="7F6E0084" w14:textId="77777777" w:rsidTr="00844AE9">
        <w:tc>
          <w:tcPr>
            <w:tcW w:w="1953" w:type="pct"/>
          </w:tcPr>
          <w:p w14:paraId="5A3A8CE4" w14:textId="77777777" w:rsidR="00B50009" w:rsidRPr="00443B68" w:rsidRDefault="00B50009" w:rsidP="00844AE9">
            <w:pPr>
              <w:rPr>
                <w:lang w:val="en-GB"/>
              </w:rPr>
            </w:pPr>
            <w:r w:rsidRPr="00443B68">
              <w:rPr>
                <w:lang w:val="en-GB"/>
              </w:rPr>
              <w:t>Description of measure</w:t>
            </w:r>
          </w:p>
        </w:tc>
        <w:tc>
          <w:tcPr>
            <w:tcW w:w="3047" w:type="pct"/>
          </w:tcPr>
          <w:p w14:paraId="133BFD38" w14:textId="77777777" w:rsidR="00B50009" w:rsidRPr="00443B68" w:rsidRDefault="00B50009" w:rsidP="00844AE9">
            <w:pPr>
              <w:rPr>
                <w:lang w:val="en-GB"/>
              </w:rPr>
            </w:pPr>
          </w:p>
        </w:tc>
      </w:tr>
      <w:tr w:rsidR="00B50009" w:rsidRPr="00A05DD4" w14:paraId="3BE1CEA2" w14:textId="77777777" w:rsidTr="00844AE9">
        <w:tc>
          <w:tcPr>
            <w:tcW w:w="1953" w:type="pct"/>
          </w:tcPr>
          <w:p w14:paraId="3A16CA7B" w14:textId="77777777" w:rsidR="00B50009" w:rsidRPr="00443B68" w:rsidRDefault="00B50009" w:rsidP="00844AE9">
            <w:pPr>
              <w:rPr>
                <w:lang w:val="en-GB"/>
              </w:rPr>
            </w:pPr>
            <w:r w:rsidRPr="00443B68">
              <w:rPr>
                <w:lang w:val="en-GB"/>
              </w:rPr>
              <w:t>Savings stated in unit</w:t>
            </w:r>
          </w:p>
        </w:tc>
        <w:tc>
          <w:tcPr>
            <w:tcW w:w="3047" w:type="pct"/>
          </w:tcPr>
          <w:p w14:paraId="17629459" w14:textId="77777777" w:rsidR="00B50009" w:rsidRPr="00443B68" w:rsidRDefault="00B50009" w:rsidP="00844AE9">
            <w:pPr>
              <w:rPr>
                <w:lang w:val="en-GB"/>
              </w:rPr>
            </w:pPr>
          </w:p>
        </w:tc>
      </w:tr>
      <w:tr w:rsidR="00B50009" w:rsidRPr="00A05DD4" w14:paraId="64446ADF" w14:textId="77777777" w:rsidTr="00844AE9">
        <w:trPr>
          <w:trHeight w:val="250"/>
        </w:trPr>
        <w:tc>
          <w:tcPr>
            <w:tcW w:w="1953" w:type="pct"/>
          </w:tcPr>
          <w:p w14:paraId="60C0EE72" w14:textId="77777777" w:rsidR="00B50009" w:rsidRPr="00443B68" w:rsidRDefault="00B50009" w:rsidP="00844AE9">
            <w:pPr>
              <w:rPr>
                <w:lang w:val="en-GB"/>
              </w:rPr>
            </w:pPr>
            <w:r w:rsidRPr="00443B68">
              <w:rPr>
                <w:lang w:val="en-GB"/>
              </w:rPr>
              <w:t>Savings in EUR / year</w:t>
            </w:r>
          </w:p>
        </w:tc>
        <w:tc>
          <w:tcPr>
            <w:tcW w:w="3047" w:type="pct"/>
          </w:tcPr>
          <w:p w14:paraId="64888432" w14:textId="77777777" w:rsidR="00B50009" w:rsidRPr="00443B68" w:rsidRDefault="00B50009" w:rsidP="00844AE9">
            <w:pPr>
              <w:rPr>
                <w:lang w:val="en-GB"/>
              </w:rPr>
            </w:pPr>
          </w:p>
        </w:tc>
      </w:tr>
      <w:tr w:rsidR="00B50009" w:rsidRPr="00A05DD4" w14:paraId="26879329" w14:textId="77777777" w:rsidTr="00844AE9">
        <w:tc>
          <w:tcPr>
            <w:tcW w:w="1953" w:type="pct"/>
          </w:tcPr>
          <w:p w14:paraId="2FC4DEC1" w14:textId="77777777" w:rsidR="00B50009" w:rsidRPr="00443B68" w:rsidRDefault="00B50009" w:rsidP="00844AE9">
            <w:pPr>
              <w:rPr>
                <w:lang w:val="en-GB"/>
              </w:rPr>
            </w:pPr>
            <w:r w:rsidRPr="00443B68">
              <w:rPr>
                <w:lang w:val="en-GB"/>
              </w:rPr>
              <w:t xml:space="preserve">Investment in EUR          </w:t>
            </w:r>
          </w:p>
        </w:tc>
        <w:tc>
          <w:tcPr>
            <w:tcW w:w="3047" w:type="pct"/>
          </w:tcPr>
          <w:p w14:paraId="2EA2619D" w14:textId="77777777" w:rsidR="00B50009" w:rsidRPr="00443B68" w:rsidRDefault="00B50009" w:rsidP="00844AE9">
            <w:pPr>
              <w:rPr>
                <w:lang w:val="en-GB"/>
              </w:rPr>
            </w:pPr>
          </w:p>
        </w:tc>
      </w:tr>
      <w:tr w:rsidR="00B50009" w:rsidRPr="00A05DD4" w14:paraId="522983FB" w14:textId="77777777" w:rsidTr="00844AE9">
        <w:tc>
          <w:tcPr>
            <w:tcW w:w="1953" w:type="pct"/>
          </w:tcPr>
          <w:p w14:paraId="3A255E8B" w14:textId="77777777" w:rsidR="00B50009" w:rsidRPr="00443B68" w:rsidRDefault="00B50009" w:rsidP="00844AE9">
            <w:pPr>
              <w:rPr>
                <w:lang w:val="en-GB"/>
              </w:rPr>
            </w:pPr>
            <w:r w:rsidRPr="00DC5525">
              <w:rPr>
                <w:lang w:val="en-GB"/>
              </w:rPr>
              <w:t>Pre</w:t>
            </w:r>
            <w:r>
              <w:rPr>
                <w:lang w:val="en-GB"/>
              </w:rPr>
              <w:t>conditions</w:t>
            </w:r>
            <w:r w:rsidRPr="00DC5525">
              <w:rPr>
                <w:lang w:val="en-GB"/>
              </w:rPr>
              <w:t xml:space="preserve"> / calculations</w:t>
            </w:r>
          </w:p>
        </w:tc>
        <w:tc>
          <w:tcPr>
            <w:tcW w:w="3047" w:type="pct"/>
          </w:tcPr>
          <w:p w14:paraId="46A8BB62" w14:textId="77777777" w:rsidR="00B50009" w:rsidRPr="00443B68" w:rsidRDefault="00B50009" w:rsidP="00844AE9">
            <w:pPr>
              <w:rPr>
                <w:lang w:val="en-GB"/>
              </w:rPr>
            </w:pPr>
          </w:p>
        </w:tc>
      </w:tr>
      <w:tr w:rsidR="00B50009" w:rsidRPr="003E1D6A" w14:paraId="64201D08" w14:textId="77777777" w:rsidTr="00844AE9">
        <w:tc>
          <w:tcPr>
            <w:tcW w:w="1953" w:type="pct"/>
          </w:tcPr>
          <w:p w14:paraId="1DB904CF" w14:textId="77777777" w:rsidR="00B50009" w:rsidRPr="00443B68" w:rsidRDefault="00B50009" w:rsidP="00844AE9">
            <w:pPr>
              <w:rPr>
                <w:lang w:val="en-GB"/>
              </w:rPr>
            </w:pPr>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5DFA3DC2" w14:textId="77777777" w:rsidR="00B50009" w:rsidRPr="00443B68" w:rsidRDefault="00B50009" w:rsidP="00844AE9">
            <w:pPr>
              <w:rPr>
                <w:lang w:val="en-GB"/>
              </w:rPr>
            </w:pPr>
          </w:p>
        </w:tc>
      </w:tr>
      <w:tr w:rsidR="00B50009" w:rsidRPr="003E1D6A" w14:paraId="0CEC3312" w14:textId="77777777" w:rsidTr="00844AE9">
        <w:tc>
          <w:tcPr>
            <w:tcW w:w="1953" w:type="pct"/>
          </w:tcPr>
          <w:p w14:paraId="3F06A8C7" w14:textId="77777777" w:rsidR="00B50009" w:rsidRPr="00443B68"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7D85B135" w14:textId="77777777" w:rsidR="00B50009" w:rsidRPr="00443B68" w:rsidRDefault="00B50009" w:rsidP="00844AE9">
            <w:pPr>
              <w:rPr>
                <w:lang w:val="en-GB"/>
              </w:rPr>
            </w:pPr>
          </w:p>
        </w:tc>
      </w:tr>
    </w:tbl>
    <w:p w14:paraId="5C6FF3E8" w14:textId="77777777" w:rsidR="00B50009" w:rsidRPr="003E1D6A" w:rsidRDefault="00B50009" w:rsidP="00B50009"/>
    <w:p w14:paraId="4DECF83A" w14:textId="77777777" w:rsidR="00B50009" w:rsidRPr="003E1D6A" w:rsidRDefault="00B50009" w:rsidP="00B50009">
      <w:pPr>
        <w:pStyle w:val="Rubrik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1 [name of measure], [name of building]</w:t>
      </w:r>
    </w:p>
    <w:tbl>
      <w:tblPr>
        <w:tblStyle w:val="Tabellrutnt"/>
        <w:tblW w:w="5000" w:type="pct"/>
        <w:tblLook w:val="04A0" w:firstRow="1" w:lastRow="0" w:firstColumn="1" w:lastColumn="0" w:noHBand="0" w:noVBand="1"/>
      </w:tblPr>
      <w:tblGrid>
        <w:gridCol w:w="3794"/>
        <w:gridCol w:w="5919"/>
      </w:tblGrid>
      <w:tr w:rsidR="00B50009" w:rsidRPr="00A05DD4" w14:paraId="045ED0EA" w14:textId="77777777" w:rsidTr="00844AE9">
        <w:tc>
          <w:tcPr>
            <w:tcW w:w="1953" w:type="pct"/>
          </w:tcPr>
          <w:p w14:paraId="16FBA6F5" w14:textId="77777777" w:rsidR="00B50009" w:rsidRPr="00443B68" w:rsidRDefault="00B50009" w:rsidP="00844AE9">
            <w:pPr>
              <w:rPr>
                <w:lang w:val="en-GB"/>
              </w:rPr>
            </w:pPr>
            <w:r w:rsidRPr="00443B68">
              <w:rPr>
                <w:lang w:val="en-GB"/>
              </w:rPr>
              <w:t>Measure [Enter number]</w:t>
            </w:r>
          </w:p>
        </w:tc>
        <w:tc>
          <w:tcPr>
            <w:tcW w:w="3047" w:type="pct"/>
          </w:tcPr>
          <w:p w14:paraId="4F40CF55" w14:textId="77777777" w:rsidR="00B50009" w:rsidRPr="00443B68" w:rsidRDefault="00B50009" w:rsidP="00844AE9">
            <w:pPr>
              <w:rPr>
                <w:lang w:val="en-GB"/>
              </w:rPr>
            </w:pPr>
          </w:p>
        </w:tc>
      </w:tr>
      <w:tr w:rsidR="00B50009" w:rsidRPr="00A05DD4" w14:paraId="18E4FFAA" w14:textId="77777777" w:rsidTr="00844AE9">
        <w:tc>
          <w:tcPr>
            <w:tcW w:w="1953" w:type="pct"/>
          </w:tcPr>
          <w:p w14:paraId="44815D1A" w14:textId="77777777" w:rsidR="00B50009" w:rsidRPr="00443B68" w:rsidRDefault="00B50009" w:rsidP="00844AE9">
            <w:pPr>
              <w:rPr>
                <w:lang w:val="en-GB"/>
              </w:rPr>
            </w:pPr>
            <w:r w:rsidRPr="00443B68">
              <w:rPr>
                <w:lang w:val="en-GB"/>
              </w:rPr>
              <w:t>Measure</w:t>
            </w:r>
          </w:p>
        </w:tc>
        <w:tc>
          <w:tcPr>
            <w:tcW w:w="3047" w:type="pct"/>
          </w:tcPr>
          <w:p w14:paraId="31DD7BD9" w14:textId="77777777" w:rsidR="00B50009" w:rsidRPr="00443B68" w:rsidRDefault="00B50009" w:rsidP="00844AE9">
            <w:pPr>
              <w:rPr>
                <w:lang w:val="en-GB"/>
              </w:rPr>
            </w:pPr>
          </w:p>
        </w:tc>
      </w:tr>
      <w:tr w:rsidR="00B50009" w:rsidRPr="003E1D6A" w14:paraId="315A4A0B" w14:textId="77777777" w:rsidTr="00844AE9">
        <w:tc>
          <w:tcPr>
            <w:tcW w:w="1953" w:type="pct"/>
          </w:tcPr>
          <w:p w14:paraId="2430C958" w14:textId="77777777" w:rsidR="00B50009" w:rsidRPr="00443B68" w:rsidRDefault="00B50009" w:rsidP="00844AE9">
            <w:pPr>
              <w:rPr>
                <w:lang w:val="en-GB"/>
              </w:rPr>
            </w:pPr>
            <w:r w:rsidRPr="00443B68">
              <w:rPr>
                <w:lang w:val="en-GB"/>
              </w:rPr>
              <w:t>Description of the current state</w:t>
            </w:r>
          </w:p>
        </w:tc>
        <w:tc>
          <w:tcPr>
            <w:tcW w:w="3047" w:type="pct"/>
          </w:tcPr>
          <w:p w14:paraId="7EA8EB5D" w14:textId="77777777" w:rsidR="00B50009" w:rsidRPr="00443B68" w:rsidRDefault="00B50009" w:rsidP="00844AE9">
            <w:pPr>
              <w:rPr>
                <w:lang w:val="en-GB"/>
              </w:rPr>
            </w:pPr>
          </w:p>
        </w:tc>
      </w:tr>
      <w:tr w:rsidR="00B50009" w:rsidRPr="00A05DD4" w14:paraId="65C72B0C" w14:textId="77777777" w:rsidTr="00844AE9">
        <w:tc>
          <w:tcPr>
            <w:tcW w:w="1953" w:type="pct"/>
          </w:tcPr>
          <w:p w14:paraId="6FD75A31" w14:textId="77777777" w:rsidR="00B50009" w:rsidRPr="00443B68" w:rsidRDefault="00B50009" w:rsidP="00844AE9">
            <w:pPr>
              <w:rPr>
                <w:lang w:val="en-GB"/>
              </w:rPr>
            </w:pPr>
            <w:r w:rsidRPr="00443B68">
              <w:rPr>
                <w:lang w:val="en-GB"/>
              </w:rPr>
              <w:t>Description of measure</w:t>
            </w:r>
          </w:p>
        </w:tc>
        <w:tc>
          <w:tcPr>
            <w:tcW w:w="3047" w:type="pct"/>
          </w:tcPr>
          <w:p w14:paraId="33ABED9B" w14:textId="77777777" w:rsidR="00B50009" w:rsidRPr="00443B68" w:rsidRDefault="00B50009" w:rsidP="00844AE9">
            <w:pPr>
              <w:rPr>
                <w:lang w:val="en-GB"/>
              </w:rPr>
            </w:pPr>
          </w:p>
        </w:tc>
      </w:tr>
      <w:tr w:rsidR="00B50009" w:rsidRPr="00A05DD4" w14:paraId="105007AB" w14:textId="77777777" w:rsidTr="00844AE9">
        <w:tc>
          <w:tcPr>
            <w:tcW w:w="1953" w:type="pct"/>
          </w:tcPr>
          <w:p w14:paraId="24CB601A" w14:textId="77777777" w:rsidR="00B50009" w:rsidRPr="00443B68" w:rsidRDefault="00B50009" w:rsidP="00844AE9">
            <w:pPr>
              <w:rPr>
                <w:lang w:val="en-GB"/>
              </w:rPr>
            </w:pPr>
            <w:r w:rsidRPr="00443B68">
              <w:rPr>
                <w:lang w:val="en-GB"/>
              </w:rPr>
              <w:t>Savings stated in unit</w:t>
            </w:r>
          </w:p>
        </w:tc>
        <w:tc>
          <w:tcPr>
            <w:tcW w:w="3047" w:type="pct"/>
          </w:tcPr>
          <w:p w14:paraId="293278C6" w14:textId="77777777" w:rsidR="00B50009" w:rsidRPr="00443B68" w:rsidRDefault="00B50009" w:rsidP="00844AE9">
            <w:pPr>
              <w:rPr>
                <w:lang w:val="en-GB"/>
              </w:rPr>
            </w:pPr>
          </w:p>
        </w:tc>
      </w:tr>
      <w:tr w:rsidR="00B50009" w:rsidRPr="00A05DD4" w14:paraId="376E4CA2" w14:textId="77777777" w:rsidTr="00844AE9">
        <w:trPr>
          <w:trHeight w:val="250"/>
        </w:trPr>
        <w:tc>
          <w:tcPr>
            <w:tcW w:w="1953" w:type="pct"/>
          </w:tcPr>
          <w:p w14:paraId="6942E663" w14:textId="77777777" w:rsidR="00B50009" w:rsidRPr="00443B68" w:rsidRDefault="00B50009" w:rsidP="00844AE9">
            <w:pPr>
              <w:rPr>
                <w:lang w:val="en-GB"/>
              </w:rPr>
            </w:pPr>
            <w:r w:rsidRPr="00443B68">
              <w:rPr>
                <w:lang w:val="en-GB"/>
              </w:rPr>
              <w:t>Savings in EUR / year</w:t>
            </w:r>
          </w:p>
        </w:tc>
        <w:tc>
          <w:tcPr>
            <w:tcW w:w="3047" w:type="pct"/>
          </w:tcPr>
          <w:p w14:paraId="468D57CE" w14:textId="77777777" w:rsidR="00B50009" w:rsidRPr="00443B68" w:rsidRDefault="00B50009" w:rsidP="00844AE9">
            <w:pPr>
              <w:rPr>
                <w:lang w:val="en-GB"/>
              </w:rPr>
            </w:pPr>
          </w:p>
        </w:tc>
      </w:tr>
      <w:tr w:rsidR="00B50009" w:rsidRPr="00A05DD4" w14:paraId="7A4592EA" w14:textId="77777777" w:rsidTr="00844AE9">
        <w:tc>
          <w:tcPr>
            <w:tcW w:w="1953" w:type="pct"/>
          </w:tcPr>
          <w:p w14:paraId="1D7EB1AE" w14:textId="77777777" w:rsidR="00B50009" w:rsidRPr="00443B68" w:rsidRDefault="00B50009" w:rsidP="00844AE9">
            <w:pPr>
              <w:rPr>
                <w:lang w:val="en-GB"/>
              </w:rPr>
            </w:pPr>
            <w:r w:rsidRPr="00443B68">
              <w:rPr>
                <w:lang w:val="en-GB"/>
              </w:rPr>
              <w:t xml:space="preserve">Investment in EUR          </w:t>
            </w:r>
          </w:p>
        </w:tc>
        <w:tc>
          <w:tcPr>
            <w:tcW w:w="3047" w:type="pct"/>
          </w:tcPr>
          <w:p w14:paraId="207316FC" w14:textId="77777777" w:rsidR="00B50009" w:rsidRPr="00443B68" w:rsidRDefault="00B50009" w:rsidP="00844AE9">
            <w:pPr>
              <w:rPr>
                <w:lang w:val="en-GB"/>
              </w:rPr>
            </w:pPr>
          </w:p>
        </w:tc>
      </w:tr>
      <w:tr w:rsidR="00B50009" w:rsidRPr="00A05DD4" w14:paraId="5CDB157E" w14:textId="77777777" w:rsidTr="00844AE9">
        <w:tc>
          <w:tcPr>
            <w:tcW w:w="1953" w:type="pct"/>
          </w:tcPr>
          <w:p w14:paraId="5A222540" w14:textId="77777777" w:rsidR="00B50009" w:rsidRPr="00443B68" w:rsidRDefault="00B50009" w:rsidP="00844AE9">
            <w:pPr>
              <w:rPr>
                <w:lang w:val="en-GB"/>
              </w:rPr>
            </w:pPr>
            <w:r w:rsidRPr="00DC5525">
              <w:rPr>
                <w:lang w:val="en-GB"/>
              </w:rPr>
              <w:t>Pre</w:t>
            </w:r>
            <w:r>
              <w:rPr>
                <w:lang w:val="en-GB"/>
              </w:rPr>
              <w:t>conditions</w:t>
            </w:r>
            <w:r w:rsidRPr="00DC5525">
              <w:rPr>
                <w:lang w:val="en-GB"/>
              </w:rPr>
              <w:t xml:space="preserve"> / calculations</w:t>
            </w:r>
          </w:p>
        </w:tc>
        <w:tc>
          <w:tcPr>
            <w:tcW w:w="3047" w:type="pct"/>
          </w:tcPr>
          <w:p w14:paraId="6AFBE708" w14:textId="77777777" w:rsidR="00B50009" w:rsidRPr="00443B68" w:rsidRDefault="00B50009" w:rsidP="00844AE9">
            <w:pPr>
              <w:rPr>
                <w:lang w:val="en-GB"/>
              </w:rPr>
            </w:pPr>
          </w:p>
        </w:tc>
      </w:tr>
      <w:tr w:rsidR="00B50009" w:rsidRPr="003E1D6A" w14:paraId="7BC6AAD3" w14:textId="77777777" w:rsidTr="00844AE9">
        <w:tc>
          <w:tcPr>
            <w:tcW w:w="1953" w:type="pct"/>
          </w:tcPr>
          <w:p w14:paraId="5BD458B7" w14:textId="77777777" w:rsidR="00B50009" w:rsidRPr="00443B68" w:rsidRDefault="00B50009" w:rsidP="00844AE9">
            <w:pPr>
              <w:rPr>
                <w:lang w:val="en-GB"/>
              </w:rPr>
            </w:pPr>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7C5C4B6E" w14:textId="77777777" w:rsidR="00B50009" w:rsidRPr="00443B68" w:rsidRDefault="00B50009" w:rsidP="00844AE9">
            <w:pPr>
              <w:rPr>
                <w:lang w:val="en-GB"/>
              </w:rPr>
            </w:pPr>
          </w:p>
        </w:tc>
      </w:tr>
      <w:tr w:rsidR="00B50009" w:rsidRPr="003E1D6A" w14:paraId="5E32B0FA" w14:textId="77777777" w:rsidTr="00844AE9">
        <w:tc>
          <w:tcPr>
            <w:tcW w:w="1953" w:type="pct"/>
          </w:tcPr>
          <w:p w14:paraId="0F946833" w14:textId="77777777" w:rsidR="00B50009" w:rsidRPr="00443B68"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4B6E36A2" w14:textId="77777777" w:rsidR="00B50009" w:rsidRPr="00443B68" w:rsidRDefault="00B50009" w:rsidP="00844AE9">
            <w:pPr>
              <w:rPr>
                <w:lang w:val="en-GB"/>
              </w:rPr>
            </w:pPr>
          </w:p>
        </w:tc>
      </w:tr>
    </w:tbl>
    <w:p w14:paraId="59BC55A3" w14:textId="77777777" w:rsidR="00B50009" w:rsidRPr="003E1D6A" w:rsidRDefault="00B50009" w:rsidP="00B50009"/>
    <w:p w14:paraId="292E40DB" w14:textId="77777777" w:rsidR="00B50009" w:rsidRPr="003E1D6A" w:rsidRDefault="00B50009" w:rsidP="00B50009">
      <w:pPr>
        <w:pStyle w:val="Rubrik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1 [name of measure], [name of building]</w:t>
      </w:r>
    </w:p>
    <w:tbl>
      <w:tblPr>
        <w:tblStyle w:val="Tabellrutnt"/>
        <w:tblW w:w="5000" w:type="pct"/>
        <w:tblLook w:val="04A0" w:firstRow="1" w:lastRow="0" w:firstColumn="1" w:lastColumn="0" w:noHBand="0" w:noVBand="1"/>
      </w:tblPr>
      <w:tblGrid>
        <w:gridCol w:w="3794"/>
        <w:gridCol w:w="5919"/>
      </w:tblGrid>
      <w:tr w:rsidR="00B50009" w:rsidRPr="00A05DD4" w14:paraId="2294A6FE" w14:textId="77777777" w:rsidTr="00844AE9">
        <w:tc>
          <w:tcPr>
            <w:tcW w:w="1953" w:type="pct"/>
          </w:tcPr>
          <w:p w14:paraId="6E7AE7F3" w14:textId="77777777" w:rsidR="00B50009" w:rsidRPr="00443B68" w:rsidRDefault="00B50009" w:rsidP="00844AE9">
            <w:pPr>
              <w:rPr>
                <w:lang w:val="en-GB"/>
              </w:rPr>
            </w:pPr>
            <w:r w:rsidRPr="00443B68">
              <w:rPr>
                <w:lang w:val="en-GB"/>
              </w:rPr>
              <w:t>Measure [Enter number]</w:t>
            </w:r>
          </w:p>
        </w:tc>
        <w:tc>
          <w:tcPr>
            <w:tcW w:w="3047" w:type="pct"/>
          </w:tcPr>
          <w:p w14:paraId="7C213FAC" w14:textId="77777777" w:rsidR="00B50009" w:rsidRPr="00443B68" w:rsidRDefault="00B50009" w:rsidP="00844AE9">
            <w:pPr>
              <w:rPr>
                <w:lang w:val="en-GB"/>
              </w:rPr>
            </w:pPr>
          </w:p>
        </w:tc>
      </w:tr>
      <w:tr w:rsidR="00B50009" w:rsidRPr="00A05DD4" w14:paraId="3B412EA1" w14:textId="77777777" w:rsidTr="00844AE9">
        <w:tc>
          <w:tcPr>
            <w:tcW w:w="1953" w:type="pct"/>
          </w:tcPr>
          <w:p w14:paraId="3BD71B57" w14:textId="77777777" w:rsidR="00B50009" w:rsidRPr="00443B68" w:rsidRDefault="00B50009" w:rsidP="00844AE9">
            <w:pPr>
              <w:rPr>
                <w:lang w:val="en-GB"/>
              </w:rPr>
            </w:pPr>
            <w:r w:rsidRPr="00443B68">
              <w:rPr>
                <w:lang w:val="en-GB"/>
              </w:rPr>
              <w:t>Measure</w:t>
            </w:r>
          </w:p>
        </w:tc>
        <w:tc>
          <w:tcPr>
            <w:tcW w:w="3047" w:type="pct"/>
          </w:tcPr>
          <w:p w14:paraId="4640B3DE" w14:textId="77777777" w:rsidR="00B50009" w:rsidRPr="00443B68" w:rsidRDefault="00B50009" w:rsidP="00844AE9">
            <w:pPr>
              <w:rPr>
                <w:lang w:val="en-GB"/>
              </w:rPr>
            </w:pPr>
          </w:p>
        </w:tc>
      </w:tr>
      <w:tr w:rsidR="00B50009" w:rsidRPr="003E1D6A" w14:paraId="3821D7C8" w14:textId="77777777" w:rsidTr="00844AE9">
        <w:tc>
          <w:tcPr>
            <w:tcW w:w="1953" w:type="pct"/>
          </w:tcPr>
          <w:p w14:paraId="4EA6AE4E" w14:textId="77777777" w:rsidR="00B50009" w:rsidRPr="00443B68" w:rsidRDefault="00B50009" w:rsidP="00844AE9">
            <w:pPr>
              <w:rPr>
                <w:lang w:val="en-GB"/>
              </w:rPr>
            </w:pPr>
            <w:r w:rsidRPr="00443B68">
              <w:rPr>
                <w:lang w:val="en-GB"/>
              </w:rPr>
              <w:t>Description of the current state</w:t>
            </w:r>
          </w:p>
        </w:tc>
        <w:tc>
          <w:tcPr>
            <w:tcW w:w="3047" w:type="pct"/>
          </w:tcPr>
          <w:p w14:paraId="6B79BBAD" w14:textId="77777777" w:rsidR="00B50009" w:rsidRPr="00443B68" w:rsidRDefault="00B50009" w:rsidP="00844AE9">
            <w:pPr>
              <w:rPr>
                <w:lang w:val="en-GB"/>
              </w:rPr>
            </w:pPr>
          </w:p>
        </w:tc>
      </w:tr>
      <w:tr w:rsidR="00B50009" w:rsidRPr="00A05DD4" w14:paraId="7E06A813" w14:textId="77777777" w:rsidTr="00844AE9">
        <w:tc>
          <w:tcPr>
            <w:tcW w:w="1953" w:type="pct"/>
          </w:tcPr>
          <w:p w14:paraId="055FD7EB" w14:textId="77777777" w:rsidR="00B50009" w:rsidRPr="00443B68" w:rsidRDefault="00B50009" w:rsidP="00844AE9">
            <w:pPr>
              <w:rPr>
                <w:lang w:val="en-GB"/>
              </w:rPr>
            </w:pPr>
            <w:r w:rsidRPr="00443B68">
              <w:rPr>
                <w:lang w:val="en-GB"/>
              </w:rPr>
              <w:t>Description of measure</w:t>
            </w:r>
          </w:p>
        </w:tc>
        <w:tc>
          <w:tcPr>
            <w:tcW w:w="3047" w:type="pct"/>
          </w:tcPr>
          <w:p w14:paraId="48EB180E" w14:textId="77777777" w:rsidR="00B50009" w:rsidRPr="00443B68" w:rsidRDefault="00B50009" w:rsidP="00844AE9">
            <w:pPr>
              <w:rPr>
                <w:lang w:val="en-GB"/>
              </w:rPr>
            </w:pPr>
          </w:p>
        </w:tc>
      </w:tr>
      <w:tr w:rsidR="00B50009" w:rsidRPr="00A05DD4" w14:paraId="01DAD287" w14:textId="77777777" w:rsidTr="00844AE9">
        <w:tc>
          <w:tcPr>
            <w:tcW w:w="1953" w:type="pct"/>
          </w:tcPr>
          <w:p w14:paraId="606ADCAF" w14:textId="77777777" w:rsidR="00B50009" w:rsidRPr="00443B68" w:rsidRDefault="00B50009" w:rsidP="00844AE9">
            <w:pPr>
              <w:rPr>
                <w:lang w:val="en-GB"/>
              </w:rPr>
            </w:pPr>
            <w:r w:rsidRPr="00443B68">
              <w:rPr>
                <w:lang w:val="en-GB"/>
              </w:rPr>
              <w:t>Savings stated in unit</w:t>
            </w:r>
          </w:p>
        </w:tc>
        <w:tc>
          <w:tcPr>
            <w:tcW w:w="3047" w:type="pct"/>
          </w:tcPr>
          <w:p w14:paraId="7EA1021B" w14:textId="77777777" w:rsidR="00B50009" w:rsidRPr="00443B68" w:rsidRDefault="00B50009" w:rsidP="00844AE9">
            <w:pPr>
              <w:rPr>
                <w:lang w:val="en-GB"/>
              </w:rPr>
            </w:pPr>
          </w:p>
        </w:tc>
      </w:tr>
      <w:tr w:rsidR="00B50009" w:rsidRPr="00A05DD4" w14:paraId="25F3AE4F" w14:textId="77777777" w:rsidTr="00844AE9">
        <w:trPr>
          <w:trHeight w:val="250"/>
        </w:trPr>
        <w:tc>
          <w:tcPr>
            <w:tcW w:w="1953" w:type="pct"/>
          </w:tcPr>
          <w:p w14:paraId="42CB3D50" w14:textId="77777777" w:rsidR="00B50009" w:rsidRPr="00443B68" w:rsidRDefault="00B50009" w:rsidP="00844AE9">
            <w:pPr>
              <w:rPr>
                <w:lang w:val="en-GB"/>
              </w:rPr>
            </w:pPr>
            <w:r w:rsidRPr="00443B68">
              <w:rPr>
                <w:lang w:val="en-GB"/>
              </w:rPr>
              <w:t>Savings in EUR / year</w:t>
            </w:r>
          </w:p>
        </w:tc>
        <w:tc>
          <w:tcPr>
            <w:tcW w:w="3047" w:type="pct"/>
          </w:tcPr>
          <w:p w14:paraId="09FC0FB8" w14:textId="77777777" w:rsidR="00B50009" w:rsidRPr="00443B68" w:rsidRDefault="00B50009" w:rsidP="00844AE9">
            <w:pPr>
              <w:rPr>
                <w:lang w:val="en-GB"/>
              </w:rPr>
            </w:pPr>
          </w:p>
        </w:tc>
      </w:tr>
      <w:tr w:rsidR="00B50009" w:rsidRPr="00A05DD4" w14:paraId="2E7BDC65" w14:textId="77777777" w:rsidTr="00844AE9">
        <w:tc>
          <w:tcPr>
            <w:tcW w:w="1953" w:type="pct"/>
          </w:tcPr>
          <w:p w14:paraId="1072C37A" w14:textId="77777777" w:rsidR="00B50009" w:rsidRPr="00443B68" w:rsidRDefault="00B50009" w:rsidP="00844AE9">
            <w:pPr>
              <w:rPr>
                <w:lang w:val="en-GB"/>
              </w:rPr>
            </w:pPr>
            <w:r w:rsidRPr="00443B68">
              <w:rPr>
                <w:lang w:val="en-GB"/>
              </w:rPr>
              <w:t xml:space="preserve">Investment in EUR          </w:t>
            </w:r>
          </w:p>
        </w:tc>
        <w:tc>
          <w:tcPr>
            <w:tcW w:w="3047" w:type="pct"/>
          </w:tcPr>
          <w:p w14:paraId="1DC1CA55" w14:textId="77777777" w:rsidR="00B50009" w:rsidRPr="00443B68" w:rsidRDefault="00B50009" w:rsidP="00844AE9">
            <w:pPr>
              <w:rPr>
                <w:lang w:val="en-GB"/>
              </w:rPr>
            </w:pPr>
          </w:p>
        </w:tc>
      </w:tr>
      <w:tr w:rsidR="00B50009" w:rsidRPr="00A05DD4" w14:paraId="59E26A8C" w14:textId="77777777" w:rsidTr="00844AE9">
        <w:tc>
          <w:tcPr>
            <w:tcW w:w="1953" w:type="pct"/>
          </w:tcPr>
          <w:p w14:paraId="60C2ED66" w14:textId="77777777" w:rsidR="00B50009" w:rsidRPr="00443B68" w:rsidRDefault="00B50009" w:rsidP="00844AE9">
            <w:pPr>
              <w:rPr>
                <w:lang w:val="en-GB"/>
              </w:rPr>
            </w:pPr>
            <w:r w:rsidRPr="00DC5525">
              <w:rPr>
                <w:lang w:val="en-GB"/>
              </w:rPr>
              <w:t>Pre</w:t>
            </w:r>
            <w:r>
              <w:rPr>
                <w:lang w:val="en-GB"/>
              </w:rPr>
              <w:t>conditions</w:t>
            </w:r>
            <w:r w:rsidRPr="00DC5525">
              <w:rPr>
                <w:lang w:val="en-GB"/>
              </w:rPr>
              <w:t xml:space="preserve"> / calculations</w:t>
            </w:r>
          </w:p>
        </w:tc>
        <w:tc>
          <w:tcPr>
            <w:tcW w:w="3047" w:type="pct"/>
          </w:tcPr>
          <w:p w14:paraId="311A52AC" w14:textId="77777777" w:rsidR="00B50009" w:rsidRPr="00443B68" w:rsidRDefault="00B50009" w:rsidP="00844AE9">
            <w:pPr>
              <w:rPr>
                <w:lang w:val="en-GB"/>
              </w:rPr>
            </w:pPr>
          </w:p>
        </w:tc>
      </w:tr>
      <w:tr w:rsidR="00B50009" w:rsidRPr="003E1D6A" w14:paraId="0AF817D5" w14:textId="77777777" w:rsidTr="00844AE9">
        <w:tc>
          <w:tcPr>
            <w:tcW w:w="1953" w:type="pct"/>
          </w:tcPr>
          <w:p w14:paraId="5E1E636F" w14:textId="77777777" w:rsidR="00B50009" w:rsidRPr="00443B68" w:rsidRDefault="00B50009" w:rsidP="00844AE9">
            <w:pPr>
              <w:rPr>
                <w:lang w:val="en-GB"/>
              </w:rPr>
            </w:pPr>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4ED98CB7" w14:textId="77777777" w:rsidR="00B50009" w:rsidRPr="00443B68" w:rsidRDefault="00B50009" w:rsidP="00844AE9">
            <w:pPr>
              <w:rPr>
                <w:lang w:val="en-GB"/>
              </w:rPr>
            </w:pPr>
          </w:p>
        </w:tc>
      </w:tr>
      <w:tr w:rsidR="00B50009" w:rsidRPr="003E1D6A" w14:paraId="3BB01AD1" w14:textId="77777777" w:rsidTr="00844AE9">
        <w:tc>
          <w:tcPr>
            <w:tcW w:w="1953" w:type="pct"/>
          </w:tcPr>
          <w:p w14:paraId="6AB70790" w14:textId="77777777" w:rsidR="00B50009" w:rsidRPr="00443B68"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0AAA2091" w14:textId="77777777" w:rsidR="00B50009" w:rsidRPr="00443B68" w:rsidRDefault="00B50009" w:rsidP="00844AE9">
            <w:pPr>
              <w:rPr>
                <w:lang w:val="en-GB"/>
              </w:rPr>
            </w:pPr>
          </w:p>
        </w:tc>
      </w:tr>
    </w:tbl>
    <w:p w14:paraId="6E0189FB" w14:textId="77777777" w:rsidR="00B50009" w:rsidRPr="003E1D6A" w:rsidRDefault="00B50009" w:rsidP="00B50009"/>
    <w:p w14:paraId="4C175C04" w14:textId="77777777" w:rsidR="00B50009" w:rsidRPr="003E1D6A" w:rsidRDefault="00B50009" w:rsidP="00B50009">
      <w:pPr>
        <w:pStyle w:val="Rubrik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1 [name of measure], [name of building]</w:t>
      </w:r>
    </w:p>
    <w:tbl>
      <w:tblPr>
        <w:tblStyle w:val="Tabellrutnt"/>
        <w:tblW w:w="5000" w:type="pct"/>
        <w:tblLook w:val="04A0" w:firstRow="1" w:lastRow="0" w:firstColumn="1" w:lastColumn="0" w:noHBand="0" w:noVBand="1"/>
      </w:tblPr>
      <w:tblGrid>
        <w:gridCol w:w="3794"/>
        <w:gridCol w:w="5919"/>
      </w:tblGrid>
      <w:tr w:rsidR="00B50009" w:rsidRPr="00A05DD4" w14:paraId="174EB215" w14:textId="77777777" w:rsidTr="00844AE9">
        <w:tc>
          <w:tcPr>
            <w:tcW w:w="1953" w:type="pct"/>
          </w:tcPr>
          <w:p w14:paraId="3731ECC8" w14:textId="77777777" w:rsidR="00B50009" w:rsidRPr="00443B68" w:rsidRDefault="00B50009" w:rsidP="00844AE9">
            <w:pPr>
              <w:rPr>
                <w:lang w:val="en-GB"/>
              </w:rPr>
            </w:pPr>
            <w:r w:rsidRPr="00443B68">
              <w:rPr>
                <w:lang w:val="en-GB"/>
              </w:rPr>
              <w:t>Measure [Enter number]</w:t>
            </w:r>
          </w:p>
        </w:tc>
        <w:tc>
          <w:tcPr>
            <w:tcW w:w="3047" w:type="pct"/>
          </w:tcPr>
          <w:p w14:paraId="11557AA4" w14:textId="77777777" w:rsidR="00B50009" w:rsidRPr="00443B68" w:rsidRDefault="00B50009" w:rsidP="00844AE9">
            <w:pPr>
              <w:rPr>
                <w:lang w:val="en-GB"/>
              </w:rPr>
            </w:pPr>
          </w:p>
        </w:tc>
      </w:tr>
      <w:tr w:rsidR="00B50009" w:rsidRPr="00A05DD4" w14:paraId="4E63CC99" w14:textId="77777777" w:rsidTr="00844AE9">
        <w:tc>
          <w:tcPr>
            <w:tcW w:w="1953" w:type="pct"/>
          </w:tcPr>
          <w:p w14:paraId="41129490" w14:textId="77777777" w:rsidR="00B50009" w:rsidRPr="00443B68" w:rsidRDefault="00B50009" w:rsidP="00844AE9">
            <w:pPr>
              <w:rPr>
                <w:lang w:val="en-GB"/>
              </w:rPr>
            </w:pPr>
            <w:r w:rsidRPr="00443B68">
              <w:rPr>
                <w:lang w:val="en-GB"/>
              </w:rPr>
              <w:t>Measure</w:t>
            </w:r>
          </w:p>
        </w:tc>
        <w:tc>
          <w:tcPr>
            <w:tcW w:w="3047" w:type="pct"/>
          </w:tcPr>
          <w:p w14:paraId="00DA365A" w14:textId="77777777" w:rsidR="00B50009" w:rsidRPr="00443B68" w:rsidRDefault="00B50009" w:rsidP="00844AE9">
            <w:pPr>
              <w:rPr>
                <w:lang w:val="en-GB"/>
              </w:rPr>
            </w:pPr>
          </w:p>
        </w:tc>
      </w:tr>
      <w:tr w:rsidR="00B50009" w:rsidRPr="003E1D6A" w14:paraId="11EBDA6B" w14:textId="77777777" w:rsidTr="00844AE9">
        <w:tc>
          <w:tcPr>
            <w:tcW w:w="1953" w:type="pct"/>
          </w:tcPr>
          <w:p w14:paraId="65ACE25F" w14:textId="77777777" w:rsidR="00B50009" w:rsidRPr="00443B68" w:rsidRDefault="00B50009" w:rsidP="00844AE9">
            <w:pPr>
              <w:rPr>
                <w:lang w:val="en-GB"/>
              </w:rPr>
            </w:pPr>
            <w:r w:rsidRPr="00443B68">
              <w:rPr>
                <w:lang w:val="en-GB"/>
              </w:rPr>
              <w:t>Description of the current state</w:t>
            </w:r>
          </w:p>
        </w:tc>
        <w:tc>
          <w:tcPr>
            <w:tcW w:w="3047" w:type="pct"/>
          </w:tcPr>
          <w:p w14:paraId="3475452F" w14:textId="77777777" w:rsidR="00B50009" w:rsidRPr="00443B68" w:rsidRDefault="00B50009" w:rsidP="00844AE9">
            <w:pPr>
              <w:rPr>
                <w:lang w:val="en-GB"/>
              </w:rPr>
            </w:pPr>
          </w:p>
        </w:tc>
      </w:tr>
      <w:tr w:rsidR="00B50009" w:rsidRPr="00A05DD4" w14:paraId="755EDEC1" w14:textId="77777777" w:rsidTr="00844AE9">
        <w:tc>
          <w:tcPr>
            <w:tcW w:w="1953" w:type="pct"/>
          </w:tcPr>
          <w:p w14:paraId="2026F325" w14:textId="77777777" w:rsidR="00B50009" w:rsidRPr="00443B68" w:rsidRDefault="00B50009" w:rsidP="00844AE9">
            <w:pPr>
              <w:rPr>
                <w:lang w:val="en-GB"/>
              </w:rPr>
            </w:pPr>
            <w:r w:rsidRPr="00443B68">
              <w:rPr>
                <w:lang w:val="en-GB"/>
              </w:rPr>
              <w:t>Description of measure</w:t>
            </w:r>
          </w:p>
        </w:tc>
        <w:tc>
          <w:tcPr>
            <w:tcW w:w="3047" w:type="pct"/>
          </w:tcPr>
          <w:p w14:paraId="114A95BB" w14:textId="77777777" w:rsidR="00B50009" w:rsidRPr="00443B68" w:rsidRDefault="00B50009" w:rsidP="00844AE9">
            <w:pPr>
              <w:rPr>
                <w:lang w:val="en-GB"/>
              </w:rPr>
            </w:pPr>
          </w:p>
        </w:tc>
      </w:tr>
      <w:tr w:rsidR="00B50009" w:rsidRPr="00A05DD4" w14:paraId="6B7EB369" w14:textId="77777777" w:rsidTr="00844AE9">
        <w:tc>
          <w:tcPr>
            <w:tcW w:w="1953" w:type="pct"/>
          </w:tcPr>
          <w:p w14:paraId="53947851" w14:textId="77777777" w:rsidR="00B50009" w:rsidRPr="00443B68" w:rsidRDefault="00B50009" w:rsidP="00844AE9">
            <w:pPr>
              <w:rPr>
                <w:lang w:val="en-GB"/>
              </w:rPr>
            </w:pPr>
            <w:r w:rsidRPr="00443B68">
              <w:rPr>
                <w:lang w:val="en-GB"/>
              </w:rPr>
              <w:t>Savings stated in unit</w:t>
            </w:r>
          </w:p>
        </w:tc>
        <w:tc>
          <w:tcPr>
            <w:tcW w:w="3047" w:type="pct"/>
          </w:tcPr>
          <w:p w14:paraId="01D88BFA" w14:textId="77777777" w:rsidR="00B50009" w:rsidRPr="00443B68" w:rsidRDefault="00B50009" w:rsidP="00844AE9">
            <w:pPr>
              <w:rPr>
                <w:lang w:val="en-GB"/>
              </w:rPr>
            </w:pPr>
          </w:p>
        </w:tc>
      </w:tr>
      <w:tr w:rsidR="00B50009" w:rsidRPr="00A05DD4" w14:paraId="3E3EADD5" w14:textId="77777777" w:rsidTr="00844AE9">
        <w:trPr>
          <w:trHeight w:val="250"/>
        </w:trPr>
        <w:tc>
          <w:tcPr>
            <w:tcW w:w="1953" w:type="pct"/>
          </w:tcPr>
          <w:p w14:paraId="76B5A8D2" w14:textId="77777777" w:rsidR="00B50009" w:rsidRPr="00443B68" w:rsidRDefault="00B50009" w:rsidP="00844AE9">
            <w:pPr>
              <w:rPr>
                <w:lang w:val="en-GB"/>
              </w:rPr>
            </w:pPr>
            <w:r w:rsidRPr="00443B68">
              <w:rPr>
                <w:lang w:val="en-GB"/>
              </w:rPr>
              <w:t>Savings in EUR / year</w:t>
            </w:r>
          </w:p>
        </w:tc>
        <w:tc>
          <w:tcPr>
            <w:tcW w:w="3047" w:type="pct"/>
          </w:tcPr>
          <w:p w14:paraId="321A83CA" w14:textId="77777777" w:rsidR="00B50009" w:rsidRPr="00443B68" w:rsidRDefault="00B50009" w:rsidP="00844AE9">
            <w:pPr>
              <w:rPr>
                <w:lang w:val="en-GB"/>
              </w:rPr>
            </w:pPr>
          </w:p>
        </w:tc>
      </w:tr>
      <w:tr w:rsidR="00B50009" w:rsidRPr="00A05DD4" w14:paraId="775B3C00" w14:textId="77777777" w:rsidTr="00844AE9">
        <w:tc>
          <w:tcPr>
            <w:tcW w:w="1953" w:type="pct"/>
          </w:tcPr>
          <w:p w14:paraId="059F88DE" w14:textId="77777777" w:rsidR="00B50009" w:rsidRPr="00443B68" w:rsidRDefault="00B50009" w:rsidP="00844AE9">
            <w:pPr>
              <w:rPr>
                <w:lang w:val="en-GB"/>
              </w:rPr>
            </w:pPr>
            <w:r w:rsidRPr="00443B68">
              <w:rPr>
                <w:lang w:val="en-GB"/>
              </w:rPr>
              <w:t xml:space="preserve">Investment in EUR          </w:t>
            </w:r>
          </w:p>
        </w:tc>
        <w:tc>
          <w:tcPr>
            <w:tcW w:w="3047" w:type="pct"/>
          </w:tcPr>
          <w:p w14:paraId="545260DF" w14:textId="77777777" w:rsidR="00B50009" w:rsidRPr="00443B68" w:rsidRDefault="00B50009" w:rsidP="00844AE9">
            <w:pPr>
              <w:rPr>
                <w:lang w:val="en-GB"/>
              </w:rPr>
            </w:pPr>
          </w:p>
        </w:tc>
      </w:tr>
      <w:tr w:rsidR="00B50009" w:rsidRPr="00A05DD4" w14:paraId="728CF262" w14:textId="77777777" w:rsidTr="00844AE9">
        <w:tc>
          <w:tcPr>
            <w:tcW w:w="1953" w:type="pct"/>
          </w:tcPr>
          <w:p w14:paraId="0219C8E9" w14:textId="77777777" w:rsidR="00B50009" w:rsidRPr="00443B68" w:rsidRDefault="00B50009" w:rsidP="00844AE9">
            <w:pPr>
              <w:rPr>
                <w:lang w:val="en-GB"/>
              </w:rPr>
            </w:pPr>
            <w:r w:rsidRPr="00DC5525">
              <w:rPr>
                <w:lang w:val="en-GB"/>
              </w:rPr>
              <w:t>Pre</w:t>
            </w:r>
            <w:r>
              <w:rPr>
                <w:lang w:val="en-GB"/>
              </w:rPr>
              <w:t>conditions</w:t>
            </w:r>
            <w:r w:rsidRPr="00DC5525">
              <w:rPr>
                <w:lang w:val="en-GB"/>
              </w:rPr>
              <w:t xml:space="preserve"> / calculations</w:t>
            </w:r>
          </w:p>
        </w:tc>
        <w:tc>
          <w:tcPr>
            <w:tcW w:w="3047" w:type="pct"/>
          </w:tcPr>
          <w:p w14:paraId="323D3E54" w14:textId="77777777" w:rsidR="00B50009" w:rsidRPr="00443B68" w:rsidRDefault="00B50009" w:rsidP="00844AE9">
            <w:pPr>
              <w:rPr>
                <w:lang w:val="en-GB"/>
              </w:rPr>
            </w:pPr>
          </w:p>
        </w:tc>
      </w:tr>
      <w:tr w:rsidR="00B50009" w:rsidRPr="003E1D6A" w14:paraId="140A8511" w14:textId="77777777" w:rsidTr="00844AE9">
        <w:tc>
          <w:tcPr>
            <w:tcW w:w="1953" w:type="pct"/>
          </w:tcPr>
          <w:p w14:paraId="243B9097" w14:textId="77777777" w:rsidR="00B50009" w:rsidRPr="00443B68" w:rsidRDefault="00B50009" w:rsidP="00844AE9">
            <w:pPr>
              <w:rPr>
                <w:lang w:val="en-GB"/>
              </w:rPr>
            </w:pPr>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1C26B56B" w14:textId="77777777" w:rsidR="00B50009" w:rsidRPr="00443B68" w:rsidRDefault="00B50009" w:rsidP="00844AE9">
            <w:pPr>
              <w:rPr>
                <w:lang w:val="en-GB"/>
              </w:rPr>
            </w:pPr>
          </w:p>
        </w:tc>
      </w:tr>
      <w:tr w:rsidR="00B50009" w:rsidRPr="003E1D6A" w14:paraId="3C5E7B39" w14:textId="77777777" w:rsidTr="00844AE9">
        <w:tc>
          <w:tcPr>
            <w:tcW w:w="1953" w:type="pct"/>
          </w:tcPr>
          <w:p w14:paraId="729FA3AE" w14:textId="77777777" w:rsidR="00B50009" w:rsidRPr="00443B68"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7157477D" w14:textId="77777777" w:rsidR="00B50009" w:rsidRPr="00443B68" w:rsidRDefault="00B50009" w:rsidP="00844AE9">
            <w:pPr>
              <w:rPr>
                <w:lang w:val="en-GB"/>
              </w:rPr>
            </w:pPr>
          </w:p>
        </w:tc>
      </w:tr>
    </w:tbl>
    <w:p w14:paraId="0FAA1A71" w14:textId="77777777" w:rsidR="00B50009" w:rsidRPr="003E1D6A" w:rsidRDefault="00B50009" w:rsidP="00B50009"/>
    <w:p w14:paraId="0BC527A3" w14:textId="77777777" w:rsidR="00B50009" w:rsidRPr="003E1D6A" w:rsidRDefault="00B50009" w:rsidP="00B50009">
      <w:pPr>
        <w:pStyle w:val="Rubrik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1 [name of measure], [name of building]</w:t>
      </w:r>
    </w:p>
    <w:tbl>
      <w:tblPr>
        <w:tblStyle w:val="Tabellrutnt"/>
        <w:tblW w:w="5000" w:type="pct"/>
        <w:tblLook w:val="04A0" w:firstRow="1" w:lastRow="0" w:firstColumn="1" w:lastColumn="0" w:noHBand="0" w:noVBand="1"/>
      </w:tblPr>
      <w:tblGrid>
        <w:gridCol w:w="3794"/>
        <w:gridCol w:w="5919"/>
      </w:tblGrid>
      <w:tr w:rsidR="00B50009" w:rsidRPr="00A05DD4" w14:paraId="1158FDF2" w14:textId="77777777" w:rsidTr="00844AE9">
        <w:tc>
          <w:tcPr>
            <w:tcW w:w="1953" w:type="pct"/>
          </w:tcPr>
          <w:p w14:paraId="258E4FBD" w14:textId="77777777" w:rsidR="00B50009" w:rsidRPr="00443B68" w:rsidRDefault="00B50009" w:rsidP="00844AE9">
            <w:pPr>
              <w:rPr>
                <w:lang w:val="en-GB"/>
              </w:rPr>
            </w:pPr>
            <w:r w:rsidRPr="00443B68">
              <w:rPr>
                <w:lang w:val="en-GB"/>
              </w:rPr>
              <w:t>Measure [Enter number]</w:t>
            </w:r>
          </w:p>
        </w:tc>
        <w:tc>
          <w:tcPr>
            <w:tcW w:w="3047" w:type="pct"/>
          </w:tcPr>
          <w:p w14:paraId="5F95CFFD" w14:textId="77777777" w:rsidR="00B50009" w:rsidRPr="00443B68" w:rsidRDefault="00B50009" w:rsidP="00844AE9">
            <w:pPr>
              <w:rPr>
                <w:lang w:val="en-GB"/>
              </w:rPr>
            </w:pPr>
          </w:p>
        </w:tc>
      </w:tr>
      <w:tr w:rsidR="00B50009" w:rsidRPr="00A05DD4" w14:paraId="4A8E20D1" w14:textId="77777777" w:rsidTr="00844AE9">
        <w:tc>
          <w:tcPr>
            <w:tcW w:w="1953" w:type="pct"/>
          </w:tcPr>
          <w:p w14:paraId="1E12E902" w14:textId="77777777" w:rsidR="00B50009" w:rsidRPr="00443B68" w:rsidRDefault="00B50009" w:rsidP="00844AE9">
            <w:pPr>
              <w:rPr>
                <w:lang w:val="en-GB"/>
              </w:rPr>
            </w:pPr>
            <w:r w:rsidRPr="00443B68">
              <w:rPr>
                <w:lang w:val="en-GB"/>
              </w:rPr>
              <w:t>Measure</w:t>
            </w:r>
          </w:p>
        </w:tc>
        <w:tc>
          <w:tcPr>
            <w:tcW w:w="3047" w:type="pct"/>
          </w:tcPr>
          <w:p w14:paraId="5681BF20" w14:textId="77777777" w:rsidR="00B50009" w:rsidRPr="00443B68" w:rsidRDefault="00B50009" w:rsidP="00844AE9">
            <w:pPr>
              <w:rPr>
                <w:lang w:val="en-GB"/>
              </w:rPr>
            </w:pPr>
          </w:p>
        </w:tc>
      </w:tr>
      <w:tr w:rsidR="00B50009" w:rsidRPr="003E1D6A" w14:paraId="7F872FD2" w14:textId="77777777" w:rsidTr="00844AE9">
        <w:tc>
          <w:tcPr>
            <w:tcW w:w="1953" w:type="pct"/>
          </w:tcPr>
          <w:p w14:paraId="498DC4DF" w14:textId="77777777" w:rsidR="00B50009" w:rsidRPr="00443B68" w:rsidRDefault="00B50009" w:rsidP="00844AE9">
            <w:pPr>
              <w:rPr>
                <w:lang w:val="en-GB"/>
              </w:rPr>
            </w:pPr>
            <w:r w:rsidRPr="00443B68">
              <w:rPr>
                <w:lang w:val="en-GB"/>
              </w:rPr>
              <w:t>Description of the current state</w:t>
            </w:r>
          </w:p>
        </w:tc>
        <w:tc>
          <w:tcPr>
            <w:tcW w:w="3047" w:type="pct"/>
          </w:tcPr>
          <w:p w14:paraId="5EC67BC5" w14:textId="77777777" w:rsidR="00B50009" w:rsidRPr="00443B68" w:rsidRDefault="00B50009" w:rsidP="00844AE9">
            <w:pPr>
              <w:rPr>
                <w:lang w:val="en-GB"/>
              </w:rPr>
            </w:pPr>
          </w:p>
        </w:tc>
      </w:tr>
      <w:tr w:rsidR="00B50009" w:rsidRPr="00A05DD4" w14:paraId="55BD7E11" w14:textId="77777777" w:rsidTr="00844AE9">
        <w:tc>
          <w:tcPr>
            <w:tcW w:w="1953" w:type="pct"/>
          </w:tcPr>
          <w:p w14:paraId="004283C7" w14:textId="77777777" w:rsidR="00B50009" w:rsidRPr="00443B68" w:rsidRDefault="00B50009" w:rsidP="00844AE9">
            <w:pPr>
              <w:rPr>
                <w:lang w:val="en-GB"/>
              </w:rPr>
            </w:pPr>
            <w:r w:rsidRPr="00443B68">
              <w:rPr>
                <w:lang w:val="en-GB"/>
              </w:rPr>
              <w:t>Description of measure</w:t>
            </w:r>
          </w:p>
        </w:tc>
        <w:tc>
          <w:tcPr>
            <w:tcW w:w="3047" w:type="pct"/>
          </w:tcPr>
          <w:p w14:paraId="12C61FC5" w14:textId="77777777" w:rsidR="00B50009" w:rsidRPr="00443B68" w:rsidRDefault="00B50009" w:rsidP="00844AE9">
            <w:pPr>
              <w:rPr>
                <w:lang w:val="en-GB"/>
              </w:rPr>
            </w:pPr>
          </w:p>
        </w:tc>
      </w:tr>
      <w:tr w:rsidR="00B50009" w:rsidRPr="00A05DD4" w14:paraId="3F253DCB" w14:textId="77777777" w:rsidTr="00844AE9">
        <w:tc>
          <w:tcPr>
            <w:tcW w:w="1953" w:type="pct"/>
          </w:tcPr>
          <w:p w14:paraId="619A2E8B" w14:textId="77777777" w:rsidR="00B50009" w:rsidRPr="00443B68" w:rsidRDefault="00B50009" w:rsidP="00844AE9">
            <w:pPr>
              <w:rPr>
                <w:lang w:val="en-GB"/>
              </w:rPr>
            </w:pPr>
            <w:r w:rsidRPr="00443B68">
              <w:rPr>
                <w:lang w:val="en-GB"/>
              </w:rPr>
              <w:t>Savings stated in unit</w:t>
            </w:r>
          </w:p>
        </w:tc>
        <w:tc>
          <w:tcPr>
            <w:tcW w:w="3047" w:type="pct"/>
          </w:tcPr>
          <w:p w14:paraId="72F86AC7" w14:textId="77777777" w:rsidR="00B50009" w:rsidRPr="00443B68" w:rsidRDefault="00B50009" w:rsidP="00844AE9">
            <w:pPr>
              <w:rPr>
                <w:lang w:val="en-GB"/>
              </w:rPr>
            </w:pPr>
          </w:p>
        </w:tc>
      </w:tr>
      <w:tr w:rsidR="00B50009" w:rsidRPr="00A05DD4" w14:paraId="6D452CA4" w14:textId="77777777" w:rsidTr="00844AE9">
        <w:trPr>
          <w:trHeight w:val="250"/>
        </w:trPr>
        <w:tc>
          <w:tcPr>
            <w:tcW w:w="1953" w:type="pct"/>
          </w:tcPr>
          <w:p w14:paraId="12C064FF" w14:textId="77777777" w:rsidR="00B50009" w:rsidRPr="00443B68" w:rsidRDefault="00B50009" w:rsidP="00844AE9">
            <w:pPr>
              <w:rPr>
                <w:lang w:val="en-GB"/>
              </w:rPr>
            </w:pPr>
            <w:r w:rsidRPr="00443B68">
              <w:rPr>
                <w:lang w:val="en-GB"/>
              </w:rPr>
              <w:t>Savings in EUR / year</w:t>
            </w:r>
          </w:p>
        </w:tc>
        <w:tc>
          <w:tcPr>
            <w:tcW w:w="3047" w:type="pct"/>
          </w:tcPr>
          <w:p w14:paraId="79EF52B7" w14:textId="77777777" w:rsidR="00B50009" w:rsidRPr="00443B68" w:rsidRDefault="00B50009" w:rsidP="00844AE9">
            <w:pPr>
              <w:rPr>
                <w:lang w:val="en-GB"/>
              </w:rPr>
            </w:pPr>
          </w:p>
        </w:tc>
      </w:tr>
      <w:tr w:rsidR="00B50009" w:rsidRPr="00A05DD4" w14:paraId="05D4539D" w14:textId="77777777" w:rsidTr="00844AE9">
        <w:tc>
          <w:tcPr>
            <w:tcW w:w="1953" w:type="pct"/>
          </w:tcPr>
          <w:p w14:paraId="11CE7AA7" w14:textId="77777777" w:rsidR="00B50009" w:rsidRPr="00443B68" w:rsidRDefault="00B50009" w:rsidP="00844AE9">
            <w:pPr>
              <w:rPr>
                <w:lang w:val="en-GB"/>
              </w:rPr>
            </w:pPr>
            <w:r w:rsidRPr="00443B68">
              <w:rPr>
                <w:lang w:val="en-GB"/>
              </w:rPr>
              <w:t xml:space="preserve">Investment in EUR          </w:t>
            </w:r>
          </w:p>
        </w:tc>
        <w:tc>
          <w:tcPr>
            <w:tcW w:w="3047" w:type="pct"/>
          </w:tcPr>
          <w:p w14:paraId="394421E0" w14:textId="77777777" w:rsidR="00B50009" w:rsidRPr="00443B68" w:rsidRDefault="00B50009" w:rsidP="00844AE9">
            <w:pPr>
              <w:rPr>
                <w:lang w:val="en-GB"/>
              </w:rPr>
            </w:pPr>
          </w:p>
        </w:tc>
      </w:tr>
      <w:tr w:rsidR="00B50009" w:rsidRPr="00A05DD4" w14:paraId="531914EA" w14:textId="77777777" w:rsidTr="00844AE9">
        <w:tc>
          <w:tcPr>
            <w:tcW w:w="1953" w:type="pct"/>
          </w:tcPr>
          <w:p w14:paraId="3D985B38" w14:textId="77777777" w:rsidR="00B50009" w:rsidRPr="00443B68" w:rsidRDefault="00B50009" w:rsidP="00844AE9">
            <w:pPr>
              <w:rPr>
                <w:lang w:val="en-GB"/>
              </w:rPr>
            </w:pPr>
            <w:r w:rsidRPr="00DC5525">
              <w:rPr>
                <w:lang w:val="en-GB"/>
              </w:rPr>
              <w:t>Pre</w:t>
            </w:r>
            <w:r>
              <w:rPr>
                <w:lang w:val="en-GB"/>
              </w:rPr>
              <w:t>conditions</w:t>
            </w:r>
            <w:r w:rsidRPr="00DC5525">
              <w:rPr>
                <w:lang w:val="en-GB"/>
              </w:rPr>
              <w:t xml:space="preserve"> / calculations</w:t>
            </w:r>
          </w:p>
        </w:tc>
        <w:tc>
          <w:tcPr>
            <w:tcW w:w="3047" w:type="pct"/>
          </w:tcPr>
          <w:p w14:paraId="18F03B21" w14:textId="77777777" w:rsidR="00B50009" w:rsidRPr="00443B68" w:rsidRDefault="00B50009" w:rsidP="00844AE9">
            <w:pPr>
              <w:rPr>
                <w:lang w:val="en-GB"/>
              </w:rPr>
            </w:pPr>
          </w:p>
        </w:tc>
      </w:tr>
      <w:tr w:rsidR="00B50009" w:rsidRPr="003E1D6A" w14:paraId="13867B25" w14:textId="77777777" w:rsidTr="00844AE9">
        <w:tc>
          <w:tcPr>
            <w:tcW w:w="1953" w:type="pct"/>
          </w:tcPr>
          <w:p w14:paraId="04442A21" w14:textId="77777777" w:rsidR="00B50009" w:rsidRPr="00443B68" w:rsidRDefault="00B50009" w:rsidP="00844AE9">
            <w:pPr>
              <w:rPr>
                <w:lang w:val="en-GB"/>
              </w:rPr>
            </w:pPr>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4610F4A7" w14:textId="77777777" w:rsidR="00B50009" w:rsidRPr="00443B68" w:rsidRDefault="00B50009" w:rsidP="00844AE9">
            <w:pPr>
              <w:rPr>
                <w:lang w:val="en-GB"/>
              </w:rPr>
            </w:pPr>
          </w:p>
        </w:tc>
      </w:tr>
      <w:tr w:rsidR="00B50009" w:rsidRPr="003E1D6A" w14:paraId="023638CC" w14:textId="77777777" w:rsidTr="00844AE9">
        <w:tc>
          <w:tcPr>
            <w:tcW w:w="1953" w:type="pct"/>
          </w:tcPr>
          <w:p w14:paraId="292EF111" w14:textId="77777777" w:rsidR="00B50009" w:rsidRPr="00443B68"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08E2DC9D" w14:textId="77777777" w:rsidR="00B50009" w:rsidRPr="00443B68" w:rsidRDefault="00B50009" w:rsidP="00844AE9">
            <w:pPr>
              <w:rPr>
                <w:lang w:val="en-GB"/>
              </w:rPr>
            </w:pPr>
          </w:p>
        </w:tc>
      </w:tr>
    </w:tbl>
    <w:p w14:paraId="752DA1B4" w14:textId="77777777" w:rsidR="00B50009" w:rsidRPr="003E1D6A" w:rsidRDefault="00B50009" w:rsidP="00B50009"/>
    <w:p w14:paraId="72A16E0D" w14:textId="77777777" w:rsidR="00B50009" w:rsidRPr="003E1D6A" w:rsidRDefault="00B50009" w:rsidP="00B50009">
      <w:pPr>
        <w:pStyle w:val="Rubrik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1 [name of measure], [name of building]</w:t>
      </w:r>
    </w:p>
    <w:tbl>
      <w:tblPr>
        <w:tblStyle w:val="Tabellrutnt"/>
        <w:tblW w:w="5000" w:type="pct"/>
        <w:tblLook w:val="04A0" w:firstRow="1" w:lastRow="0" w:firstColumn="1" w:lastColumn="0" w:noHBand="0" w:noVBand="1"/>
      </w:tblPr>
      <w:tblGrid>
        <w:gridCol w:w="3794"/>
        <w:gridCol w:w="5919"/>
      </w:tblGrid>
      <w:tr w:rsidR="00B50009" w:rsidRPr="00A05DD4" w14:paraId="5DBB71C2" w14:textId="77777777" w:rsidTr="00844AE9">
        <w:tc>
          <w:tcPr>
            <w:tcW w:w="1953" w:type="pct"/>
          </w:tcPr>
          <w:p w14:paraId="3607DCA3" w14:textId="77777777" w:rsidR="00B50009" w:rsidRPr="00443B68" w:rsidRDefault="00B50009" w:rsidP="00844AE9">
            <w:pPr>
              <w:rPr>
                <w:lang w:val="en-GB"/>
              </w:rPr>
            </w:pPr>
            <w:r w:rsidRPr="00443B68">
              <w:rPr>
                <w:lang w:val="en-GB"/>
              </w:rPr>
              <w:t>Measure [Enter number]</w:t>
            </w:r>
          </w:p>
        </w:tc>
        <w:tc>
          <w:tcPr>
            <w:tcW w:w="3047" w:type="pct"/>
          </w:tcPr>
          <w:p w14:paraId="66A8330D" w14:textId="77777777" w:rsidR="00B50009" w:rsidRPr="00443B68" w:rsidRDefault="00B50009" w:rsidP="00844AE9">
            <w:pPr>
              <w:rPr>
                <w:lang w:val="en-GB"/>
              </w:rPr>
            </w:pPr>
          </w:p>
        </w:tc>
      </w:tr>
      <w:tr w:rsidR="00B50009" w:rsidRPr="00A05DD4" w14:paraId="54F09F20" w14:textId="77777777" w:rsidTr="00844AE9">
        <w:tc>
          <w:tcPr>
            <w:tcW w:w="1953" w:type="pct"/>
          </w:tcPr>
          <w:p w14:paraId="7B07F8DD" w14:textId="77777777" w:rsidR="00B50009" w:rsidRPr="00443B68" w:rsidRDefault="00B50009" w:rsidP="00844AE9">
            <w:pPr>
              <w:rPr>
                <w:lang w:val="en-GB"/>
              </w:rPr>
            </w:pPr>
            <w:r w:rsidRPr="00443B68">
              <w:rPr>
                <w:lang w:val="en-GB"/>
              </w:rPr>
              <w:t>Measure</w:t>
            </w:r>
          </w:p>
        </w:tc>
        <w:tc>
          <w:tcPr>
            <w:tcW w:w="3047" w:type="pct"/>
          </w:tcPr>
          <w:p w14:paraId="7BE32ADF" w14:textId="77777777" w:rsidR="00B50009" w:rsidRPr="00443B68" w:rsidRDefault="00B50009" w:rsidP="00844AE9">
            <w:pPr>
              <w:rPr>
                <w:lang w:val="en-GB"/>
              </w:rPr>
            </w:pPr>
          </w:p>
        </w:tc>
      </w:tr>
      <w:tr w:rsidR="00B50009" w:rsidRPr="003E1D6A" w14:paraId="60C41971" w14:textId="77777777" w:rsidTr="00844AE9">
        <w:tc>
          <w:tcPr>
            <w:tcW w:w="1953" w:type="pct"/>
          </w:tcPr>
          <w:p w14:paraId="2E15810B" w14:textId="77777777" w:rsidR="00B50009" w:rsidRPr="00443B68" w:rsidRDefault="00B50009" w:rsidP="00844AE9">
            <w:pPr>
              <w:rPr>
                <w:lang w:val="en-GB"/>
              </w:rPr>
            </w:pPr>
            <w:r w:rsidRPr="00443B68">
              <w:rPr>
                <w:lang w:val="en-GB"/>
              </w:rPr>
              <w:t>Description of the current state</w:t>
            </w:r>
          </w:p>
        </w:tc>
        <w:tc>
          <w:tcPr>
            <w:tcW w:w="3047" w:type="pct"/>
          </w:tcPr>
          <w:p w14:paraId="0A04447D" w14:textId="77777777" w:rsidR="00B50009" w:rsidRPr="00443B68" w:rsidRDefault="00B50009" w:rsidP="00844AE9">
            <w:pPr>
              <w:rPr>
                <w:lang w:val="en-GB"/>
              </w:rPr>
            </w:pPr>
          </w:p>
        </w:tc>
      </w:tr>
      <w:tr w:rsidR="00B50009" w:rsidRPr="00A05DD4" w14:paraId="3ACCC87C" w14:textId="77777777" w:rsidTr="00844AE9">
        <w:tc>
          <w:tcPr>
            <w:tcW w:w="1953" w:type="pct"/>
          </w:tcPr>
          <w:p w14:paraId="5E11006E" w14:textId="77777777" w:rsidR="00B50009" w:rsidRPr="00443B68" w:rsidRDefault="00B50009" w:rsidP="00844AE9">
            <w:pPr>
              <w:rPr>
                <w:lang w:val="en-GB"/>
              </w:rPr>
            </w:pPr>
            <w:r w:rsidRPr="00443B68">
              <w:rPr>
                <w:lang w:val="en-GB"/>
              </w:rPr>
              <w:t>Description of measure</w:t>
            </w:r>
          </w:p>
        </w:tc>
        <w:tc>
          <w:tcPr>
            <w:tcW w:w="3047" w:type="pct"/>
          </w:tcPr>
          <w:p w14:paraId="4D4A69E1" w14:textId="77777777" w:rsidR="00B50009" w:rsidRPr="00443B68" w:rsidRDefault="00B50009" w:rsidP="00844AE9">
            <w:pPr>
              <w:rPr>
                <w:lang w:val="en-GB"/>
              </w:rPr>
            </w:pPr>
          </w:p>
        </w:tc>
      </w:tr>
      <w:tr w:rsidR="00B50009" w:rsidRPr="00A05DD4" w14:paraId="6B0B4CF3" w14:textId="77777777" w:rsidTr="00844AE9">
        <w:tc>
          <w:tcPr>
            <w:tcW w:w="1953" w:type="pct"/>
          </w:tcPr>
          <w:p w14:paraId="5D341E87" w14:textId="77777777" w:rsidR="00B50009" w:rsidRPr="00443B68" w:rsidRDefault="00B50009" w:rsidP="00844AE9">
            <w:pPr>
              <w:rPr>
                <w:lang w:val="en-GB"/>
              </w:rPr>
            </w:pPr>
            <w:r w:rsidRPr="00443B68">
              <w:rPr>
                <w:lang w:val="en-GB"/>
              </w:rPr>
              <w:t>Savings stated in unit</w:t>
            </w:r>
          </w:p>
        </w:tc>
        <w:tc>
          <w:tcPr>
            <w:tcW w:w="3047" w:type="pct"/>
          </w:tcPr>
          <w:p w14:paraId="338406F2" w14:textId="77777777" w:rsidR="00B50009" w:rsidRPr="00443B68" w:rsidRDefault="00B50009" w:rsidP="00844AE9">
            <w:pPr>
              <w:rPr>
                <w:lang w:val="en-GB"/>
              </w:rPr>
            </w:pPr>
          </w:p>
        </w:tc>
      </w:tr>
      <w:tr w:rsidR="00B50009" w:rsidRPr="00A05DD4" w14:paraId="7172415A" w14:textId="77777777" w:rsidTr="00844AE9">
        <w:trPr>
          <w:trHeight w:val="250"/>
        </w:trPr>
        <w:tc>
          <w:tcPr>
            <w:tcW w:w="1953" w:type="pct"/>
          </w:tcPr>
          <w:p w14:paraId="2B93FAB8" w14:textId="77777777" w:rsidR="00B50009" w:rsidRPr="00443B68" w:rsidRDefault="00B50009" w:rsidP="00844AE9">
            <w:pPr>
              <w:rPr>
                <w:lang w:val="en-GB"/>
              </w:rPr>
            </w:pPr>
            <w:r w:rsidRPr="00443B68">
              <w:rPr>
                <w:lang w:val="en-GB"/>
              </w:rPr>
              <w:t>Savings in EUR / year</w:t>
            </w:r>
          </w:p>
        </w:tc>
        <w:tc>
          <w:tcPr>
            <w:tcW w:w="3047" w:type="pct"/>
          </w:tcPr>
          <w:p w14:paraId="670622CF" w14:textId="77777777" w:rsidR="00B50009" w:rsidRPr="00443B68" w:rsidRDefault="00B50009" w:rsidP="00844AE9">
            <w:pPr>
              <w:rPr>
                <w:lang w:val="en-GB"/>
              </w:rPr>
            </w:pPr>
          </w:p>
        </w:tc>
      </w:tr>
      <w:tr w:rsidR="00B50009" w:rsidRPr="00A05DD4" w14:paraId="334FCF2D" w14:textId="77777777" w:rsidTr="00844AE9">
        <w:tc>
          <w:tcPr>
            <w:tcW w:w="1953" w:type="pct"/>
          </w:tcPr>
          <w:p w14:paraId="474217F3" w14:textId="77777777" w:rsidR="00B50009" w:rsidRPr="00443B68" w:rsidRDefault="00B50009" w:rsidP="00844AE9">
            <w:pPr>
              <w:rPr>
                <w:lang w:val="en-GB"/>
              </w:rPr>
            </w:pPr>
            <w:r w:rsidRPr="00443B68">
              <w:rPr>
                <w:lang w:val="en-GB"/>
              </w:rPr>
              <w:t xml:space="preserve">Investment in EUR          </w:t>
            </w:r>
          </w:p>
        </w:tc>
        <w:tc>
          <w:tcPr>
            <w:tcW w:w="3047" w:type="pct"/>
          </w:tcPr>
          <w:p w14:paraId="4D9DA1AA" w14:textId="77777777" w:rsidR="00B50009" w:rsidRPr="00443B68" w:rsidRDefault="00B50009" w:rsidP="00844AE9">
            <w:pPr>
              <w:rPr>
                <w:lang w:val="en-GB"/>
              </w:rPr>
            </w:pPr>
          </w:p>
        </w:tc>
      </w:tr>
      <w:tr w:rsidR="00B50009" w:rsidRPr="00A05DD4" w14:paraId="0D24E2BD" w14:textId="77777777" w:rsidTr="00844AE9">
        <w:tc>
          <w:tcPr>
            <w:tcW w:w="1953" w:type="pct"/>
          </w:tcPr>
          <w:p w14:paraId="17CBB1B7" w14:textId="77777777" w:rsidR="00B50009" w:rsidRPr="00443B68" w:rsidRDefault="00B50009" w:rsidP="00844AE9">
            <w:pPr>
              <w:rPr>
                <w:lang w:val="en-GB"/>
              </w:rPr>
            </w:pPr>
            <w:r w:rsidRPr="00DC5525">
              <w:rPr>
                <w:lang w:val="en-GB"/>
              </w:rPr>
              <w:t>Pre</w:t>
            </w:r>
            <w:r>
              <w:rPr>
                <w:lang w:val="en-GB"/>
              </w:rPr>
              <w:t>conditions</w:t>
            </w:r>
            <w:r w:rsidRPr="00DC5525">
              <w:rPr>
                <w:lang w:val="en-GB"/>
              </w:rPr>
              <w:t xml:space="preserve"> / calculations</w:t>
            </w:r>
          </w:p>
        </w:tc>
        <w:tc>
          <w:tcPr>
            <w:tcW w:w="3047" w:type="pct"/>
          </w:tcPr>
          <w:p w14:paraId="7C6D6E14" w14:textId="77777777" w:rsidR="00B50009" w:rsidRPr="00443B68" w:rsidRDefault="00B50009" w:rsidP="00844AE9">
            <w:pPr>
              <w:rPr>
                <w:lang w:val="en-GB"/>
              </w:rPr>
            </w:pPr>
          </w:p>
        </w:tc>
      </w:tr>
      <w:tr w:rsidR="00B50009" w:rsidRPr="003E1D6A" w14:paraId="1F53DE25" w14:textId="77777777" w:rsidTr="00844AE9">
        <w:tc>
          <w:tcPr>
            <w:tcW w:w="1953" w:type="pct"/>
          </w:tcPr>
          <w:p w14:paraId="5B1B2EAC" w14:textId="77777777" w:rsidR="00B50009" w:rsidRPr="00443B68" w:rsidRDefault="00B50009" w:rsidP="00844AE9">
            <w:pPr>
              <w:rPr>
                <w:lang w:val="en-GB"/>
              </w:rPr>
            </w:pPr>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3CDA574C" w14:textId="77777777" w:rsidR="00B50009" w:rsidRPr="00443B68" w:rsidRDefault="00B50009" w:rsidP="00844AE9">
            <w:pPr>
              <w:rPr>
                <w:lang w:val="en-GB"/>
              </w:rPr>
            </w:pPr>
          </w:p>
        </w:tc>
      </w:tr>
      <w:tr w:rsidR="00B50009" w:rsidRPr="003E1D6A" w14:paraId="395B1D55" w14:textId="77777777" w:rsidTr="00844AE9">
        <w:tc>
          <w:tcPr>
            <w:tcW w:w="1953" w:type="pct"/>
          </w:tcPr>
          <w:p w14:paraId="6F7DFB9E" w14:textId="77777777" w:rsidR="00B50009" w:rsidRPr="00443B68"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4F2AD5DB" w14:textId="77777777" w:rsidR="00B50009" w:rsidRPr="00443B68" w:rsidRDefault="00B50009" w:rsidP="00844AE9">
            <w:pPr>
              <w:rPr>
                <w:lang w:val="en-GB"/>
              </w:rPr>
            </w:pPr>
          </w:p>
        </w:tc>
      </w:tr>
    </w:tbl>
    <w:p w14:paraId="7781197F" w14:textId="77777777" w:rsidR="00B50009" w:rsidRPr="003E1D6A" w:rsidRDefault="00B50009" w:rsidP="00B50009"/>
    <w:p w14:paraId="2EBC1240" w14:textId="77777777" w:rsidR="00B50009" w:rsidRPr="003E1D6A" w:rsidRDefault="00B50009" w:rsidP="00B50009">
      <w:pPr>
        <w:pStyle w:val="Rubrik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1 [name of measure], [name of building]</w:t>
      </w:r>
    </w:p>
    <w:tbl>
      <w:tblPr>
        <w:tblStyle w:val="Tabellrutnt"/>
        <w:tblW w:w="5000" w:type="pct"/>
        <w:tblLook w:val="04A0" w:firstRow="1" w:lastRow="0" w:firstColumn="1" w:lastColumn="0" w:noHBand="0" w:noVBand="1"/>
      </w:tblPr>
      <w:tblGrid>
        <w:gridCol w:w="3794"/>
        <w:gridCol w:w="5919"/>
      </w:tblGrid>
      <w:tr w:rsidR="00B50009" w:rsidRPr="00A05DD4" w14:paraId="7FA2D22E" w14:textId="77777777" w:rsidTr="00844AE9">
        <w:tc>
          <w:tcPr>
            <w:tcW w:w="1953" w:type="pct"/>
          </w:tcPr>
          <w:p w14:paraId="0014F77F" w14:textId="77777777" w:rsidR="00B50009" w:rsidRPr="00443B68" w:rsidRDefault="00B50009" w:rsidP="00844AE9">
            <w:pPr>
              <w:rPr>
                <w:lang w:val="en-GB"/>
              </w:rPr>
            </w:pPr>
            <w:r w:rsidRPr="00443B68">
              <w:rPr>
                <w:lang w:val="en-GB"/>
              </w:rPr>
              <w:t>Measure [Enter number]</w:t>
            </w:r>
          </w:p>
        </w:tc>
        <w:tc>
          <w:tcPr>
            <w:tcW w:w="3047" w:type="pct"/>
          </w:tcPr>
          <w:p w14:paraId="3F67793C" w14:textId="77777777" w:rsidR="00B50009" w:rsidRPr="00443B68" w:rsidRDefault="00B50009" w:rsidP="00844AE9">
            <w:pPr>
              <w:rPr>
                <w:lang w:val="en-GB"/>
              </w:rPr>
            </w:pPr>
          </w:p>
        </w:tc>
      </w:tr>
      <w:tr w:rsidR="00B50009" w:rsidRPr="00A05DD4" w14:paraId="2CB7C9A2" w14:textId="77777777" w:rsidTr="00844AE9">
        <w:tc>
          <w:tcPr>
            <w:tcW w:w="1953" w:type="pct"/>
          </w:tcPr>
          <w:p w14:paraId="24661EF5" w14:textId="77777777" w:rsidR="00B50009" w:rsidRPr="00443B68" w:rsidRDefault="00B50009" w:rsidP="00844AE9">
            <w:pPr>
              <w:rPr>
                <w:lang w:val="en-GB"/>
              </w:rPr>
            </w:pPr>
            <w:r w:rsidRPr="00443B68">
              <w:rPr>
                <w:lang w:val="en-GB"/>
              </w:rPr>
              <w:t>Measure</w:t>
            </w:r>
          </w:p>
        </w:tc>
        <w:tc>
          <w:tcPr>
            <w:tcW w:w="3047" w:type="pct"/>
          </w:tcPr>
          <w:p w14:paraId="7CBE545F" w14:textId="77777777" w:rsidR="00B50009" w:rsidRPr="00443B68" w:rsidRDefault="00B50009" w:rsidP="00844AE9">
            <w:pPr>
              <w:rPr>
                <w:lang w:val="en-GB"/>
              </w:rPr>
            </w:pPr>
          </w:p>
        </w:tc>
      </w:tr>
      <w:tr w:rsidR="00B50009" w:rsidRPr="003E1D6A" w14:paraId="142E1316" w14:textId="77777777" w:rsidTr="00844AE9">
        <w:tc>
          <w:tcPr>
            <w:tcW w:w="1953" w:type="pct"/>
          </w:tcPr>
          <w:p w14:paraId="21BF0EEA" w14:textId="77777777" w:rsidR="00B50009" w:rsidRPr="00443B68" w:rsidRDefault="00B50009" w:rsidP="00844AE9">
            <w:pPr>
              <w:rPr>
                <w:lang w:val="en-GB"/>
              </w:rPr>
            </w:pPr>
            <w:r w:rsidRPr="00443B68">
              <w:rPr>
                <w:lang w:val="en-GB"/>
              </w:rPr>
              <w:t>Description of the current state</w:t>
            </w:r>
          </w:p>
        </w:tc>
        <w:tc>
          <w:tcPr>
            <w:tcW w:w="3047" w:type="pct"/>
          </w:tcPr>
          <w:p w14:paraId="39ABF04A" w14:textId="77777777" w:rsidR="00B50009" w:rsidRPr="00443B68" w:rsidRDefault="00B50009" w:rsidP="00844AE9">
            <w:pPr>
              <w:rPr>
                <w:lang w:val="en-GB"/>
              </w:rPr>
            </w:pPr>
          </w:p>
        </w:tc>
      </w:tr>
      <w:tr w:rsidR="00B50009" w:rsidRPr="00A05DD4" w14:paraId="10DE6250" w14:textId="77777777" w:rsidTr="00844AE9">
        <w:tc>
          <w:tcPr>
            <w:tcW w:w="1953" w:type="pct"/>
          </w:tcPr>
          <w:p w14:paraId="469F026B" w14:textId="77777777" w:rsidR="00B50009" w:rsidRPr="00443B68" w:rsidRDefault="00B50009" w:rsidP="00844AE9">
            <w:pPr>
              <w:rPr>
                <w:lang w:val="en-GB"/>
              </w:rPr>
            </w:pPr>
            <w:r w:rsidRPr="00443B68">
              <w:rPr>
                <w:lang w:val="en-GB"/>
              </w:rPr>
              <w:t>Description of measure</w:t>
            </w:r>
          </w:p>
        </w:tc>
        <w:tc>
          <w:tcPr>
            <w:tcW w:w="3047" w:type="pct"/>
          </w:tcPr>
          <w:p w14:paraId="5D2C8B07" w14:textId="77777777" w:rsidR="00B50009" w:rsidRPr="00443B68" w:rsidRDefault="00B50009" w:rsidP="00844AE9">
            <w:pPr>
              <w:rPr>
                <w:lang w:val="en-GB"/>
              </w:rPr>
            </w:pPr>
          </w:p>
        </w:tc>
      </w:tr>
      <w:tr w:rsidR="00B50009" w:rsidRPr="00A05DD4" w14:paraId="0A46EE34" w14:textId="77777777" w:rsidTr="00844AE9">
        <w:tc>
          <w:tcPr>
            <w:tcW w:w="1953" w:type="pct"/>
          </w:tcPr>
          <w:p w14:paraId="3E6E5794" w14:textId="77777777" w:rsidR="00B50009" w:rsidRPr="00443B68" w:rsidRDefault="00B50009" w:rsidP="00844AE9">
            <w:pPr>
              <w:rPr>
                <w:lang w:val="en-GB"/>
              </w:rPr>
            </w:pPr>
            <w:r w:rsidRPr="00443B68">
              <w:rPr>
                <w:lang w:val="en-GB"/>
              </w:rPr>
              <w:t>Savings stated in unit</w:t>
            </w:r>
          </w:p>
        </w:tc>
        <w:tc>
          <w:tcPr>
            <w:tcW w:w="3047" w:type="pct"/>
          </w:tcPr>
          <w:p w14:paraId="2A228B4E" w14:textId="77777777" w:rsidR="00B50009" w:rsidRPr="00443B68" w:rsidRDefault="00B50009" w:rsidP="00844AE9">
            <w:pPr>
              <w:rPr>
                <w:lang w:val="en-GB"/>
              </w:rPr>
            </w:pPr>
          </w:p>
        </w:tc>
      </w:tr>
      <w:tr w:rsidR="00B50009" w:rsidRPr="00A05DD4" w14:paraId="1181C87C" w14:textId="77777777" w:rsidTr="00844AE9">
        <w:trPr>
          <w:trHeight w:val="250"/>
        </w:trPr>
        <w:tc>
          <w:tcPr>
            <w:tcW w:w="1953" w:type="pct"/>
          </w:tcPr>
          <w:p w14:paraId="5E2D0393" w14:textId="77777777" w:rsidR="00B50009" w:rsidRPr="00443B68" w:rsidRDefault="00B50009" w:rsidP="00844AE9">
            <w:pPr>
              <w:rPr>
                <w:lang w:val="en-GB"/>
              </w:rPr>
            </w:pPr>
            <w:r w:rsidRPr="00443B68">
              <w:rPr>
                <w:lang w:val="en-GB"/>
              </w:rPr>
              <w:t>Savings in EUR / year</w:t>
            </w:r>
          </w:p>
        </w:tc>
        <w:tc>
          <w:tcPr>
            <w:tcW w:w="3047" w:type="pct"/>
          </w:tcPr>
          <w:p w14:paraId="7FEF1190" w14:textId="77777777" w:rsidR="00B50009" w:rsidRPr="00443B68" w:rsidRDefault="00B50009" w:rsidP="00844AE9">
            <w:pPr>
              <w:rPr>
                <w:lang w:val="en-GB"/>
              </w:rPr>
            </w:pPr>
          </w:p>
        </w:tc>
      </w:tr>
      <w:tr w:rsidR="00B50009" w:rsidRPr="00A05DD4" w14:paraId="6F6A4608" w14:textId="77777777" w:rsidTr="00844AE9">
        <w:tc>
          <w:tcPr>
            <w:tcW w:w="1953" w:type="pct"/>
          </w:tcPr>
          <w:p w14:paraId="3AF50A99" w14:textId="77777777" w:rsidR="00B50009" w:rsidRPr="00443B68" w:rsidRDefault="00B50009" w:rsidP="00844AE9">
            <w:pPr>
              <w:rPr>
                <w:lang w:val="en-GB"/>
              </w:rPr>
            </w:pPr>
            <w:r w:rsidRPr="00443B68">
              <w:rPr>
                <w:lang w:val="en-GB"/>
              </w:rPr>
              <w:t xml:space="preserve">Investment in EUR          </w:t>
            </w:r>
          </w:p>
        </w:tc>
        <w:tc>
          <w:tcPr>
            <w:tcW w:w="3047" w:type="pct"/>
          </w:tcPr>
          <w:p w14:paraId="65A46958" w14:textId="77777777" w:rsidR="00B50009" w:rsidRPr="00443B68" w:rsidRDefault="00B50009" w:rsidP="00844AE9">
            <w:pPr>
              <w:rPr>
                <w:lang w:val="en-GB"/>
              </w:rPr>
            </w:pPr>
          </w:p>
        </w:tc>
      </w:tr>
      <w:tr w:rsidR="00B50009" w:rsidRPr="00A05DD4" w14:paraId="3ED7FC80" w14:textId="77777777" w:rsidTr="00844AE9">
        <w:tc>
          <w:tcPr>
            <w:tcW w:w="1953" w:type="pct"/>
          </w:tcPr>
          <w:p w14:paraId="5B0DA4C7" w14:textId="77777777" w:rsidR="00B50009" w:rsidRPr="00443B68" w:rsidRDefault="00B50009" w:rsidP="00844AE9">
            <w:pPr>
              <w:rPr>
                <w:lang w:val="en-GB"/>
              </w:rPr>
            </w:pPr>
            <w:r w:rsidRPr="00DC5525">
              <w:rPr>
                <w:lang w:val="en-GB"/>
              </w:rPr>
              <w:t>Pre</w:t>
            </w:r>
            <w:r>
              <w:rPr>
                <w:lang w:val="en-GB"/>
              </w:rPr>
              <w:t>conditions</w:t>
            </w:r>
            <w:r w:rsidRPr="00DC5525">
              <w:rPr>
                <w:lang w:val="en-GB"/>
              </w:rPr>
              <w:t xml:space="preserve"> / calculations</w:t>
            </w:r>
          </w:p>
        </w:tc>
        <w:tc>
          <w:tcPr>
            <w:tcW w:w="3047" w:type="pct"/>
          </w:tcPr>
          <w:p w14:paraId="35775A82" w14:textId="77777777" w:rsidR="00B50009" w:rsidRPr="00443B68" w:rsidRDefault="00B50009" w:rsidP="00844AE9">
            <w:pPr>
              <w:rPr>
                <w:lang w:val="en-GB"/>
              </w:rPr>
            </w:pPr>
          </w:p>
        </w:tc>
      </w:tr>
      <w:tr w:rsidR="00B50009" w:rsidRPr="003E1D6A" w14:paraId="23E57A58" w14:textId="77777777" w:rsidTr="00844AE9">
        <w:tc>
          <w:tcPr>
            <w:tcW w:w="1953" w:type="pct"/>
          </w:tcPr>
          <w:p w14:paraId="7EFE9B14" w14:textId="77777777" w:rsidR="00B50009" w:rsidRPr="00443B68" w:rsidRDefault="00B50009" w:rsidP="00844AE9">
            <w:pPr>
              <w:rPr>
                <w:lang w:val="en-GB"/>
              </w:rPr>
            </w:pPr>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089053A4" w14:textId="77777777" w:rsidR="00B50009" w:rsidRPr="00443B68" w:rsidRDefault="00B50009" w:rsidP="00844AE9">
            <w:pPr>
              <w:rPr>
                <w:lang w:val="en-GB"/>
              </w:rPr>
            </w:pPr>
          </w:p>
        </w:tc>
      </w:tr>
      <w:tr w:rsidR="00B50009" w:rsidRPr="003E1D6A" w14:paraId="4210B321" w14:textId="77777777" w:rsidTr="00844AE9">
        <w:tc>
          <w:tcPr>
            <w:tcW w:w="1953" w:type="pct"/>
          </w:tcPr>
          <w:p w14:paraId="35934B8D" w14:textId="77777777" w:rsidR="00B50009" w:rsidRPr="00443B68"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6EC621EF" w14:textId="77777777" w:rsidR="00B50009" w:rsidRPr="00443B68" w:rsidRDefault="00B50009" w:rsidP="00844AE9">
            <w:pPr>
              <w:rPr>
                <w:lang w:val="en-GB"/>
              </w:rPr>
            </w:pPr>
          </w:p>
        </w:tc>
      </w:tr>
    </w:tbl>
    <w:p w14:paraId="15B4C2A5" w14:textId="77777777" w:rsidR="00B50009" w:rsidRPr="003E1D6A" w:rsidRDefault="00B50009" w:rsidP="00B50009"/>
    <w:p w14:paraId="529BFC9F" w14:textId="77777777" w:rsidR="00B50009" w:rsidRPr="003E1D6A" w:rsidRDefault="00B50009" w:rsidP="00B50009">
      <w:pPr>
        <w:pStyle w:val="Rubrik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1 [name of measure], [name of building]</w:t>
      </w:r>
    </w:p>
    <w:tbl>
      <w:tblPr>
        <w:tblStyle w:val="Tabellrutnt"/>
        <w:tblW w:w="5000" w:type="pct"/>
        <w:tblLook w:val="04A0" w:firstRow="1" w:lastRow="0" w:firstColumn="1" w:lastColumn="0" w:noHBand="0" w:noVBand="1"/>
      </w:tblPr>
      <w:tblGrid>
        <w:gridCol w:w="3794"/>
        <w:gridCol w:w="5919"/>
      </w:tblGrid>
      <w:tr w:rsidR="00B50009" w:rsidRPr="00A05DD4" w14:paraId="26920213" w14:textId="77777777" w:rsidTr="00844AE9">
        <w:tc>
          <w:tcPr>
            <w:tcW w:w="1953" w:type="pct"/>
          </w:tcPr>
          <w:p w14:paraId="453740F2" w14:textId="77777777" w:rsidR="00B50009" w:rsidRPr="00443B68" w:rsidRDefault="00B50009" w:rsidP="00844AE9">
            <w:pPr>
              <w:rPr>
                <w:lang w:val="en-GB"/>
              </w:rPr>
            </w:pPr>
            <w:r w:rsidRPr="00443B68">
              <w:rPr>
                <w:lang w:val="en-GB"/>
              </w:rPr>
              <w:t>Measure [Enter number]</w:t>
            </w:r>
          </w:p>
        </w:tc>
        <w:tc>
          <w:tcPr>
            <w:tcW w:w="3047" w:type="pct"/>
          </w:tcPr>
          <w:p w14:paraId="73C34DF1" w14:textId="77777777" w:rsidR="00B50009" w:rsidRPr="00443B68" w:rsidRDefault="00B50009" w:rsidP="00844AE9">
            <w:pPr>
              <w:rPr>
                <w:lang w:val="en-GB"/>
              </w:rPr>
            </w:pPr>
          </w:p>
        </w:tc>
      </w:tr>
      <w:tr w:rsidR="00B50009" w:rsidRPr="00A05DD4" w14:paraId="65E1674B" w14:textId="77777777" w:rsidTr="00844AE9">
        <w:tc>
          <w:tcPr>
            <w:tcW w:w="1953" w:type="pct"/>
          </w:tcPr>
          <w:p w14:paraId="4A665F8E" w14:textId="77777777" w:rsidR="00B50009" w:rsidRPr="00443B68" w:rsidRDefault="00B50009" w:rsidP="00844AE9">
            <w:pPr>
              <w:rPr>
                <w:lang w:val="en-GB"/>
              </w:rPr>
            </w:pPr>
            <w:r w:rsidRPr="00443B68">
              <w:rPr>
                <w:lang w:val="en-GB"/>
              </w:rPr>
              <w:t>Measure</w:t>
            </w:r>
          </w:p>
        </w:tc>
        <w:tc>
          <w:tcPr>
            <w:tcW w:w="3047" w:type="pct"/>
          </w:tcPr>
          <w:p w14:paraId="546C9D75" w14:textId="77777777" w:rsidR="00B50009" w:rsidRPr="00443B68" w:rsidRDefault="00B50009" w:rsidP="00844AE9">
            <w:pPr>
              <w:rPr>
                <w:lang w:val="en-GB"/>
              </w:rPr>
            </w:pPr>
          </w:p>
        </w:tc>
      </w:tr>
      <w:tr w:rsidR="00B50009" w:rsidRPr="003E1D6A" w14:paraId="56E0295E" w14:textId="77777777" w:rsidTr="00844AE9">
        <w:tc>
          <w:tcPr>
            <w:tcW w:w="1953" w:type="pct"/>
          </w:tcPr>
          <w:p w14:paraId="1344A7A1" w14:textId="77777777" w:rsidR="00B50009" w:rsidRPr="00443B68" w:rsidRDefault="00B50009" w:rsidP="00844AE9">
            <w:pPr>
              <w:rPr>
                <w:lang w:val="en-GB"/>
              </w:rPr>
            </w:pPr>
            <w:r w:rsidRPr="00443B68">
              <w:rPr>
                <w:lang w:val="en-GB"/>
              </w:rPr>
              <w:t>Description of the current state</w:t>
            </w:r>
          </w:p>
        </w:tc>
        <w:tc>
          <w:tcPr>
            <w:tcW w:w="3047" w:type="pct"/>
          </w:tcPr>
          <w:p w14:paraId="4BDF76DF" w14:textId="77777777" w:rsidR="00B50009" w:rsidRPr="00443B68" w:rsidRDefault="00B50009" w:rsidP="00844AE9">
            <w:pPr>
              <w:rPr>
                <w:lang w:val="en-GB"/>
              </w:rPr>
            </w:pPr>
          </w:p>
        </w:tc>
      </w:tr>
      <w:tr w:rsidR="00B50009" w:rsidRPr="00A05DD4" w14:paraId="34657B80" w14:textId="77777777" w:rsidTr="00844AE9">
        <w:tc>
          <w:tcPr>
            <w:tcW w:w="1953" w:type="pct"/>
          </w:tcPr>
          <w:p w14:paraId="709FEB9D" w14:textId="77777777" w:rsidR="00B50009" w:rsidRPr="00443B68" w:rsidRDefault="00B50009" w:rsidP="00844AE9">
            <w:pPr>
              <w:rPr>
                <w:lang w:val="en-GB"/>
              </w:rPr>
            </w:pPr>
            <w:r w:rsidRPr="00443B68">
              <w:rPr>
                <w:lang w:val="en-GB"/>
              </w:rPr>
              <w:t>Description of measure</w:t>
            </w:r>
          </w:p>
        </w:tc>
        <w:tc>
          <w:tcPr>
            <w:tcW w:w="3047" w:type="pct"/>
          </w:tcPr>
          <w:p w14:paraId="421ED887" w14:textId="77777777" w:rsidR="00B50009" w:rsidRPr="00443B68" w:rsidRDefault="00B50009" w:rsidP="00844AE9">
            <w:pPr>
              <w:rPr>
                <w:lang w:val="en-GB"/>
              </w:rPr>
            </w:pPr>
          </w:p>
        </w:tc>
      </w:tr>
      <w:tr w:rsidR="00B50009" w:rsidRPr="00A05DD4" w14:paraId="6B56DCF8" w14:textId="77777777" w:rsidTr="00844AE9">
        <w:tc>
          <w:tcPr>
            <w:tcW w:w="1953" w:type="pct"/>
          </w:tcPr>
          <w:p w14:paraId="343FA9C7" w14:textId="77777777" w:rsidR="00B50009" w:rsidRPr="00443B68" w:rsidRDefault="00B50009" w:rsidP="00844AE9">
            <w:pPr>
              <w:rPr>
                <w:lang w:val="en-GB"/>
              </w:rPr>
            </w:pPr>
            <w:r w:rsidRPr="00443B68">
              <w:rPr>
                <w:lang w:val="en-GB"/>
              </w:rPr>
              <w:t>Savings stated in unit</w:t>
            </w:r>
          </w:p>
        </w:tc>
        <w:tc>
          <w:tcPr>
            <w:tcW w:w="3047" w:type="pct"/>
          </w:tcPr>
          <w:p w14:paraId="09610DB0" w14:textId="77777777" w:rsidR="00B50009" w:rsidRPr="00443B68" w:rsidRDefault="00B50009" w:rsidP="00844AE9">
            <w:pPr>
              <w:rPr>
                <w:lang w:val="en-GB"/>
              </w:rPr>
            </w:pPr>
          </w:p>
        </w:tc>
      </w:tr>
      <w:tr w:rsidR="00B50009" w:rsidRPr="00A05DD4" w14:paraId="0AD4266E" w14:textId="77777777" w:rsidTr="00844AE9">
        <w:trPr>
          <w:trHeight w:val="250"/>
        </w:trPr>
        <w:tc>
          <w:tcPr>
            <w:tcW w:w="1953" w:type="pct"/>
          </w:tcPr>
          <w:p w14:paraId="7E681398" w14:textId="77777777" w:rsidR="00B50009" w:rsidRPr="00443B68" w:rsidRDefault="00B50009" w:rsidP="00844AE9">
            <w:pPr>
              <w:rPr>
                <w:lang w:val="en-GB"/>
              </w:rPr>
            </w:pPr>
            <w:r w:rsidRPr="00443B68">
              <w:rPr>
                <w:lang w:val="en-GB"/>
              </w:rPr>
              <w:t>Savings in EUR / year</w:t>
            </w:r>
          </w:p>
        </w:tc>
        <w:tc>
          <w:tcPr>
            <w:tcW w:w="3047" w:type="pct"/>
          </w:tcPr>
          <w:p w14:paraId="79C4B802" w14:textId="77777777" w:rsidR="00B50009" w:rsidRPr="00443B68" w:rsidRDefault="00B50009" w:rsidP="00844AE9">
            <w:pPr>
              <w:rPr>
                <w:lang w:val="en-GB"/>
              </w:rPr>
            </w:pPr>
          </w:p>
        </w:tc>
      </w:tr>
      <w:tr w:rsidR="00B50009" w:rsidRPr="00A05DD4" w14:paraId="11929233" w14:textId="77777777" w:rsidTr="00844AE9">
        <w:tc>
          <w:tcPr>
            <w:tcW w:w="1953" w:type="pct"/>
          </w:tcPr>
          <w:p w14:paraId="07D30DA0" w14:textId="77777777" w:rsidR="00B50009" w:rsidRPr="00443B68" w:rsidRDefault="00B50009" w:rsidP="00844AE9">
            <w:pPr>
              <w:rPr>
                <w:lang w:val="en-GB"/>
              </w:rPr>
            </w:pPr>
            <w:r w:rsidRPr="00443B68">
              <w:rPr>
                <w:lang w:val="en-GB"/>
              </w:rPr>
              <w:t xml:space="preserve">Investment in EUR          </w:t>
            </w:r>
          </w:p>
        </w:tc>
        <w:tc>
          <w:tcPr>
            <w:tcW w:w="3047" w:type="pct"/>
          </w:tcPr>
          <w:p w14:paraId="46BE676D" w14:textId="77777777" w:rsidR="00B50009" w:rsidRPr="00443B68" w:rsidRDefault="00B50009" w:rsidP="00844AE9">
            <w:pPr>
              <w:rPr>
                <w:lang w:val="en-GB"/>
              </w:rPr>
            </w:pPr>
          </w:p>
        </w:tc>
      </w:tr>
      <w:tr w:rsidR="00B50009" w:rsidRPr="00A05DD4" w14:paraId="5637497B" w14:textId="77777777" w:rsidTr="00844AE9">
        <w:tc>
          <w:tcPr>
            <w:tcW w:w="1953" w:type="pct"/>
          </w:tcPr>
          <w:p w14:paraId="3EFF5A96" w14:textId="77777777" w:rsidR="00B50009" w:rsidRPr="00443B68" w:rsidRDefault="00B50009" w:rsidP="00844AE9">
            <w:pPr>
              <w:rPr>
                <w:lang w:val="en-GB"/>
              </w:rPr>
            </w:pPr>
            <w:r w:rsidRPr="00DC5525">
              <w:rPr>
                <w:lang w:val="en-GB"/>
              </w:rPr>
              <w:t>Pre</w:t>
            </w:r>
            <w:r>
              <w:rPr>
                <w:lang w:val="en-GB"/>
              </w:rPr>
              <w:t>conditions</w:t>
            </w:r>
            <w:r w:rsidRPr="00DC5525">
              <w:rPr>
                <w:lang w:val="en-GB"/>
              </w:rPr>
              <w:t xml:space="preserve"> / calculations</w:t>
            </w:r>
          </w:p>
        </w:tc>
        <w:tc>
          <w:tcPr>
            <w:tcW w:w="3047" w:type="pct"/>
          </w:tcPr>
          <w:p w14:paraId="6542FED6" w14:textId="77777777" w:rsidR="00B50009" w:rsidRPr="00443B68" w:rsidRDefault="00B50009" w:rsidP="00844AE9">
            <w:pPr>
              <w:rPr>
                <w:lang w:val="en-GB"/>
              </w:rPr>
            </w:pPr>
          </w:p>
        </w:tc>
      </w:tr>
      <w:tr w:rsidR="00B50009" w:rsidRPr="003E1D6A" w14:paraId="19E48C32" w14:textId="77777777" w:rsidTr="00844AE9">
        <w:tc>
          <w:tcPr>
            <w:tcW w:w="1953" w:type="pct"/>
          </w:tcPr>
          <w:p w14:paraId="220AE98C" w14:textId="77777777" w:rsidR="00B50009" w:rsidRPr="00443B68" w:rsidRDefault="00B50009" w:rsidP="00844AE9">
            <w:pPr>
              <w:rPr>
                <w:lang w:val="en-GB"/>
              </w:rPr>
            </w:pPr>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17AE6EFD" w14:textId="77777777" w:rsidR="00B50009" w:rsidRPr="00443B68" w:rsidRDefault="00B50009" w:rsidP="00844AE9">
            <w:pPr>
              <w:rPr>
                <w:lang w:val="en-GB"/>
              </w:rPr>
            </w:pPr>
          </w:p>
        </w:tc>
      </w:tr>
      <w:tr w:rsidR="00B50009" w:rsidRPr="003E1D6A" w14:paraId="4CC46125" w14:textId="77777777" w:rsidTr="00844AE9">
        <w:tc>
          <w:tcPr>
            <w:tcW w:w="1953" w:type="pct"/>
          </w:tcPr>
          <w:p w14:paraId="6FE31B0D" w14:textId="77777777" w:rsidR="00B50009" w:rsidRPr="00443B68"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7691A719" w14:textId="77777777" w:rsidR="00B50009" w:rsidRPr="00443B68" w:rsidRDefault="00B50009" w:rsidP="00844AE9">
            <w:pPr>
              <w:rPr>
                <w:lang w:val="en-GB"/>
              </w:rPr>
            </w:pPr>
          </w:p>
        </w:tc>
      </w:tr>
    </w:tbl>
    <w:p w14:paraId="24CF940C" w14:textId="77777777" w:rsidR="00B50009" w:rsidRPr="003E1D6A" w:rsidRDefault="00B50009" w:rsidP="00B50009"/>
    <w:p w14:paraId="23115A9F" w14:textId="77777777" w:rsidR="00B50009" w:rsidRDefault="00B50009">
      <w:pPr>
        <w:jc w:val="left"/>
        <w:rPr>
          <w:rFonts w:eastAsiaTheme="majorEastAsia" w:cstheme="majorBidi"/>
          <w:b/>
          <w:color w:val="C45911" w:themeColor="accent2" w:themeShade="BF"/>
          <w:sz w:val="52"/>
          <w:szCs w:val="32"/>
        </w:rPr>
      </w:pPr>
      <w:r>
        <w:br w:type="page"/>
      </w:r>
    </w:p>
    <w:p w14:paraId="4A6F4E66" w14:textId="7C996053" w:rsidR="00B50009" w:rsidRPr="003E1D6A" w:rsidRDefault="00B50009" w:rsidP="00B50009">
      <w:pPr>
        <w:pStyle w:val="Rubrik1"/>
        <w:numPr>
          <w:ilvl w:val="0"/>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432"/>
        <w:jc w:val="left"/>
      </w:pPr>
      <w:bookmarkStart w:id="12" w:name="_Toc42019804"/>
      <w:r w:rsidRPr="003E1D6A">
        <w:t>Summary of measures all example buildings – sums transferred to Attachment X</w:t>
      </w:r>
      <w:bookmarkEnd w:id="12"/>
      <w:r w:rsidRPr="003E1D6A">
        <w:t xml:space="preserve">  </w:t>
      </w:r>
    </w:p>
    <w:tbl>
      <w:tblPr>
        <w:tblStyle w:val="Tabellrutnt"/>
        <w:tblW w:w="5000" w:type="pct"/>
        <w:tblLook w:val="04A0" w:firstRow="1" w:lastRow="0" w:firstColumn="1" w:lastColumn="0" w:noHBand="0" w:noVBand="1"/>
      </w:tblPr>
      <w:tblGrid>
        <w:gridCol w:w="603"/>
        <w:gridCol w:w="4862"/>
        <w:gridCol w:w="4248"/>
      </w:tblGrid>
      <w:tr w:rsidR="00B50009" w:rsidRPr="003E1D6A" w14:paraId="45CC6983" w14:textId="77777777" w:rsidTr="00844AE9">
        <w:tc>
          <w:tcPr>
            <w:tcW w:w="310" w:type="pct"/>
          </w:tcPr>
          <w:p w14:paraId="2B1F882E" w14:textId="77777777" w:rsidR="00B50009" w:rsidRPr="003E1D6A" w:rsidRDefault="00B50009" w:rsidP="00844AE9"/>
        </w:tc>
        <w:tc>
          <w:tcPr>
            <w:tcW w:w="2503" w:type="pct"/>
            <w:vAlign w:val="center"/>
          </w:tcPr>
          <w:p w14:paraId="73B8207A" w14:textId="77777777" w:rsidR="00B50009" w:rsidRPr="003E1D6A" w:rsidRDefault="00B50009" w:rsidP="00844AE9"/>
        </w:tc>
        <w:tc>
          <w:tcPr>
            <w:tcW w:w="2187" w:type="pct"/>
            <w:vAlign w:val="center"/>
          </w:tcPr>
          <w:p w14:paraId="79C2EB5E" w14:textId="77777777" w:rsidR="00B50009" w:rsidRPr="003E1D6A" w:rsidRDefault="00B50009" w:rsidP="00844AE9"/>
        </w:tc>
      </w:tr>
      <w:tr w:rsidR="00B50009" w:rsidRPr="003E1D6A" w14:paraId="13BEB714" w14:textId="77777777" w:rsidTr="00844AE9">
        <w:tc>
          <w:tcPr>
            <w:tcW w:w="310" w:type="pct"/>
          </w:tcPr>
          <w:p w14:paraId="4DF8A3E0" w14:textId="77777777" w:rsidR="00B50009" w:rsidRPr="00DC6DD5" w:rsidRDefault="00B50009" w:rsidP="00844AE9">
            <w:r>
              <w:t>1</w:t>
            </w:r>
          </w:p>
        </w:tc>
        <w:tc>
          <w:tcPr>
            <w:tcW w:w="2503" w:type="pct"/>
          </w:tcPr>
          <w:p w14:paraId="56B3A7AF" w14:textId="77777777" w:rsidR="00B50009" w:rsidRPr="00B31052" w:rsidRDefault="00B50009" w:rsidP="00844AE9">
            <w:pPr>
              <w:rPr>
                <w:lang w:val="en-GB"/>
              </w:rPr>
            </w:pPr>
            <w:r w:rsidRPr="00B31052">
              <w:rPr>
                <w:lang w:val="en-GB"/>
              </w:rPr>
              <w:t>Sum investment profitable measures [EUR]</w:t>
            </w:r>
          </w:p>
        </w:tc>
        <w:tc>
          <w:tcPr>
            <w:tcW w:w="2187" w:type="pct"/>
          </w:tcPr>
          <w:p w14:paraId="4534C036" w14:textId="77777777" w:rsidR="00B50009" w:rsidRPr="003E1D6A" w:rsidRDefault="00B50009" w:rsidP="00844AE9"/>
        </w:tc>
      </w:tr>
      <w:tr w:rsidR="00B50009" w:rsidRPr="003E1D6A" w14:paraId="4AA85AE4" w14:textId="77777777" w:rsidTr="00844AE9">
        <w:tc>
          <w:tcPr>
            <w:tcW w:w="310" w:type="pct"/>
          </w:tcPr>
          <w:p w14:paraId="16823D7B" w14:textId="77777777" w:rsidR="00B50009" w:rsidRPr="00CB59DF" w:rsidRDefault="00B50009" w:rsidP="00844AE9">
            <w:r w:rsidRPr="00CB59DF">
              <w:t>2</w:t>
            </w:r>
          </w:p>
        </w:tc>
        <w:tc>
          <w:tcPr>
            <w:tcW w:w="2503" w:type="pct"/>
          </w:tcPr>
          <w:p w14:paraId="1D7D488A" w14:textId="77777777" w:rsidR="00B50009" w:rsidRPr="003E1D6A" w:rsidRDefault="00B50009" w:rsidP="00844AE9">
            <w:r w:rsidRPr="003E1D6A">
              <w:t>Sum savings profitable measures [Eur/year]</w:t>
            </w:r>
          </w:p>
        </w:tc>
        <w:tc>
          <w:tcPr>
            <w:tcW w:w="2187" w:type="pct"/>
          </w:tcPr>
          <w:p w14:paraId="6A549A17" w14:textId="77777777" w:rsidR="00B50009" w:rsidRPr="003E1D6A" w:rsidRDefault="00B50009" w:rsidP="00844AE9"/>
        </w:tc>
      </w:tr>
      <w:tr w:rsidR="00B50009" w:rsidRPr="003E1D6A" w14:paraId="3E9769D8" w14:textId="77777777" w:rsidTr="00844AE9">
        <w:trPr>
          <w:trHeight w:val="302"/>
        </w:trPr>
        <w:tc>
          <w:tcPr>
            <w:tcW w:w="310" w:type="pct"/>
          </w:tcPr>
          <w:p w14:paraId="37B3C44E" w14:textId="77777777" w:rsidR="00B50009" w:rsidRDefault="00B50009" w:rsidP="00844AE9">
            <w:r>
              <w:t>3</w:t>
            </w:r>
          </w:p>
        </w:tc>
        <w:tc>
          <w:tcPr>
            <w:tcW w:w="2503" w:type="pct"/>
          </w:tcPr>
          <w:p w14:paraId="067EB842" w14:textId="77777777" w:rsidR="00B50009" w:rsidRPr="003E1D6A" w:rsidRDefault="00B50009" w:rsidP="00844AE9">
            <w:r w:rsidRPr="003E1D6A">
              <w:t>Payback time profitable measures [year]</w:t>
            </w:r>
          </w:p>
        </w:tc>
        <w:tc>
          <w:tcPr>
            <w:tcW w:w="2187" w:type="pct"/>
          </w:tcPr>
          <w:p w14:paraId="466F803C" w14:textId="77777777" w:rsidR="00B50009" w:rsidRPr="003E1D6A" w:rsidRDefault="00B50009" w:rsidP="00844AE9"/>
        </w:tc>
      </w:tr>
      <w:tr w:rsidR="00B50009" w:rsidRPr="003E1D6A" w14:paraId="20B22D0C" w14:textId="77777777" w:rsidTr="00844AE9">
        <w:trPr>
          <w:trHeight w:val="521"/>
        </w:trPr>
        <w:tc>
          <w:tcPr>
            <w:tcW w:w="310" w:type="pct"/>
          </w:tcPr>
          <w:p w14:paraId="51C45A76" w14:textId="77777777" w:rsidR="00B50009" w:rsidRPr="00CB59DF" w:rsidRDefault="00B50009" w:rsidP="00844AE9">
            <w:r>
              <w:t>4</w:t>
            </w:r>
          </w:p>
        </w:tc>
        <w:tc>
          <w:tcPr>
            <w:tcW w:w="2503" w:type="pct"/>
          </w:tcPr>
          <w:p w14:paraId="74CF3648" w14:textId="77777777" w:rsidR="00B50009" w:rsidRPr="003E1D6A" w:rsidRDefault="00B50009" w:rsidP="00844AE9">
            <w:r w:rsidRPr="003E1D6A">
              <w:t>Sum net present value profitable measures [EUR]</w:t>
            </w:r>
          </w:p>
          <w:p w14:paraId="4C626B0E" w14:textId="77777777" w:rsidR="00B50009" w:rsidRPr="003E1D6A" w:rsidRDefault="00B50009" w:rsidP="00844AE9">
            <w:r w:rsidRPr="003E1D6A">
              <w:t>(from Attachment X Net present value calculation)</w:t>
            </w:r>
          </w:p>
        </w:tc>
        <w:tc>
          <w:tcPr>
            <w:tcW w:w="2187" w:type="pct"/>
          </w:tcPr>
          <w:p w14:paraId="76B1DE83" w14:textId="77777777" w:rsidR="00B50009" w:rsidRPr="003E1D6A" w:rsidRDefault="00B50009" w:rsidP="00844AE9"/>
        </w:tc>
      </w:tr>
    </w:tbl>
    <w:p w14:paraId="6E76D6BC" w14:textId="77777777" w:rsidR="00B50009" w:rsidRPr="003E1D6A" w:rsidRDefault="00B50009" w:rsidP="00B50009"/>
    <w:p w14:paraId="6018DF09" w14:textId="77777777" w:rsidR="00B50009" w:rsidRPr="003E1D6A" w:rsidRDefault="00B50009" w:rsidP="00B50009"/>
    <w:p w14:paraId="5E4FCD39" w14:textId="77777777" w:rsidR="00B50009" w:rsidRPr="00B50009" w:rsidRDefault="00B50009" w:rsidP="00C81337"/>
    <w:sectPr w:rsidR="00B50009" w:rsidRPr="00B50009" w:rsidSect="000B0A9A">
      <w:headerReference w:type="even" r:id="rId49"/>
      <w:headerReference w:type="default" r:id="rId50"/>
      <w:footerReference w:type="even" r:id="rId51"/>
      <w:pgSz w:w="11850" w:h="16783"/>
      <w:pgMar w:top="568" w:right="1134" w:bottom="1134" w:left="993" w:header="720" w:footer="720" w:gutter="0"/>
      <w:cols w:space="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7" w:author="EFFECT4buildings author" w:date="2020-06-18T11:07:00Z" w:initials="E4B">
    <w:p w14:paraId="20818808" w14:textId="77777777" w:rsidR="00BB15D7" w:rsidRDefault="00BB15D7">
      <w:pPr>
        <w:pStyle w:val="Kommentarer"/>
        <w:rPr>
          <w:rStyle w:val="Kommentarsreferens"/>
          <w:lang w:val="en-GB"/>
        </w:rPr>
      </w:pPr>
      <w:r>
        <w:rPr>
          <w:rStyle w:val="Kommentarsreferens"/>
        </w:rPr>
        <w:annotationRef/>
      </w:r>
      <w:r w:rsidR="00821DD3">
        <w:rPr>
          <w:rStyle w:val="Kommentarsreferens"/>
          <w:lang w:val="en-GB"/>
        </w:rPr>
        <w:t>If t</w:t>
      </w:r>
      <w:r w:rsidR="00821DD3" w:rsidRPr="00821DD3">
        <w:rPr>
          <w:rStyle w:val="Kommentarsreferens"/>
          <w:lang w:val="en-GB"/>
        </w:rPr>
        <w:t>he building owner might want t</w:t>
      </w:r>
      <w:r w:rsidR="00821DD3">
        <w:rPr>
          <w:rStyle w:val="Kommentarsreferens"/>
          <w:lang w:val="en-GB"/>
        </w:rPr>
        <w:t xml:space="preserve">o ask for more  information this can be added to the table. This might be information like, life </w:t>
      </w:r>
      <w:r w:rsidR="004A569C">
        <w:rPr>
          <w:rStyle w:val="Kommentarsreferens"/>
          <w:lang w:val="en-GB"/>
        </w:rPr>
        <w:t xml:space="preserve">span of measure, impact on operation, indoor climate etc. </w:t>
      </w:r>
    </w:p>
    <w:p w14:paraId="2241CAEB" w14:textId="77777777" w:rsidR="004A569C" w:rsidRDefault="004A569C">
      <w:pPr>
        <w:pStyle w:val="Kommentarer"/>
        <w:rPr>
          <w:rStyle w:val="Kommentarsreferens"/>
          <w:lang w:val="en-GB"/>
        </w:rPr>
      </w:pPr>
    </w:p>
    <w:p w14:paraId="645C0951" w14:textId="244C6816" w:rsidR="004A569C" w:rsidRPr="00821DD3" w:rsidRDefault="004A569C">
      <w:pPr>
        <w:pStyle w:val="Kommentarer"/>
        <w:rPr>
          <w:lang w:val="en-GB"/>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45C095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95C95D" w16cex:dateUtc="2020-06-18T09: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45C0951" w16cid:durableId="2295C95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48FE27" w14:textId="77777777" w:rsidR="00252084" w:rsidRDefault="00252084">
      <w:pPr>
        <w:spacing w:after="0" w:line="240" w:lineRule="auto"/>
      </w:pPr>
      <w:r>
        <w:separator/>
      </w:r>
    </w:p>
  </w:endnote>
  <w:endnote w:type="continuationSeparator" w:id="0">
    <w:p w14:paraId="16E01002" w14:textId="77777777" w:rsidR="00252084" w:rsidRDefault="00252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altName w:val="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E52AB" w14:textId="77777777" w:rsidR="003A6A87" w:rsidRDefault="003A6A87">
    <w:pPr>
      <w:pStyle w:val="Sidfot"/>
      <w:jc w:val="right"/>
      <w:rPr>
        <w:lang w:val="lv-LV"/>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471CF" w14:textId="77777777" w:rsidR="003A6A87" w:rsidRDefault="001E30B4">
    <w:pPr>
      <w:pStyle w:val="Sidfot"/>
      <w:rPr>
        <w:lang w:val="lv-LV"/>
      </w:rPr>
    </w:pPr>
    <w:r>
      <w:rPr>
        <w:noProof/>
      </w:rPr>
      <mc:AlternateContent>
        <mc:Choice Requires="wps">
          <w:drawing>
            <wp:anchor distT="0" distB="0" distL="114300" distR="114300" simplePos="0" relativeHeight="251657728" behindDoc="0" locked="0" layoutInCell="1" allowOverlap="1" wp14:anchorId="0E066766" wp14:editId="26B970D3">
              <wp:simplePos x="0" y="0"/>
              <wp:positionH relativeFrom="margin">
                <wp:align>center</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77116D2" w14:textId="77777777" w:rsidR="003A6A87" w:rsidRDefault="001E30B4">
                          <w:pPr>
                            <w:pStyle w:val="Sidfot"/>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E066766" id="_x0000_t202" coordsize="21600,21600" o:spt="202" path="m,l,21600r21600,l21600,xe">
              <v:stroke joinstyle="miter"/>
              <v:path gradientshapeok="t" o:connecttype="rect"/>
            </v:shapetype>
            <v:shape id="Text Box 7" o:spid="_x0000_s1034" type="#_x0000_t202" style="position:absolute;left:0;text-align:left;margin-left:0;margin-top:0;width:2in;height:2in;z-index:2516577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" filled="f" fillcolor="white [3201]" stroked="f" strokeweight=".5pt">
              <v:textbox style="mso-fit-shape-to-text:t" inset="0,0,0,0">
                <w:txbxContent>
                  <w:p w14:paraId="177116D2" w14:textId="77777777" w:rsidR="003A6A87" w:rsidRDefault="001E30B4">
                    <w:pPr>
                      <w:pStyle w:val="Sidfot"/>
                    </w:pPr>
                    <w:r>
                      <w:fldChar w:fldCharType="begin"/>
                    </w:r>
                    <w:r>
                      <w:instrText xml:space="preserve"> PAGE  \* MERGEFORMAT </w:instrText>
                    </w:r>
                    <w:r>
                      <w:fldChar w:fldCharType="separate"/>
                    </w:r>
                    <w:r>
                      <w:t>1</w:t>
                    </w:r>
                    <w:r>
                      <w:fldChar w:fldCharType="end"/>
                    </w:r>
                  </w:p>
                </w:txbxContent>
              </v:textbox>
              <w10:wrap anchorx="margin"/>
            </v:shape>
          </w:pict>
        </mc:Fallback>
      </mc:AlternateContent>
    </w:r>
    <w:r>
      <w:rPr>
        <w:noProof/>
        <w:lang w:val="lv-LV"/>
      </w:rPr>
      <w:drawing>
        <wp:anchor distT="0" distB="0" distL="114300" distR="114300" simplePos="0" relativeHeight="251658752" behindDoc="1" locked="0" layoutInCell="1" allowOverlap="1" wp14:anchorId="332A0E0B" wp14:editId="6F698918">
          <wp:simplePos x="0" y="0"/>
          <wp:positionH relativeFrom="page">
            <wp:align>center</wp:align>
          </wp:positionH>
          <wp:positionV relativeFrom="paragraph">
            <wp:posOffset>-1673860</wp:posOffset>
          </wp:positionV>
          <wp:extent cx="7564755" cy="2398395"/>
          <wp:effectExtent l="0" t="0" r="9525" b="9525"/>
          <wp:wrapNone/>
          <wp:docPr id="90" name="Picture 90" descr="fons_apak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fons_apaksas"/>
                  <pic:cNvPicPr>
                    <a:picLocks noChangeAspect="1"/>
                  </pic:cNvPicPr>
                </pic:nvPicPr>
                <pic:blipFill>
                  <a:blip r:embed="rId1"/>
                  <a:stretch>
                    <a:fillRect/>
                  </a:stretch>
                </pic:blipFill>
                <pic:spPr>
                  <a:xfrm>
                    <a:off x="0" y="0"/>
                    <a:ext cx="7564755" cy="239839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D4E81" w14:textId="77777777" w:rsidR="003A6A87" w:rsidRDefault="003A6A87">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AE31FC" w14:textId="77777777" w:rsidR="00252084" w:rsidRDefault="00252084">
      <w:pPr>
        <w:spacing w:after="0" w:line="240" w:lineRule="auto"/>
      </w:pPr>
      <w:r>
        <w:separator/>
      </w:r>
    </w:p>
  </w:footnote>
  <w:footnote w:type="continuationSeparator" w:id="0">
    <w:p w14:paraId="3D90AE3D" w14:textId="77777777" w:rsidR="00252084" w:rsidRDefault="00252084">
      <w:pPr>
        <w:spacing w:after="0" w:line="240" w:lineRule="auto"/>
      </w:pPr>
      <w:r>
        <w:continuationSeparator/>
      </w:r>
    </w:p>
  </w:footnote>
  <w:footnote w:id="1">
    <w:p w14:paraId="20269908" w14:textId="5A1F0F35" w:rsidR="002A5CC5" w:rsidRPr="001A4FE5" w:rsidRDefault="002A5CC5">
      <w:pPr>
        <w:pStyle w:val="Fotnotstext"/>
        <w:rPr>
          <w:lang w:val="en-GB"/>
        </w:rPr>
      </w:pPr>
      <w:r>
        <w:rPr>
          <w:rStyle w:val="Fotnotsreferens"/>
        </w:rPr>
        <w:footnoteRef/>
      </w:r>
      <w:r w:rsidRPr="001A4FE5">
        <w:rPr>
          <w:lang w:val="en-GB"/>
        </w:rPr>
        <w:t xml:space="preserve"> Form for </w:t>
      </w:r>
      <w:r w:rsidR="001A4FE5" w:rsidRPr="001A4FE5">
        <w:rPr>
          <w:lang w:val="en-GB"/>
        </w:rPr>
        <w:t>cal</w:t>
      </w:r>
      <w:r w:rsidR="000C061D">
        <w:rPr>
          <w:lang w:val="en-GB"/>
        </w:rPr>
        <w:t>c</w:t>
      </w:r>
      <w:r w:rsidR="001A4FE5" w:rsidRPr="001A4FE5">
        <w:rPr>
          <w:lang w:val="en-GB"/>
        </w:rPr>
        <w:t xml:space="preserve">ulation of </w:t>
      </w:r>
      <w:r w:rsidRPr="001A4FE5">
        <w:rPr>
          <w:lang w:val="en-GB"/>
        </w:rPr>
        <w:t>net present value</w:t>
      </w:r>
      <w:r w:rsidR="001A4FE5">
        <w:rPr>
          <w:lang w:val="en-GB"/>
        </w:rPr>
        <w:t xml:space="preserve"> can be found in EFFECT4buildings toolbox for Financial Calculations - </w:t>
      </w:r>
      <w:hyperlink r:id="rId1" w:history="1">
        <w:r w:rsidR="0017621C" w:rsidRPr="001D3A83">
          <w:rPr>
            <w:rStyle w:val="Hyperlnk"/>
            <w:lang w:val="en-GB"/>
          </w:rPr>
          <w:t>http://www.effect4buildings.se/</w:t>
        </w:r>
      </w:hyperlink>
      <w:r w:rsidR="0017621C">
        <w:rPr>
          <w:lang w:val="en-GB"/>
        </w:rPr>
        <w:t xml:space="preserve"> </w:t>
      </w:r>
    </w:p>
  </w:footnote>
  <w:footnote w:id="2">
    <w:p w14:paraId="778296AA" w14:textId="58D9D804" w:rsidR="00636F2C" w:rsidRPr="00636F2C" w:rsidRDefault="00636F2C">
      <w:pPr>
        <w:pStyle w:val="Fotnotstext"/>
        <w:rPr>
          <w:lang w:val="en-GB"/>
        </w:rPr>
      </w:pPr>
      <w:r>
        <w:rPr>
          <w:rStyle w:val="Fotnotsreferens"/>
        </w:rPr>
        <w:footnoteRef/>
      </w:r>
      <w:r w:rsidRPr="00636F2C">
        <w:rPr>
          <w:lang w:val="en-GB"/>
        </w:rPr>
        <w:t xml:space="preserve"> See Template for EPC </w:t>
      </w:r>
      <w:r w:rsidRPr="00636F2C">
        <w:rPr>
          <w:lang w:val="en-GB"/>
        </w:rPr>
        <w:t>Mainentance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6589D" w14:textId="77777777" w:rsidR="003A6A87" w:rsidRDefault="001E30B4">
    <w:pPr>
      <w:pStyle w:val="Sidhuvud"/>
      <w:rPr>
        <w:lang w:val="lv-LV"/>
      </w:rPr>
    </w:pPr>
    <w:r>
      <w:rPr>
        <w:noProof/>
        <w:lang w:val="lv-LV"/>
      </w:rPr>
      <w:drawing>
        <wp:anchor distT="0" distB="0" distL="114300" distR="114300" simplePos="0" relativeHeight="251656704" behindDoc="1" locked="1" layoutInCell="1" allowOverlap="1" wp14:anchorId="2E0410B9" wp14:editId="6D025867">
          <wp:simplePos x="0" y="0"/>
          <wp:positionH relativeFrom="page">
            <wp:align>center</wp:align>
          </wp:positionH>
          <wp:positionV relativeFrom="page">
            <wp:align>top</wp:align>
          </wp:positionV>
          <wp:extent cx="7564755" cy="1569720"/>
          <wp:effectExtent l="0" t="0" r="9525" b="0"/>
          <wp:wrapNone/>
          <wp:docPr id="89" name="Picture 89" descr="heade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header_2"/>
                  <pic:cNvPicPr>
                    <a:picLocks noChangeAspect="1"/>
                  </pic:cNvPicPr>
                </pic:nvPicPr>
                <pic:blipFill>
                  <a:blip r:embed="rId1"/>
                  <a:stretch>
                    <a:fillRect/>
                  </a:stretch>
                </pic:blipFill>
                <pic:spPr>
                  <a:xfrm>
                    <a:off x="0" y="0"/>
                    <a:ext cx="7564755" cy="156972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7E488" w14:textId="77777777" w:rsidR="003A6A87" w:rsidRDefault="001E30B4">
    <w:pPr>
      <w:pStyle w:val="Sidhuvud"/>
    </w:pPr>
    <w:r>
      <w:rPr>
        <w:noProof/>
      </w:rPr>
      <w:drawing>
        <wp:anchor distT="0" distB="0" distL="114300" distR="114300" simplePos="0" relativeHeight="251659776" behindDoc="1" locked="0" layoutInCell="1" allowOverlap="1" wp14:anchorId="5701164F" wp14:editId="5FC1B7AE">
          <wp:simplePos x="0" y="0"/>
          <wp:positionH relativeFrom="page">
            <wp:align>center</wp:align>
          </wp:positionH>
          <wp:positionV relativeFrom="page">
            <wp:align>top</wp:align>
          </wp:positionV>
          <wp:extent cx="7564755" cy="1496695"/>
          <wp:effectExtent l="0" t="0" r="9525" b="12065"/>
          <wp:wrapNone/>
          <wp:docPr id="36" name="Picture 95" descr="heade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header_1"/>
                  <pic:cNvPicPr>
                    <a:picLocks noChangeAspect="1"/>
                  </pic:cNvPicPr>
                </pic:nvPicPr>
                <pic:blipFill>
                  <a:blip r:embed="rId1"/>
                  <a:stretch>
                    <a:fillRect/>
                  </a:stretch>
                </pic:blipFill>
                <pic:spPr>
                  <a:xfrm>
                    <a:off x="0" y="0"/>
                    <a:ext cx="7564755" cy="149669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EFAC3E" w14:textId="77777777" w:rsidR="003A6A87" w:rsidRPr="001A2FF8" w:rsidRDefault="003A6A87">
    <w:pPr>
      <w:pStyle w:val="Sidhuvud"/>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12E1B"/>
    <w:multiLevelType w:val="hybridMultilevel"/>
    <w:tmpl w:val="D9EE396A"/>
    <w:lvl w:ilvl="0" w:tplc="C884E44C">
      <w:start w:val="2"/>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B3A5C78"/>
    <w:multiLevelType w:val="hybridMultilevel"/>
    <w:tmpl w:val="540232B2"/>
    <w:lvl w:ilvl="0" w:tplc="18EC87D2">
      <w:start w:val="1"/>
      <w:numFmt w:val="decimal"/>
      <w:pStyle w:val="Rubrik3"/>
      <w:lvlText w:val="%1.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BC962D3"/>
    <w:multiLevelType w:val="hybridMultilevel"/>
    <w:tmpl w:val="13CAA66E"/>
    <w:lvl w:ilvl="0" w:tplc="0414000D">
      <w:start w:val="1"/>
      <w:numFmt w:val="bullet"/>
      <w:lvlText w:val=""/>
      <w:lvlJc w:val="left"/>
      <w:pPr>
        <w:ind w:left="749" w:hanging="360"/>
      </w:pPr>
      <w:rPr>
        <w:rFonts w:ascii="Wingdings" w:hAnsi="Wingdings" w:hint="default"/>
      </w:rPr>
    </w:lvl>
    <w:lvl w:ilvl="1" w:tplc="04140003" w:tentative="1">
      <w:start w:val="1"/>
      <w:numFmt w:val="bullet"/>
      <w:lvlText w:val="o"/>
      <w:lvlJc w:val="left"/>
      <w:pPr>
        <w:ind w:left="1469" w:hanging="360"/>
      </w:pPr>
      <w:rPr>
        <w:rFonts w:ascii="Courier New" w:hAnsi="Courier New" w:cs="Courier New" w:hint="default"/>
      </w:rPr>
    </w:lvl>
    <w:lvl w:ilvl="2" w:tplc="04140005" w:tentative="1">
      <w:start w:val="1"/>
      <w:numFmt w:val="bullet"/>
      <w:lvlText w:val=""/>
      <w:lvlJc w:val="left"/>
      <w:pPr>
        <w:ind w:left="2189" w:hanging="360"/>
      </w:pPr>
      <w:rPr>
        <w:rFonts w:ascii="Wingdings" w:hAnsi="Wingdings" w:hint="default"/>
      </w:rPr>
    </w:lvl>
    <w:lvl w:ilvl="3" w:tplc="04140001" w:tentative="1">
      <w:start w:val="1"/>
      <w:numFmt w:val="bullet"/>
      <w:lvlText w:val=""/>
      <w:lvlJc w:val="left"/>
      <w:pPr>
        <w:ind w:left="2909" w:hanging="360"/>
      </w:pPr>
      <w:rPr>
        <w:rFonts w:ascii="Symbol" w:hAnsi="Symbol" w:hint="default"/>
      </w:rPr>
    </w:lvl>
    <w:lvl w:ilvl="4" w:tplc="04140003" w:tentative="1">
      <w:start w:val="1"/>
      <w:numFmt w:val="bullet"/>
      <w:lvlText w:val="o"/>
      <w:lvlJc w:val="left"/>
      <w:pPr>
        <w:ind w:left="3629" w:hanging="360"/>
      </w:pPr>
      <w:rPr>
        <w:rFonts w:ascii="Courier New" w:hAnsi="Courier New" w:cs="Courier New" w:hint="default"/>
      </w:rPr>
    </w:lvl>
    <w:lvl w:ilvl="5" w:tplc="04140005" w:tentative="1">
      <w:start w:val="1"/>
      <w:numFmt w:val="bullet"/>
      <w:lvlText w:val=""/>
      <w:lvlJc w:val="left"/>
      <w:pPr>
        <w:ind w:left="4349" w:hanging="360"/>
      </w:pPr>
      <w:rPr>
        <w:rFonts w:ascii="Wingdings" w:hAnsi="Wingdings" w:hint="default"/>
      </w:rPr>
    </w:lvl>
    <w:lvl w:ilvl="6" w:tplc="04140001" w:tentative="1">
      <w:start w:val="1"/>
      <w:numFmt w:val="bullet"/>
      <w:lvlText w:val=""/>
      <w:lvlJc w:val="left"/>
      <w:pPr>
        <w:ind w:left="5069" w:hanging="360"/>
      </w:pPr>
      <w:rPr>
        <w:rFonts w:ascii="Symbol" w:hAnsi="Symbol" w:hint="default"/>
      </w:rPr>
    </w:lvl>
    <w:lvl w:ilvl="7" w:tplc="04140003" w:tentative="1">
      <w:start w:val="1"/>
      <w:numFmt w:val="bullet"/>
      <w:lvlText w:val="o"/>
      <w:lvlJc w:val="left"/>
      <w:pPr>
        <w:ind w:left="5789" w:hanging="360"/>
      </w:pPr>
      <w:rPr>
        <w:rFonts w:ascii="Courier New" w:hAnsi="Courier New" w:cs="Courier New" w:hint="default"/>
      </w:rPr>
    </w:lvl>
    <w:lvl w:ilvl="8" w:tplc="04140005" w:tentative="1">
      <w:start w:val="1"/>
      <w:numFmt w:val="bullet"/>
      <w:lvlText w:val=""/>
      <w:lvlJc w:val="left"/>
      <w:pPr>
        <w:ind w:left="6509" w:hanging="360"/>
      </w:pPr>
      <w:rPr>
        <w:rFonts w:ascii="Wingdings" w:hAnsi="Wingdings" w:hint="default"/>
      </w:rPr>
    </w:lvl>
  </w:abstractNum>
  <w:abstractNum w:abstractNumId="3" w15:restartNumberingAfterBreak="0">
    <w:nsid w:val="158015FD"/>
    <w:multiLevelType w:val="hybridMultilevel"/>
    <w:tmpl w:val="4A24A8D0"/>
    <w:lvl w:ilvl="0" w:tplc="0414000D">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 w15:restartNumberingAfterBreak="0">
    <w:nsid w:val="15CC5B8A"/>
    <w:multiLevelType w:val="hybridMultilevel"/>
    <w:tmpl w:val="CCAA170A"/>
    <w:lvl w:ilvl="0" w:tplc="04140001">
      <w:start w:val="1"/>
      <w:numFmt w:val="bullet"/>
      <w:lvlText w:val=""/>
      <w:lvlJc w:val="left"/>
      <w:pPr>
        <w:ind w:left="899" w:hanging="360"/>
      </w:pPr>
      <w:rPr>
        <w:rFonts w:ascii="Symbol" w:hAnsi="Symbol" w:cs="Symbol" w:hint="default"/>
      </w:rPr>
    </w:lvl>
    <w:lvl w:ilvl="1" w:tplc="04140003" w:tentative="1">
      <w:start w:val="1"/>
      <w:numFmt w:val="bullet"/>
      <w:lvlText w:val="o"/>
      <w:lvlJc w:val="left"/>
      <w:pPr>
        <w:ind w:left="1619" w:hanging="360"/>
      </w:pPr>
      <w:rPr>
        <w:rFonts w:ascii="Courier New" w:hAnsi="Courier New" w:cs="Courier New" w:hint="default"/>
      </w:rPr>
    </w:lvl>
    <w:lvl w:ilvl="2" w:tplc="04140005" w:tentative="1">
      <w:start w:val="1"/>
      <w:numFmt w:val="bullet"/>
      <w:lvlText w:val=""/>
      <w:lvlJc w:val="left"/>
      <w:pPr>
        <w:ind w:left="2339" w:hanging="360"/>
      </w:pPr>
      <w:rPr>
        <w:rFonts w:ascii="Wingdings" w:hAnsi="Wingdings" w:hint="default"/>
      </w:rPr>
    </w:lvl>
    <w:lvl w:ilvl="3" w:tplc="04140001" w:tentative="1">
      <w:start w:val="1"/>
      <w:numFmt w:val="bullet"/>
      <w:lvlText w:val=""/>
      <w:lvlJc w:val="left"/>
      <w:pPr>
        <w:ind w:left="3059" w:hanging="360"/>
      </w:pPr>
      <w:rPr>
        <w:rFonts w:ascii="Symbol" w:hAnsi="Symbol" w:hint="default"/>
      </w:rPr>
    </w:lvl>
    <w:lvl w:ilvl="4" w:tplc="04140003" w:tentative="1">
      <w:start w:val="1"/>
      <w:numFmt w:val="bullet"/>
      <w:lvlText w:val="o"/>
      <w:lvlJc w:val="left"/>
      <w:pPr>
        <w:ind w:left="3779" w:hanging="360"/>
      </w:pPr>
      <w:rPr>
        <w:rFonts w:ascii="Courier New" w:hAnsi="Courier New" w:cs="Courier New" w:hint="default"/>
      </w:rPr>
    </w:lvl>
    <w:lvl w:ilvl="5" w:tplc="04140005" w:tentative="1">
      <w:start w:val="1"/>
      <w:numFmt w:val="bullet"/>
      <w:lvlText w:val=""/>
      <w:lvlJc w:val="left"/>
      <w:pPr>
        <w:ind w:left="4499" w:hanging="360"/>
      </w:pPr>
      <w:rPr>
        <w:rFonts w:ascii="Wingdings" w:hAnsi="Wingdings" w:hint="default"/>
      </w:rPr>
    </w:lvl>
    <w:lvl w:ilvl="6" w:tplc="04140001" w:tentative="1">
      <w:start w:val="1"/>
      <w:numFmt w:val="bullet"/>
      <w:lvlText w:val=""/>
      <w:lvlJc w:val="left"/>
      <w:pPr>
        <w:ind w:left="5219" w:hanging="360"/>
      </w:pPr>
      <w:rPr>
        <w:rFonts w:ascii="Symbol" w:hAnsi="Symbol" w:hint="default"/>
      </w:rPr>
    </w:lvl>
    <w:lvl w:ilvl="7" w:tplc="04140003" w:tentative="1">
      <w:start w:val="1"/>
      <w:numFmt w:val="bullet"/>
      <w:lvlText w:val="o"/>
      <w:lvlJc w:val="left"/>
      <w:pPr>
        <w:ind w:left="5939" w:hanging="360"/>
      </w:pPr>
      <w:rPr>
        <w:rFonts w:ascii="Courier New" w:hAnsi="Courier New" w:cs="Courier New" w:hint="default"/>
      </w:rPr>
    </w:lvl>
    <w:lvl w:ilvl="8" w:tplc="04140005" w:tentative="1">
      <w:start w:val="1"/>
      <w:numFmt w:val="bullet"/>
      <w:lvlText w:val=""/>
      <w:lvlJc w:val="left"/>
      <w:pPr>
        <w:ind w:left="6659" w:hanging="360"/>
      </w:pPr>
      <w:rPr>
        <w:rFonts w:ascii="Wingdings" w:hAnsi="Wingdings" w:hint="default"/>
      </w:rPr>
    </w:lvl>
  </w:abstractNum>
  <w:abstractNum w:abstractNumId="5" w15:restartNumberingAfterBreak="0">
    <w:nsid w:val="2C1E407D"/>
    <w:multiLevelType w:val="hybridMultilevel"/>
    <w:tmpl w:val="75500272"/>
    <w:lvl w:ilvl="0" w:tplc="0414000D">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 w15:restartNumberingAfterBreak="0">
    <w:nsid w:val="2CB25CB5"/>
    <w:multiLevelType w:val="hybridMultilevel"/>
    <w:tmpl w:val="874E5C98"/>
    <w:lvl w:ilvl="0" w:tplc="C884E44C">
      <w:start w:val="2"/>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F075E9C"/>
    <w:multiLevelType w:val="hybridMultilevel"/>
    <w:tmpl w:val="89F059DE"/>
    <w:lvl w:ilvl="0" w:tplc="C884E44C">
      <w:start w:val="2"/>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00743C2"/>
    <w:multiLevelType w:val="hybridMultilevel"/>
    <w:tmpl w:val="6B923306"/>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0D51F5A"/>
    <w:multiLevelType w:val="hybridMultilevel"/>
    <w:tmpl w:val="D702F4C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362E2E8B"/>
    <w:multiLevelType w:val="hybridMultilevel"/>
    <w:tmpl w:val="95BE3E08"/>
    <w:lvl w:ilvl="0" w:tplc="2DBE5BE8">
      <w:start w:val="1"/>
      <w:numFmt w:val="decimal"/>
      <w:pStyle w:val="Rubrik2"/>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1" w15:restartNumberingAfterBreak="0">
    <w:nsid w:val="377F4A90"/>
    <w:multiLevelType w:val="hybridMultilevel"/>
    <w:tmpl w:val="595A4742"/>
    <w:lvl w:ilvl="0" w:tplc="C884E44C">
      <w:start w:val="2"/>
      <w:numFmt w:val="bullet"/>
      <w:lvlText w:val="-"/>
      <w:lvlJc w:val="left"/>
      <w:pPr>
        <w:ind w:left="360" w:hanging="360"/>
      </w:pPr>
      <w:rPr>
        <w:rFonts w:ascii="Calibri" w:eastAsiaTheme="minorHAnsi" w:hAnsi="Calibri" w:cs="Calibri"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2" w15:restartNumberingAfterBreak="0">
    <w:nsid w:val="37FD15A6"/>
    <w:multiLevelType w:val="hybridMultilevel"/>
    <w:tmpl w:val="7F30BE6C"/>
    <w:lvl w:ilvl="0" w:tplc="0414000D">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3" w15:restartNumberingAfterBreak="0">
    <w:nsid w:val="39786DBF"/>
    <w:multiLevelType w:val="multilevel"/>
    <w:tmpl w:val="12B034B4"/>
    <w:lvl w:ilvl="0">
      <w:start w:val="1"/>
      <w:numFmt w:val="decimal"/>
      <w:lvlText w:val="%1."/>
      <w:lvlJc w:val="left"/>
      <w:pPr>
        <w:ind w:left="720" w:hanging="360"/>
      </w:pPr>
    </w:lvl>
    <w:lvl w:ilvl="1">
      <w:start w:val="2"/>
      <w:numFmt w:val="decimal"/>
      <w:lvlText w:val="%1.%2."/>
      <w:lvlJc w:val="left"/>
      <w:pPr>
        <w:ind w:left="1080" w:hanging="72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E98177F"/>
    <w:multiLevelType w:val="hybridMultilevel"/>
    <w:tmpl w:val="13446F86"/>
    <w:lvl w:ilvl="0" w:tplc="0414000D">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5" w15:restartNumberingAfterBreak="0">
    <w:nsid w:val="41B325E3"/>
    <w:multiLevelType w:val="hybridMultilevel"/>
    <w:tmpl w:val="39E0A684"/>
    <w:lvl w:ilvl="0" w:tplc="04140005">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484123DE"/>
    <w:multiLevelType w:val="hybridMultilevel"/>
    <w:tmpl w:val="4AE2571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7" w15:restartNumberingAfterBreak="0">
    <w:nsid w:val="544A64A1"/>
    <w:multiLevelType w:val="hybridMultilevel"/>
    <w:tmpl w:val="A392BB7C"/>
    <w:lvl w:ilvl="0" w:tplc="0426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8" w15:restartNumberingAfterBreak="0">
    <w:nsid w:val="56134E51"/>
    <w:multiLevelType w:val="hybridMultilevel"/>
    <w:tmpl w:val="6660091A"/>
    <w:lvl w:ilvl="0" w:tplc="04140005">
      <w:start w:val="1"/>
      <w:numFmt w:val="bullet"/>
      <w:lvlText w:val=""/>
      <w:lvlJc w:val="left"/>
      <w:pPr>
        <w:ind w:left="1068" w:hanging="360"/>
      </w:pPr>
      <w:rPr>
        <w:rFonts w:ascii="Wingdings" w:hAnsi="Wingdings"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9" w15:restartNumberingAfterBreak="0">
    <w:nsid w:val="5C236C98"/>
    <w:multiLevelType w:val="multilevel"/>
    <w:tmpl w:val="F3300808"/>
    <w:lvl w:ilvl="0">
      <w:start w:val="1"/>
      <w:numFmt w:val="decimal"/>
      <w:lvlText w:val="%1."/>
      <w:lvlJc w:val="left"/>
      <w:pPr>
        <w:ind w:left="36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0" w15:restartNumberingAfterBreak="0">
    <w:nsid w:val="5D7F290B"/>
    <w:multiLevelType w:val="hybridMultilevel"/>
    <w:tmpl w:val="A9B4FC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5F34250E"/>
    <w:multiLevelType w:val="hybridMultilevel"/>
    <w:tmpl w:val="1948266C"/>
    <w:lvl w:ilvl="0" w:tplc="66E846FC">
      <w:start w:val="1"/>
      <w:numFmt w:val="decimal"/>
      <w:lvlText w:val="%1."/>
      <w:lvlJc w:val="left"/>
      <w:pPr>
        <w:ind w:left="-1788" w:hanging="360"/>
      </w:pPr>
      <w:rPr>
        <w:rFonts w:asciiTheme="minorHAnsi" w:eastAsiaTheme="minorHAnsi" w:hAnsiTheme="minorHAnsi" w:cstheme="minorBidi"/>
      </w:rPr>
    </w:lvl>
    <w:lvl w:ilvl="1" w:tplc="04140003">
      <w:start w:val="1"/>
      <w:numFmt w:val="bullet"/>
      <w:lvlText w:val="o"/>
      <w:lvlJc w:val="left"/>
      <w:pPr>
        <w:ind w:left="-1068" w:hanging="360"/>
      </w:pPr>
      <w:rPr>
        <w:rFonts w:ascii="Courier New" w:hAnsi="Courier New" w:cs="Courier New" w:hint="default"/>
      </w:rPr>
    </w:lvl>
    <w:lvl w:ilvl="2" w:tplc="04140005">
      <w:start w:val="1"/>
      <w:numFmt w:val="bullet"/>
      <w:lvlText w:val=""/>
      <w:lvlJc w:val="left"/>
      <w:pPr>
        <w:ind w:left="-348" w:hanging="360"/>
      </w:pPr>
      <w:rPr>
        <w:rFonts w:ascii="Wingdings" w:hAnsi="Wingdings" w:hint="default"/>
      </w:rPr>
    </w:lvl>
    <w:lvl w:ilvl="3" w:tplc="04140001" w:tentative="1">
      <w:start w:val="1"/>
      <w:numFmt w:val="bullet"/>
      <w:lvlText w:val=""/>
      <w:lvlJc w:val="left"/>
      <w:pPr>
        <w:ind w:left="372" w:hanging="360"/>
      </w:pPr>
      <w:rPr>
        <w:rFonts w:ascii="Symbol" w:hAnsi="Symbol" w:hint="default"/>
      </w:rPr>
    </w:lvl>
    <w:lvl w:ilvl="4" w:tplc="04140003" w:tentative="1">
      <w:start w:val="1"/>
      <w:numFmt w:val="bullet"/>
      <w:lvlText w:val="o"/>
      <w:lvlJc w:val="left"/>
      <w:pPr>
        <w:ind w:left="1092" w:hanging="360"/>
      </w:pPr>
      <w:rPr>
        <w:rFonts w:ascii="Courier New" w:hAnsi="Courier New" w:cs="Courier New" w:hint="default"/>
      </w:rPr>
    </w:lvl>
    <w:lvl w:ilvl="5" w:tplc="04140005" w:tentative="1">
      <w:start w:val="1"/>
      <w:numFmt w:val="bullet"/>
      <w:lvlText w:val=""/>
      <w:lvlJc w:val="left"/>
      <w:pPr>
        <w:ind w:left="1812" w:hanging="360"/>
      </w:pPr>
      <w:rPr>
        <w:rFonts w:ascii="Wingdings" w:hAnsi="Wingdings" w:hint="default"/>
      </w:rPr>
    </w:lvl>
    <w:lvl w:ilvl="6" w:tplc="04140001" w:tentative="1">
      <w:start w:val="1"/>
      <w:numFmt w:val="bullet"/>
      <w:lvlText w:val=""/>
      <w:lvlJc w:val="left"/>
      <w:pPr>
        <w:ind w:left="2532" w:hanging="360"/>
      </w:pPr>
      <w:rPr>
        <w:rFonts w:ascii="Symbol" w:hAnsi="Symbol" w:hint="default"/>
      </w:rPr>
    </w:lvl>
    <w:lvl w:ilvl="7" w:tplc="04140003" w:tentative="1">
      <w:start w:val="1"/>
      <w:numFmt w:val="bullet"/>
      <w:lvlText w:val="o"/>
      <w:lvlJc w:val="left"/>
      <w:pPr>
        <w:ind w:left="3252" w:hanging="360"/>
      </w:pPr>
      <w:rPr>
        <w:rFonts w:ascii="Courier New" w:hAnsi="Courier New" w:cs="Courier New" w:hint="default"/>
      </w:rPr>
    </w:lvl>
    <w:lvl w:ilvl="8" w:tplc="04140005" w:tentative="1">
      <w:start w:val="1"/>
      <w:numFmt w:val="bullet"/>
      <w:lvlText w:val=""/>
      <w:lvlJc w:val="left"/>
      <w:pPr>
        <w:ind w:left="3972" w:hanging="360"/>
      </w:pPr>
      <w:rPr>
        <w:rFonts w:ascii="Wingdings" w:hAnsi="Wingdings" w:hint="default"/>
      </w:rPr>
    </w:lvl>
  </w:abstractNum>
  <w:abstractNum w:abstractNumId="22" w15:restartNumberingAfterBreak="0">
    <w:nsid w:val="60B25A0A"/>
    <w:multiLevelType w:val="hybridMultilevel"/>
    <w:tmpl w:val="6728FCFA"/>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622750D7"/>
    <w:multiLevelType w:val="hybridMultilevel"/>
    <w:tmpl w:val="41C6D5C2"/>
    <w:lvl w:ilvl="0" w:tplc="04140005">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63450870"/>
    <w:multiLevelType w:val="multilevel"/>
    <w:tmpl w:val="CAA6C942"/>
    <w:lvl w:ilvl="0">
      <w:start w:val="1"/>
      <w:numFmt w:val="decimal"/>
      <w:lvlText w:val="%1"/>
      <w:lvlJc w:val="left"/>
      <w:pPr>
        <w:ind w:left="3551"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64682FD2"/>
    <w:multiLevelType w:val="multilevel"/>
    <w:tmpl w:val="6E58A25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46F36BF"/>
    <w:multiLevelType w:val="hybridMultilevel"/>
    <w:tmpl w:val="EEA6E2C8"/>
    <w:lvl w:ilvl="0" w:tplc="04140005">
      <w:start w:val="1"/>
      <w:numFmt w:val="bullet"/>
      <w:lvlText w:val=""/>
      <w:lvlJc w:val="left"/>
      <w:pPr>
        <w:ind w:left="360" w:hanging="360"/>
      </w:pPr>
      <w:rPr>
        <w:rFonts w:ascii="Wingdings" w:hAnsi="Wingdings"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7" w15:restartNumberingAfterBreak="0">
    <w:nsid w:val="67F209DF"/>
    <w:multiLevelType w:val="hybridMultilevel"/>
    <w:tmpl w:val="E2A0B272"/>
    <w:lvl w:ilvl="0" w:tplc="0414000D">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8" w15:restartNumberingAfterBreak="0">
    <w:nsid w:val="757D0CE2"/>
    <w:multiLevelType w:val="hybridMultilevel"/>
    <w:tmpl w:val="CC36D43A"/>
    <w:lvl w:ilvl="0" w:tplc="0414000D">
      <w:start w:val="1"/>
      <w:numFmt w:val="bullet"/>
      <w:lvlText w:val=""/>
      <w:lvlJc w:val="left"/>
      <w:pPr>
        <w:ind w:left="539" w:hanging="360"/>
      </w:pPr>
      <w:rPr>
        <w:rFonts w:ascii="Wingdings" w:hAnsi="Wingdings" w:hint="default"/>
      </w:rPr>
    </w:lvl>
    <w:lvl w:ilvl="1" w:tplc="04140003" w:tentative="1">
      <w:start w:val="1"/>
      <w:numFmt w:val="bullet"/>
      <w:lvlText w:val="o"/>
      <w:lvlJc w:val="left"/>
      <w:pPr>
        <w:ind w:left="1259" w:hanging="360"/>
      </w:pPr>
      <w:rPr>
        <w:rFonts w:ascii="Courier New" w:hAnsi="Courier New" w:cs="Courier New" w:hint="default"/>
      </w:rPr>
    </w:lvl>
    <w:lvl w:ilvl="2" w:tplc="04140005" w:tentative="1">
      <w:start w:val="1"/>
      <w:numFmt w:val="bullet"/>
      <w:lvlText w:val=""/>
      <w:lvlJc w:val="left"/>
      <w:pPr>
        <w:ind w:left="1979" w:hanging="360"/>
      </w:pPr>
      <w:rPr>
        <w:rFonts w:ascii="Wingdings" w:hAnsi="Wingdings" w:hint="default"/>
      </w:rPr>
    </w:lvl>
    <w:lvl w:ilvl="3" w:tplc="04140001" w:tentative="1">
      <w:start w:val="1"/>
      <w:numFmt w:val="bullet"/>
      <w:lvlText w:val=""/>
      <w:lvlJc w:val="left"/>
      <w:pPr>
        <w:ind w:left="2699" w:hanging="360"/>
      </w:pPr>
      <w:rPr>
        <w:rFonts w:ascii="Symbol" w:hAnsi="Symbol" w:hint="default"/>
      </w:rPr>
    </w:lvl>
    <w:lvl w:ilvl="4" w:tplc="04140003" w:tentative="1">
      <w:start w:val="1"/>
      <w:numFmt w:val="bullet"/>
      <w:lvlText w:val="o"/>
      <w:lvlJc w:val="left"/>
      <w:pPr>
        <w:ind w:left="3419" w:hanging="360"/>
      </w:pPr>
      <w:rPr>
        <w:rFonts w:ascii="Courier New" w:hAnsi="Courier New" w:cs="Courier New" w:hint="default"/>
      </w:rPr>
    </w:lvl>
    <w:lvl w:ilvl="5" w:tplc="04140005" w:tentative="1">
      <w:start w:val="1"/>
      <w:numFmt w:val="bullet"/>
      <w:lvlText w:val=""/>
      <w:lvlJc w:val="left"/>
      <w:pPr>
        <w:ind w:left="4139" w:hanging="360"/>
      </w:pPr>
      <w:rPr>
        <w:rFonts w:ascii="Wingdings" w:hAnsi="Wingdings" w:hint="default"/>
      </w:rPr>
    </w:lvl>
    <w:lvl w:ilvl="6" w:tplc="04140001" w:tentative="1">
      <w:start w:val="1"/>
      <w:numFmt w:val="bullet"/>
      <w:lvlText w:val=""/>
      <w:lvlJc w:val="left"/>
      <w:pPr>
        <w:ind w:left="4859" w:hanging="360"/>
      </w:pPr>
      <w:rPr>
        <w:rFonts w:ascii="Symbol" w:hAnsi="Symbol" w:hint="default"/>
      </w:rPr>
    </w:lvl>
    <w:lvl w:ilvl="7" w:tplc="04140003" w:tentative="1">
      <w:start w:val="1"/>
      <w:numFmt w:val="bullet"/>
      <w:lvlText w:val="o"/>
      <w:lvlJc w:val="left"/>
      <w:pPr>
        <w:ind w:left="5579" w:hanging="360"/>
      </w:pPr>
      <w:rPr>
        <w:rFonts w:ascii="Courier New" w:hAnsi="Courier New" w:cs="Courier New" w:hint="default"/>
      </w:rPr>
    </w:lvl>
    <w:lvl w:ilvl="8" w:tplc="04140005" w:tentative="1">
      <w:start w:val="1"/>
      <w:numFmt w:val="bullet"/>
      <w:lvlText w:val=""/>
      <w:lvlJc w:val="left"/>
      <w:pPr>
        <w:ind w:left="6299" w:hanging="360"/>
      </w:pPr>
      <w:rPr>
        <w:rFonts w:ascii="Wingdings" w:hAnsi="Wingdings" w:hint="default"/>
      </w:rPr>
    </w:lvl>
  </w:abstractNum>
  <w:abstractNum w:abstractNumId="29" w15:restartNumberingAfterBreak="0">
    <w:nsid w:val="76E90F1E"/>
    <w:multiLevelType w:val="hybridMultilevel"/>
    <w:tmpl w:val="6366BA12"/>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0" w15:restartNumberingAfterBreak="0">
    <w:nsid w:val="783429A7"/>
    <w:multiLevelType w:val="hybridMultilevel"/>
    <w:tmpl w:val="337ECE64"/>
    <w:lvl w:ilvl="0" w:tplc="04140005">
      <w:start w:val="1"/>
      <w:numFmt w:val="bullet"/>
      <w:lvlText w:val=""/>
      <w:lvlJc w:val="left"/>
      <w:pPr>
        <w:ind w:left="1080" w:hanging="360"/>
      </w:pPr>
      <w:rPr>
        <w:rFonts w:ascii="Wingdings" w:hAnsi="Wingdings"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1" w15:restartNumberingAfterBreak="0">
    <w:nsid w:val="787B5751"/>
    <w:multiLevelType w:val="hybridMultilevel"/>
    <w:tmpl w:val="01D6B6EA"/>
    <w:lvl w:ilvl="0" w:tplc="FFFFFFFF">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2" w15:restartNumberingAfterBreak="0">
    <w:nsid w:val="79C716F7"/>
    <w:multiLevelType w:val="multilevel"/>
    <w:tmpl w:val="79C716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2"/>
  </w:num>
  <w:num w:numId="2">
    <w:abstractNumId w:val="21"/>
  </w:num>
  <w:num w:numId="3">
    <w:abstractNumId w:val="29"/>
  </w:num>
  <w:num w:numId="4">
    <w:abstractNumId w:val="19"/>
  </w:num>
  <w:num w:numId="5">
    <w:abstractNumId w:val="10"/>
  </w:num>
  <w:num w:numId="6">
    <w:abstractNumId w:val="22"/>
  </w:num>
  <w:num w:numId="7">
    <w:abstractNumId w:val="11"/>
  </w:num>
  <w:num w:numId="8">
    <w:abstractNumId w:val="23"/>
  </w:num>
  <w:num w:numId="9">
    <w:abstractNumId w:val="13"/>
  </w:num>
  <w:num w:numId="10">
    <w:abstractNumId w:val="13"/>
    <w:lvlOverride w:ilvl="0">
      <w:startOverride w:val="2"/>
    </w:lvlOverride>
    <w:lvlOverride w:ilvl="1">
      <w:startOverride w:val="1"/>
    </w:lvlOverride>
  </w:num>
  <w:num w:numId="11">
    <w:abstractNumId w:val="1"/>
  </w:num>
  <w:num w:numId="12">
    <w:abstractNumId w:val="7"/>
  </w:num>
  <w:num w:numId="13">
    <w:abstractNumId w:val="6"/>
  </w:num>
  <w:num w:numId="14">
    <w:abstractNumId w:val="25"/>
  </w:num>
  <w:num w:numId="15">
    <w:abstractNumId w:val="15"/>
  </w:num>
  <w:num w:numId="16">
    <w:abstractNumId w:val="26"/>
  </w:num>
  <w:num w:numId="17">
    <w:abstractNumId w:val="13"/>
    <w:lvlOverride w:ilvl="0">
      <w:startOverride w:val="5"/>
    </w:lvlOverride>
    <w:lvlOverride w:ilvl="1">
      <w:startOverride w:val="1"/>
    </w:lvlOverride>
  </w:num>
  <w:num w:numId="18">
    <w:abstractNumId w:val="0"/>
  </w:num>
  <w:num w:numId="19">
    <w:abstractNumId w:val="13"/>
    <w:lvlOverride w:ilvl="0">
      <w:startOverride w:val="3"/>
    </w:lvlOverride>
    <w:lvlOverride w:ilvl="1">
      <w:startOverride w:val="1"/>
    </w:lvlOverride>
  </w:num>
  <w:num w:numId="20">
    <w:abstractNumId w:val="8"/>
  </w:num>
  <w:num w:numId="21">
    <w:abstractNumId w:val="13"/>
    <w:lvlOverride w:ilvl="0">
      <w:startOverride w:val="6"/>
    </w:lvlOverride>
    <w:lvlOverride w:ilvl="1">
      <w:startOverride w:val="1"/>
    </w:lvlOverride>
  </w:num>
  <w:num w:numId="22">
    <w:abstractNumId w:val="30"/>
  </w:num>
  <w:num w:numId="23">
    <w:abstractNumId w:val="18"/>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6"/>
  </w:num>
  <w:num w:numId="31">
    <w:abstractNumId w:val="4"/>
  </w:num>
  <w:num w:numId="32">
    <w:abstractNumId w:val="5"/>
  </w:num>
  <w:num w:numId="33">
    <w:abstractNumId w:val="2"/>
  </w:num>
  <w:num w:numId="34">
    <w:abstractNumId w:val="12"/>
  </w:num>
  <w:num w:numId="35">
    <w:abstractNumId w:val="31"/>
  </w:num>
  <w:num w:numId="36">
    <w:abstractNumId w:val="27"/>
  </w:num>
  <w:num w:numId="37">
    <w:abstractNumId w:val="3"/>
  </w:num>
  <w:num w:numId="38">
    <w:abstractNumId w:val="14"/>
  </w:num>
  <w:num w:numId="39">
    <w:abstractNumId w:val="28"/>
  </w:num>
  <w:num w:numId="40">
    <w:abstractNumId w:val="20"/>
  </w:num>
  <w:num w:numId="41">
    <w:abstractNumId w:val="17"/>
  </w:num>
  <w:num w:numId="42">
    <w:abstractNumId w:val="24"/>
  </w:num>
  <w:num w:numId="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attachedTemplate r:id="rId1"/>
  <w:defaultTabStop w:val="420"/>
  <w:hyphenationZone w:val="42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889"/>
    <w:rsid w:val="00000753"/>
    <w:rsid w:val="00001D8B"/>
    <w:rsid w:val="000078AD"/>
    <w:rsid w:val="00016B19"/>
    <w:rsid w:val="00020743"/>
    <w:rsid w:val="00023C82"/>
    <w:rsid w:val="00023E5D"/>
    <w:rsid w:val="00031C23"/>
    <w:rsid w:val="000435AF"/>
    <w:rsid w:val="00043F39"/>
    <w:rsid w:val="00064A20"/>
    <w:rsid w:val="000658AC"/>
    <w:rsid w:val="00065C85"/>
    <w:rsid w:val="00083EF2"/>
    <w:rsid w:val="000B0A9A"/>
    <w:rsid w:val="000B4824"/>
    <w:rsid w:val="000B5BDE"/>
    <w:rsid w:val="000C061D"/>
    <w:rsid w:val="000C0B5C"/>
    <w:rsid w:val="000C6C2F"/>
    <w:rsid w:val="000D1D0A"/>
    <w:rsid w:val="000D4D75"/>
    <w:rsid w:val="000F7A29"/>
    <w:rsid w:val="00101668"/>
    <w:rsid w:val="001136CA"/>
    <w:rsid w:val="0012237B"/>
    <w:rsid w:val="00127BBC"/>
    <w:rsid w:val="00132693"/>
    <w:rsid w:val="00147EB9"/>
    <w:rsid w:val="0015171E"/>
    <w:rsid w:val="001526FA"/>
    <w:rsid w:val="00155F24"/>
    <w:rsid w:val="00157D6D"/>
    <w:rsid w:val="00172A27"/>
    <w:rsid w:val="0017621C"/>
    <w:rsid w:val="00184443"/>
    <w:rsid w:val="001954DB"/>
    <w:rsid w:val="001A2FF8"/>
    <w:rsid w:val="001A4FE5"/>
    <w:rsid w:val="001B3573"/>
    <w:rsid w:val="001B5588"/>
    <w:rsid w:val="001C4761"/>
    <w:rsid w:val="001E30B4"/>
    <w:rsid w:val="002027C6"/>
    <w:rsid w:val="00214B43"/>
    <w:rsid w:val="00216CA5"/>
    <w:rsid w:val="002238C1"/>
    <w:rsid w:val="00252084"/>
    <w:rsid w:val="0025414E"/>
    <w:rsid w:val="002617C8"/>
    <w:rsid w:val="00261BBC"/>
    <w:rsid w:val="00261CC0"/>
    <w:rsid w:val="00263292"/>
    <w:rsid w:val="00295EC7"/>
    <w:rsid w:val="002A409C"/>
    <w:rsid w:val="002A5CC5"/>
    <w:rsid w:val="002B1093"/>
    <w:rsid w:val="002B17D6"/>
    <w:rsid w:val="002E1ACA"/>
    <w:rsid w:val="002E6B84"/>
    <w:rsid w:val="00310418"/>
    <w:rsid w:val="00330731"/>
    <w:rsid w:val="00336DFA"/>
    <w:rsid w:val="0034283C"/>
    <w:rsid w:val="00346FAB"/>
    <w:rsid w:val="003518DF"/>
    <w:rsid w:val="00381E27"/>
    <w:rsid w:val="003862D5"/>
    <w:rsid w:val="003A6A87"/>
    <w:rsid w:val="003A6F4D"/>
    <w:rsid w:val="003B3EE5"/>
    <w:rsid w:val="003C2200"/>
    <w:rsid w:val="003D637E"/>
    <w:rsid w:val="003D6985"/>
    <w:rsid w:val="003E2F0A"/>
    <w:rsid w:val="003F08A2"/>
    <w:rsid w:val="004034F5"/>
    <w:rsid w:val="00403EEA"/>
    <w:rsid w:val="00407AC3"/>
    <w:rsid w:val="00434C33"/>
    <w:rsid w:val="004610D8"/>
    <w:rsid w:val="004701C6"/>
    <w:rsid w:val="00496EE2"/>
    <w:rsid w:val="004A4594"/>
    <w:rsid w:val="004A569C"/>
    <w:rsid w:val="004A57B0"/>
    <w:rsid w:val="004A603C"/>
    <w:rsid w:val="004B15A7"/>
    <w:rsid w:val="004B5106"/>
    <w:rsid w:val="004B7A26"/>
    <w:rsid w:val="004C0A1B"/>
    <w:rsid w:val="004C15A6"/>
    <w:rsid w:val="004C6BAD"/>
    <w:rsid w:val="004C7429"/>
    <w:rsid w:val="004D1119"/>
    <w:rsid w:val="004D6876"/>
    <w:rsid w:val="004E5386"/>
    <w:rsid w:val="00501117"/>
    <w:rsid w:val="00504221"/>
    <w:rsid w:val="00510EF3"/>
    <w:rsid w:val="005227ED"/>
    <w:rsid w:val="00522846"/>
    <w:rsid w:val="00526EBD"/>
    <w:rsid w:val="00530EE2"/>
    <w:rsid w:val="00536F1C"/>
    <w:rsid w:val="00541801"/>
    <w:rsid w:val="00546759"/>
    <w:rsid w:val="00562FCE"/>
    <w:rsid w:val="005719DE"/>
    <w:rsid w:val="00572E76"/>
    <w:rsid w:val="005748EA"/>
    <w:rsid w:val="00575426"/>
    <w:rsid w:val="00590A1D"/>
    <w:rsid w:val="005E1E4C"/>
    <w:rsid w:val="005F0CEC"/>
    <w:rsid w:val="005F1B0A"/>
    <w:rsid w:val="005F1D6F"/>
    <w:rsid w:val="00623774"/>
    <w:rsid w:val="006312B5"/>
    <w:rsid w:val="0063563D"/>
    <w:rsid w:val="00636F2C"/>
    <w:rsid w:val="00640E15"/>
    <w:rsid w:val="00642E31"/>
    <w:rsid w:val="00642F57"/>
    <w:rsid w:val="00643156"/>
    <w:rsid w:val="006463D3"/>
    <w:rsid w:val="00651615"/>
    <w:rsid w:val="00667522"/>
    <w:rsid w:val="00687C88"/>
    <w:rsid w:val="00691409"/>
    <w:rsid w:val="00695416"/>
    <w:rsid w:val="006B5744"/>
    <w:rsid w:val="006C5C38"/>
    <w:rsid w:val="006D23C9"/>
    <w:rsid w:val="006E4694"/>
    <w:rsid w:val="006F0114"/>
    <w:rsid w:val="00703B16"/>
    <w:rsid w:val="00733206"/>
    <w:rsid w:val="00735FFF"/>
    <w:rsid w:val="00740985"/>
    <w:rsid w:val="0076401F"/>
    <w:rsid w:val="00796113"/>
    <w:rsid w:val="007A1423"/>
    <w:rsid w:val="007C583F"/>
    <w:rsid w:val="007D1923"/>
    <w:rsid w:val="007D5858"/>
    <w:rsid w:val="007D7E59"/>
    <w:rsid w:val="007F19C8"/>
    <w:rsid w:val="00821DD3"/>
    <w:rsid w:val="008331DF"/>
    <w:rsid w:val="00846DD1"/>
    <w:rsid w:val="008617B2"/>
    <w:rsid w:val="00863096"/>
    <w:rsid w:val="00882149"/>
    <w:rsid w:val="008955EC"/>
    <w:rsid w:val="008A54FD"/>
    <w:rsid w:val="008A62FF"/>
    <w:rsid w:val="008B080F"/>
    <w:rsid w:val="008B3D93"/>
    <w:rsid w:val="008C0786"/>
    <w:rsid w:val="008D7061"/>
    <w:rsid w:val="008F07DC"/>
    <w:rsid w:val="008F235E"/>
    <w:rsid w:val="008F283F"/>
    <w:rsid w:val="008F65B4"/>
    <w:rsid w:val="009019FD"/>
    <w:rsid w:val="009035B1"/>
    <w:rsid w:val="009147E0"/>
    <w:rsid w:val="009166CE"/>
    <w:rsid w:val="009205CD"/>
    <w:rsid w:val="00921BE2"/>
    <w:rsid w:val="00922D7D"/>
    <w:rsid w:val="00924238"/>
    <w:rsid w:val="00927C4E"/>
    <w:rsid w:val="009349C7"/>
    <w:rsid w:val="00935769"/>
    <w:rsid w:val="009458FB"/>
    <w:rsid w:val="00950218"/>
    <w:rsid w:val="00960F59"/>
    <w:rsid w:val="00963ED2"/>
    <w:rsid w:val="00984A76"/>
    <w:rsid w:val="00986398"/>
    <w:rsid w:val="00987889"/>
    <w:rsid w:val="009A1018"/>
    <w:rsid w:val="009A608C"/>
    <w:rsid w:val="009B07D0"/>
    <w:rsid w:val="009B4383"/>
    <w:rsid w:val="009C6FC2"/>
    <w:rsid w:val="009D0AE5"/>
    <w:rsid w:val="009E0751"/>
    <w:rsid w:val="00A02814"/>
    <w:rsid w:val="00A14C53"/>
    <w:rsid w:val="00A25058"/>
    <w:rsid w:val="00A30AAC"/>
    <w:rsid w:val="00A44CC7"/>
    <w:rsid w:val="00A465FE"/>
    <w:rsid w:val="00A62DD1"/>
    <w:rsid w:val="00A63E1B"/>
    <w:rsid w:val="00A654BF"/>
    <w:rsid w:val="00A90717"/>
    <w:rsid w:val="00A9259D"/>
    <w:rsid w:val="00AA0EAD"/>
    <w:rsid w:val="00AA16EC"/>
    <w:rsid w:val="00AA524D"/>
    <w:rsid w:val="00AB6EAE"/>
    <w:rsid w:val="00AC2BB5"/>
    <w:rsid w:val="00B00FCD"/>
    <w:rsid w:val="00B309AE"/>
    <w:rsid w:val="00B43BD5"/>
    <w:rsid w:val="00B50009"/>
    <w:rsid w:val="00B55053"/>
    <w:rsid w:val="00BA4DA4"/>
    <w:rsid w:val="00BA548F"/>
    <w:rsid w:val="00BA79ED"/>
    <w:rsid w:val="00BB15D7"/>
    <w:rsid w:val="00BB3D22"/>
    <w:rsid w:val="00BC2CDF"/>
    <w:rsid w:val="00BC3112"/>
    <w:rsid w:val="00BD2057"/>
    <w:rsid w:val="00BE4570"/>
    <w:rsid w:val="00BE4E0B"/>
    <w:rsid w:val="00BE6C29"/>
    <w:rsid w:val="00BF02E0"/>
    <w:rsid w:val="00BF72D0"/>
    <w:rsid w:val="00C00372"/>
    <w:rsid w:val="00C06BA7"/>
    <w:rsid w:val="00C308B5"/>
    <w:rsid w:val="00C340A3"/>
    <w:rsid w:val="00C409B1"/>
    <w:rsid w:val="00C443C8"/>
    <w:rsid w:val="00C73627"/>
    <w:rsid w:val="00C7662E"/>
    <w:rsid w:val="00C81337"/>
    <w:rsid w:val="00C819D1"/>
    <w:rsid w:val="00C96AB1"/>
    <w:rsid w:val="00C97792"/>
    <w:rsid w:val="00CA0477"/>
    <w:rsid w:val="00CA3848"/>
    <w:rsid w:val="00CD05BB"/>
    <w:rsid w:val="00CD125F"/>
    <w:rsid w:val="00CD2AD4"/>
    <w:rsid w:val="00CE2E5A"/>
    <w:rsid w:val="00D466F4"/>
    <w:rsid w:val="00D47B1F"/>
    <w:rsid w:val="00D52206"/>
    <w:rsid w:val="00D54694"/>
    <w:rsid w:val="00D54FBE"/>
    <w:rsid w:val="00D6239C"/>
    <w:rsid w:val="00D63F49"/>
    <w:rsid w:val="00D820C7"/>
    <w:rsid w:val="00D91B43"/>
    <w:rsid w:val="00DA7D17"/>
    <w:rsid w:val="00DB03C5"/>
    <w:rsid w:val="00DD27BA"/>
    <w:rsid w:val="00DD4939"/>
    <w:rsid w:val="00DE6B6B"/>
    <w:rsid w:val="00DE7523"/>
    <w:rsid w:val="00DF2741"/>
    <w:rsid w:val="00DF2C6C"/>
    <w:rsid w:val="00E00D91"/>
    <w:rsid w:val="00E01650"/>
    <w:rsid w:val="00E05E94"/>
    <w:rsid w:val="00E10B07"/>
    <w:rsid w:val="00E24867"/>
    <w:rsid w:val="00E278FD"/>
    <w:rsid w:val="00E3653E"/>
    <w:rsid w:val="00E46FDA"/>
    <w:rsid w:val="00E536E7"/>
    <w:rsid w:val="00E56D1A"/>
    <w:rsid w:val="00E60579"/>
    <w:rsid w:val="00E869B8"/>
    <w:rsid w:val="00E92F10"/>
    <w:rsid w:val="00E94703"/>
    <w:rsid w:val="00E971D4"/>
    <w:rsid w:val="00EC079C"/>
    <w:rsid w:val="00EC61A7"/>
    <w:rsid w:val="00ED0D57"/>
    <w:rsid w:val="00ED19A1"/>
    <w:rsid w:val="00EF670F"/>
    <w:rsid w:val="00F21B06"/>
    <w:rsid w:val="00F26C6A"/>
    <w:rsid w:val="00F30A20"/>
    <w:rsid w:val="00F505D8"/>
    <w:rsid w:val="00F83A62"/>
    <w:rsid w:val="00F913AC"/>
    <w:rsid w:val="00F9491A"/>
    <w:rsid w:val="00FA433E"/>
    <w:rsid w:val="00FB4332"/>
    <w:rsid w:val="00FB4919"/>
    <w:rsid w:val="00FB5D2A"/>
    <w:rsid w:val="00FD255A"/>
    <w:rsid w:val="00FD4840"/>
    <w:rsid w:val="00FE42EC"/>
    <w:rsid w:val="00FF0B65"/>
    <w:rsid w:val="00FF204F"/>
    <w:rsid w:val="05113EE7"/>
    <w:rsid w:val="09F01B0F"/>
    <w:rsid w:val="0A938065"/>
    <w:rsid w:val="0C20FD06"/>
    <w:rsid w:val="0CC353E0"/>
    <w:rsid w:val="0EF3C092"/>
    <w:rsid w:val="10C4C15B"/>
    <w:rsid w:val="13B4CAA8"/>
    <w:rsid w:val="13CF942C"/>
    <w:rsid w:val="14974927"/>
    <w:rsid w:val="26C0A98E"/>
    <w:rsid w:val="29ED7BE7"/>
    <w:rsid w:val="2FBC53AF"/>
    <w:rsid w:val="3014D48A"/>
    <w:rsid w:val="30DC0B4C"/>
    <w:rsid w:val="30E1B2CC"/>
    <w:rsid w:val="316C3AF6"/>
    <w:rsid w:val="3202F332"/>
    <w:rsid w:val="372A4C3A"/>
    <w:rsid w:val="3E9B822A"/>
    <w:rsid w:val="42957A30"/>
    <w:rsid w:val="4610FA7B"/>
    <w:rsid w:val="4D252D17"/>
    <w:rsid w:val="4EDE9086"/>
    <w:rsid w:val="523B29D4"/>
    <w:rsid w:val="52C9E38A"/>
    <w:rsid w:val="52CBF95B"/>
    <w:rsid w:val="54ED513B"/>
    <w:rsid w:val="561540EB"/>
    <w:rsid w:val="56792C91"/>
    <w:rsid w:val="59F1D839"/>
    <w:rsid w:val="5BEB64E4"/>
    <w:rsid w:val="5E566002"/>
    <w:rsid w:val="5EBA714D"/>
    <w:rsid w:val="606FFF8B"/>
    <w:rsid w:val="61E8BF8F"/>
    <w:rsid w:val="6495C7A1"/>
    <w:rsid w:val="65BC778B"/>
    <w:rsid w:val="6A8F3666"/>
    <w:rsid w:val="6B5854FD"/>
    <w:rsid w:val="710AD245"/>
    <w:rsid w:val="713263CC"/>
    <w:rsid w:val="719A7C7C"/>
    <w:rsid w:val="71E762D3"/>
    <w:rsid w:val="7504A781"/>
    <w:rsid w:val="76F4373D"/>
    <w:rsid w:val="778B1DFE"/>
    <w:rsid w:val="7CCB48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937EADC"/>
  <w15:docId w15:val="{887716E2-0ED1-4DF4-8EE9-CDC13F50E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da-DK" w:eastAsia="da-DK"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qFormat="1"/>
    <w:lsdException w:name="caption" w:semiHidden="1" w:unhideWhenUsed="1" w:qFormat="1"/>
    <w:lsdException w:name="footnote reference" w:uiPriority="99"/>
    <w:lsdException w:name="annotation reference" w:uiPriority="99"/>
    <w:lsdException w:name="Title" w:qFormat="1"/>
    <w:lsdException w:name="Default Paragraph Font" w:semiHidden="1" w:uiPriority="1" w:unhideWhenUsed="1"/>
    <w:lsdException w:name="Body Text" w:uiPriority="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HTML Preformatted" w:uiPriority="99"/>
    <w:lsdException w:name="Normal Table" w:semiHidden="1" w:uiPriority="99" w:unhideWhenUsed="1"/>
    <w:lsdException w:name="annotation subject" w:uiPriority="99"/>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Theme="majorHAnsi" w:eastAsiaTheme="minorEastAsia" w:hAnsiTheme="majorHAnsi" w:cstheme="minorBidi"/>
      <w:sz w:val="24"/>
      <w:lang w:val="en-US" w:eastAsia="zh-CN"/>
    </w:rPr>
  </w:style>
  <w:style w:type="paragraph" w:styleId="Rubrik1">
    <w:name w:val="heading 1"/>
    <w:basedOn w:val="Normal"/>
    <w:next w:val="Normal"/>
    <w:link w:val="Rubrik1Char"/>
    <w:uiPriority w:val="9"/>
    <w:qFormat/>
    <w:pPr>
      <w:keepNext/>
      <w:keepLines/>
      <w:spacing w:before="240" w:after="0"/>
      <w:jc w:val="center"/>
      <w:outlineLvl w:val="0"/>
    </w:pPr>
    <w:rPr>
      <w:rFonts w:eastAsiaTheme="majorEastAsia" w:cstheme="majorBidi"/>
      <w:b/>
      <w:color w:val="C45911" w:themeColor="accent2" w:themeShade="BF"/>
      <w:sz w:val="52"/>
      <w:szCs w:val="32"/>
    </w:rPr>
  </w:style>
  <w:style w:type="paragraph" w:styleId="Rubrik2">
    <w:name w:val="heading 2"/>
    <w:basedOn w:val="Normal"/>
    <w:next w:val="Normal"/>
    <w:link w:val="Rubrik2Char"/>
    <w:uiPriority w:val="9"/>
    <w:unhideWhenUsed/>
    <w:qFormat/>
    <w:pPr>
      <w:keepNext/>
      <w:keepLines/>
      <w:numPr>
        <w:numId w:val="5"/>
      </w:numPr>
      <w:spacing w:before="40" w:after="0"/>
      <w:outlineLvl w:val="1"/>
    </w:pPr>
    <w:rPr>
      <w:rFonts w:eastAsiaTheme="majorEastAsia" w:cstheme="majorBidi"/>
      <w:b/>
      <w:color w:val="C45911" w:themeColor="accent2" w:themeShade="BF"/>
      <w:sz w:val="28"/>
      <w:szCs w:val="26"/>
    </w:rPr>
  </w:style>
  <w:style w:type="paragraph" w:styleId="Rubrik3">
    <w:name w:val="heading 3"/>
    <w:basedOn w:val="Normal"/>
    <w:next w:val="Normal"/>
    <w:link w:val="Rubrik3Char"/>
    <w:uiPriority w:val="9"/>
    <w:unhideWhenUsed/>
    <w:qFormat/>
    <w:rsid w:val="000D4D75"/>
    <w:pPr>
      <w:keepNext/>
      <w:keepLines/>
      <w:numPr>
        <w:numId w:val="11"/>
      </w:numPr>
      <w:spacing w:before="40" w:after="0"/>
      <w:outlineLvl w:val="2"/>
    </w:pPr>
    <w:rPr>
      <w:rFonts w:eastAsiaTheme="majorEastAsia" w:cstheme="majorBidi"/>
      <w:b/>
      <w:color w:val="C45911" w:themeColor="accent2" w:themeShade="BF"/>
      <w:szCs w:val="24"/>
    </w:rPr>
  </w:style>
  <w:style w:type="paragraph" w:styleId="Rubrik4">
    <w:name w:val="heading 4"/>
    <w:basedOn w:val="Normal"/>
    <w:next w:val="Normal"/>
    <w:link w:val="Rubrik4Char"/>
    <w:uiPriority w:val="9"/>
    <w:semiHidden/>
    <w:unhideWhenUsed/>
    <w:qFormat/>
    <w:rsid w:val="00B50009"/>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0" w:line="240" w:lineRule="auto"/>
      <w:ind w:left="864" w:hanging="864"/>
      <w:jc w:val="left"/>
      <w:outlineLvl w:val="3"/>
    </w:pPr>
    <w:rPr>
      <w:rFonts w:eastAsiaTheme="majorEastAsia" w:cstheme="majorBidi"/>
      <w:i/>
      <w:iCs/>
      <w:color w:val="2E74B5" w:themeColor="accent1" w:themeShade="BF"/>
      <w:sz w:val="22"/>
      <w:lang w:val="da-DK" w:eastAsia="nb-NO"/>
    </w:rPr>
  </w:style>
  <w:style w:type="paragraph" w:styleId="Rubrik5">
    <w:name w:val="heading 5"/>
    <w:basedOn w:val="Normal"/>
    <w:next w:val="Normal"/>
    <w:link w:val="Rubrik5Char"/>
    <w:uiPriority w:val="9"/>
    <w:semiHidden/>
    <w:unhideWhenUsed/>
    <w:qFormat/>
    <w:rsid w:val="00B50009"/>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0" w:line="240" w:lineRule="auto"/>
      <w:ind w:left="1008" w:hanging="1008"/>
      <w:jc w:val="left"/>
      <w:outlineLvl w:val="4"/>
    </w:pPr>
    <w:rPr>
      <w:rFonts w:eastAsiaTheme="majorEastAsia" w:cstheme="majorBidi"/>
      <w:color w:val="2E74B5" w:themeColor="accent1" w:themeShade="BF"/>
      <w:sz w:val="22"/>
      <w:lang w:val="da-DK" w:eastAsia="nb-NO"/>
    </w:rPr>
  </w:style>
  <w:style w:type="paragraph" w:styleId="Rubrik6">
    <w:name w:val="heading 6"/>
    <w:basedOn w:val="Normal"/>
    <w:next w:val="Normal"/>
    <w:link w:val="Rubrik6Char"/>
    <w:uiPriority w:val="9"/>
    <w:semiHidden/>
    <w:unhideWhenUsed/>
    <w:qFormat/>
    <w:rsid w:val="00B50009"/>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0" w:line="240" w:lineRule="auto"/>
      <w:ind w:left="1152" w:hanging="1152"/>
      <w:jc w:val="left"/>
      <w:outlineLvl w:val="5"/>
    </w:pPr>
    <w:rPr>
      <w:rFonts w:eastAsiaTheme="majorEastAsia" w:cstheme="majorBidi"/>
      <w:color w:val="1F4D78" w:themeColor="accent1" w:themeShade="7F"/>
      <w:sz w:val="22"/>
      <w:lang w:val="da-DK" w:eastAsia="nb-NO"/>
    </w:rPr>
  </w:style>
  <w:style w:type="paragraph" w:styleId="Rubrik7">
    <w:name w:val="heading 7"/>
    <w:basedOn w:val="Normal"/>
    <w:next w:val="Normal"/>
    <w:link w:val="Rubrik7Char"/>
    <w:uiPriority w:val="9"/>
    <w:semiHidden/>
    <w:unhideWhenUsed/>
    <w:qFormat/>
    <w:rsid w:val="00B50009"/>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0" w:line="240" w:lineRule="auto"/>
      <w:ind w:left="1296" w:hanging="1296"/>
      <w:jc w:val="left"/>
      <w:outlineLvl w:val="6"/>
    </w:pPr>
    <w:rPr>
      <w:rFonts w:eastAsiaTheme="majorEastAsia" w:cstheme="majorBidi"/>
      <w:i/>
      <w:iCs/>
      <w:color w:val="1F4D78" w:themeColor="accent1" w:themeShade="7F"/>
      <w:sz w:val="22"/>
      <w:lang w:val="da-DK" w:eastAsia="nb-NO"/>
    </w:rPr>
  </w:style>
  <w:style w:type="paragraph" w:styleId="Rubrik8">
    <w:name w:val="heading 8"/>
    <w:basedOn w:val="Normal"/>
    <w:next w:val="Normal"/>
    <w:link w:val="Rubrik8Char"/>
    <w:uiPriority w:val="9"/>
    <w:semiHidden/>
    <w:unhideWhenUsed/>
    <w:qFormat/>
    <w:rsid w:val="00B50009"/>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0" w:line="240" w:lineRule="auto"/>
      <w:ind w:left="1440" w:hanging="1440"/>
      <w:jc w:val="left"/>
      <w:outlineLvl w:val="7"/>
    </w:pPr>
    <w:rPr>
      <w:rFonts w:eastAsiaTheme="majorEastAsia" w:cstheme="majorBidi"/>
      <w:color w:val="272727" w:themeColor="text1" w:themeTint="D8"/>
      <w:sz w:val="21"/>
      <w:szCs w:val="21"/>
      <w:lang w:val="da-DK" w:eastAsia="nb-NO"/>
    </w:rPr>
  </w:style>
  <w:style w:type="paragraph" w:styleId="Rubrik9">
    <w:name w:val="heading 9"/>
    <w:basedOn w:val="Normal"/>
    <w:next w:val="Normal"/>
    <w:link w:val="Rubrik9Char"/>
    <w:uiPriority w:val="9"/>
    <w:semiHidden/>
    <w:unhideWhenUsed/>
    <w:qFormat/>
    <w:rsid w:val="00B50009"/>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0" w:line="240" w:lineRule="auto"/>
      <w:ind w:left="1584" w:hanging="1584"/>
      <w:jc w:val="left"/>
      <w:outlineLvl w:val="8"/>
    </w:pPr>
    <w:rPr>
      <w:rFonts w:eastAsiaTheme="majorEastAsia" w:cstheme="majorBidi"/>
      <w:i/>
      <w:iCs/>
      <w:color w:val="272727" w:themeColor="text1" w:themeTint="D8"/>
      <w:sz w:val="21"/>
      <w:szCs w:val="21"/>
      <w:lang w:val="da-DK" w:eastAsia="nb-NO"/>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fot">
    <w:name w:val="footer"/>
    <w:basedOn w:val="Normal"/>
    <w:link w:val="SidfotChar"/>
    <w:uiPriority w:val="99"/>
    <w:qFormat/>
    <w:pPr>
      <w:tabs>
        <w:tab w:val="center" w:pos="4153"/>
        <w:tab w:val="right" w:pos="8306"/>
      </w:tabs>
      <w:snapToGrid w:val="0"/>
    </w:pPr>
    <w:rPr>
      <w:sz w:val="18"/>
      <w:szCs w:val="18"/>
    </w:rPr>
  </w:style>
  <w:style w:type="paragraph" w:styleId="Sidhuvud">
    <w:name w:val="header"/>
    <w:basedOn w:val="Normal"/>
    <w:link w:val="SidhuvudChar"/>
    <w:uiPriority w:val="99"/>
    <w:pPr>
      <w:tabs>
        <w:tab w:val="center" w:pos="4153"/>
        <w:tab w:val="right" w:pos="8306"/>
      </w:tabs>
      <w:snapToGrid w:val="0"/>
    </w:pPr>
    <w:rPr>
      <w:sz w:val="18"/>
      <w:szCs w:val="18"/>
    </w:rPr>
  </w:style>
  <w:style w:type="character" w:styleId="Hyperlnk">
    <w:name w:val="Hyperlink"/>
    <w:basedOn w:val="Standardstycketeckensnitt"/>
    <w:uiPriority w:val="99"/>
    <w:unhideWhenUsed/>
    <w:qFormat/>
    <w:rPr>
      <w:color w:val="0563C1" w:themeColor="hyperlink"/>
      <w:u w:val="single"/>
    </w:rPr>
  </w:style>
  <w:style w:type="table" w:styleId="Tabellrutnt">
    <w:name w:val="Table Grid"/>
    <w:basedOn w:val="Normaltabell"/>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1Char">
    <w:name w:val="Rubrik 1 Char"/>
    <w:basedOn w:val="Standardstycketeckensnitt"/>
    <w:link w:val="Rubrik1"/>
    <w:uiPriority w:val="9"/>
    <w:rPr>
      <w:rFonts w:asciiTheme="majorHAnsi" w:eastAsiaTheme="majorEastAsia" w:hAnsiTheme="majorHAnsi" w:cstheme="majorBidi"/>
      <w:b/>
      <w:color w:val="C45911" w:themeColor="accent2" w:themeShade="BF"/>
      <w:sz w:val="52"/>
      <w:szCs w:val="32"/>
      <w:lang w:val="en-US" w:eastAsia="zh-CN"/>
    </w:rPr>
  </w:style>
  <w:style w:type="character" w:customStyle="1" w:styleId="Rubrik2Char">
    <w:name w:val="Rubrik 2 Char"/>
    <w:basedOn w:val="Standardstycketeckensnitt"/>
    <w:link w:val="Rubrik2"/>
    <w:uiPriority w:val="9"/>
    <w:qFormat/>
    <w:rPr>
      <w:rFonts w:asciiTheme="majorHAnsi" w:eastAsiaTheme="majorEastAsia" w:hAnsiTheme="majorHAnsi" w:cstheme="majorBidi"/>
      <w:b/>
      <w:color w:val="C45911" w:themeColor="accent2" w:themeShade="BF"/>
      <w:sz w:val="28"/>
      <w:szCs w:val="26"/>
      <w:lang w:val="en-US" w:eastAsia="zh-CN"/>
    </w:rPr>
  </w:style>
  <w:style w:type="character" w:customStyle="1" w:styleId="Rubrik3Char">
    <w:name w:val="Rubrik 3 Char"/>
    <w:basedOn w:val="Standardstycketeckensnitt"/>
    <w:link w:val="Rubrik3"/>
    <w:uiPriority w:val="9"/>
    <w:qFormat/>
    <w:rsid w:val="000D4D75"/>
    <w:rPr>
      <w:rFonts w:asciiTheme="majorHAnsi" w:eastAsiaTheme="majorEastAsia" w:hAnsiTheme="majorHAnsi" w:cstheme="majorBidi"/>
      <w:b/>
      <w:color w:val="C45911" w:themeColor="accent2" w:themeShade="BF"/>
      <w:sz w:val="24"/>
      <w:szCs w:val="24"/>
      <w:lang w:val="en-US" w:eastAsia="zh-CN"/>
    </w:rPr>
  </w:style>
  <w:style w:type="paragraph" w:styleId="Liststycke">
    <w:name w:val="List Paragraph"/>
    <w:basedOn w:val="Normal"/>
    <w:link w:val="ListstyckeChar"/>
    <w:uiPriority w:val="34"/>
    <w:qFormat/>
    <w:pPr>
      <w:ind w:left="720"/>
      <w:contextualSpacing/>
    </w:pPr>
  </w:style>
  <w:style w:type="paragraph" w:styleId="Ballongtext">
    <w:name w:val="Balloon Text"/>
    <w:basedOn w:val="Normal"/>
    <w:link w:val="BallongtextChar"/>
    <w:uiPriority w:val="99"/>
    <w:rsid w:val="00B309AE"/>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rsid w:val="00B309AE"/>
    <w:rPr>
      <w:rFonts w:ascii="Segoe UI" w:eastAsiaTheme="minorEastAsia" w:hAnsi="Segoe UI" w:cs="Segoe UI"/>
      <w:sz w:val="18"/>
      <w:szCs w:val="18"/>
      <w:lang w:val="en-US" w:eastAsia="zh-CN"/>
    </w:rPr>
  </w:style>
  <w:style w:type="character" w:customStyle="1" w:styleId="ListstyckeChar">
    <w:name w:val="Liststycke Char"/>
    <w:basedOn w:val="Standardstycketeckensnitt"/>
    <w:link w:val="Liststycke"/>
    <w:uiPriority w:val="34"/>
    <w:rsid w:val="00667522"/>
    <w:rPr>
      <w:rFonts w:asciiTheme="majorHAnsi" w:eastAsiaTheme="minorEastAsia" w:hAnsiTheme="majorHAnsi" w:cstheme="minorBidi"/>
      <w:sz w:val="24"/>
      <w:lang w:val="en-US" w:eastAsia="zh-CN"/>
    </w:rPr>
  </w:style>
  <w:style w:type="paragraph" w:styleId="Fotnotstext">
    <w:name w:val="footnote text"/>
    <w:basedOn w:val="Normal"/>
    <w:link w:val="FotnotstextChar"/>
    <w:uiPriority w:val="99"/>
    <w:unhideWhenUsed/>
    <w:rsid w:val="00F21B06"/>
    <w:pPr>
      <w:spacing w:after="0" w:line="240" w:lineRule="auto"/>
      <w:jc w:val="left"/>
    </w:pPr>
    <w:rPr>
      <w:rFonts w:asciiTheme="minorHAnsi" w:eastAsiaTheme="minorHAnsi" w:hAnsiTheme="minorHAnsi"/>
      <w:sz w:val="20"/>
      <w:lang w:val="nb-NO" w:eastAsia="en-US"/>
    </w:rPr>
  </w:style>
  <w:style w:type="character" w:customStyle="1" w:styleId="FotnotstextChar">
    <w:name w:val="Fotnotstext Char"/>
    <w:basedOn w:val="Standardstycketeckensnitt"/>
    <w:link w:val="Fotnotstext"/>
    <w:uiPriority w:val="99"/>
    <w:rsid w:val="00F21B06"/>
    <w:rPr>
      <w:rFonts w:asciiTheme="minorHAnsi" w:eastAsiaTheme="minorHAnsi" w:hAnsiTheme="minorHAnsi" w:cstheme="minorBidi"/>
      <w:lang w:val="nb-NO" w:eastAsia="en-US"/>
    </w:rPr>
  </w:style>
  <w:style w:type="character" w:styleId="Fotnotsreferens">
    <w:name w:val="footnote reference"/>
    <w:basedOn w:val="Standardstycketeckensnitt"/>
    <w:uiPriority w:val="99"/>
    <w:unhideWhenUsed/>
    <w:rsid w:val="00F21B06"/>
    <w:rPr>
      <w:vertAlign w:val="superscript"/>
    </w:rPr>
  </w:style>
  <w:style w:type="character" w:styleId="Kommentarsreferens">
    <w:name w:val="annotation reference"/>
    <w:basedOn w:val="Standardstycketeckensnitt"/>
    <w:uiPriority w:val="99"/>
    <w:unhideWhenUsed/>
    <w:rsid w:val="00C7662E"/>
    <w:rPr>
      <w:sz w:val="16"/>
      <w:szCs w:val="16"/>
    </w:rPr>
  </w:style>
  <w:style w:type="paragraph" w:styleId="Kommentarer">
    <w:name w:val="annotation text"/>
    <w:basedOn w:val="Normal"/>
    <w:link w:val="KommentarerChar"/>
    <w:uiPriority w:val="99"/>
    <w:unhideWhenUsed/>
    <w:rsid w:val="00C7662E"/>
    <w:pPr>
      <w:spacing w:line="240" w:lineRule="auto"/>
      <w:jc w:val="left"/>
    </w:pPr>
    <w:rPr>
      <w:rFonts w:asciiTheme="minorHAnsi" w:eastAsiaTheme="minorHAnsi" w:hAnsiTheme="minorHAnsi"/>
      <w:sz w:val="20"/>
      <w:lang w:val="nb-NO" w:eastAsia="en-US"/>
    </w:rPr>
  </w:style>
  <w:style w:type="character" w:customStyle="1" w:styleId="KommentarerChar">
    <w:name w:val="Kommentarer Char"/>
    <w:basedOn w:val="Standardstycketeckensnitt"/>
    <w:link w:val="Kommentarer"/>
    <w:uiPriority w:val="99"/>
    <w:rsid w:val="00C7662E"/>
    <w:rPr>
      <w:rFonts w:asciiTheme="minorHAnsi" w:eastAsiaTheme="minorHAnsi" w:hAnsiTheme="minorHAnsi" w:cstheme="minorBidi"/>
      <w:lang w:val="nb-NO" w:eastAsia="en-US"/>
    </w:rPr>
  </w:style>
  <w:style w:type="paragraph" w:customStyle="1" w:styleId="font8">
    <w:name w:val="font_8"/>
    <w:basedOn w:val="Normal"/>
    <w:rsid w:val="00216CA5"/>
    <w:pPr>
      <w:spacing w:before="100" w:beforeAutospacing="1" w:after="100" w:afterAutospacing="1" w:line="240" w:lineRule="auto"/>
      <w:jc w:val="left"/>
    </w:pPr>
    <w:rPr>
      <w:rFonts w:ascii="Times New Roman" w:eastAsia="Times New Roman" w:hAnsi="Times New Roman" w:cs="Times New Roman"/>
      <w:szCs w:val="24"/>
      <w:lang w:val="nb-NO" w:eastAsia="nb-NO"/>
    </w:rPr>
  </w:style>
  <w:style w:type="character" w:customStyle="1" w:styleId="color15">
    <w:name w:val="color_15"/>
    <w:basedOn w:val="Standardstycketeckensnitt"/>
    <w:rsid w:val="00216CA5"/>
  </w:style>
  <w:style w:type="paragraph" w:styleId="Kommentarsmne">
    <w:name w:val="annotation subject"/>
    <w:basedOn w:val="Kommentarer"/>
    <w:next w:val="Kommentarer"/>
    <w:link w:val="KommentarsmneChar"/>
    <w:uiPriority w:val="99"/>
    <w:rsid w:val="002A409C"/>
    <w:pPr>
      <w:jc w:val="both"/>
    </w:pPr>
    <w:rPr>
      <w:rFonts w:asciiTheme="majorHAnsi" w:eastAsiaTheme="minorEastAsia" w:hAnsiTheme="majorHAnsi"/>
      <w:b/>
      <w:bCs/>
      <w:lang w:val="en-US" w:eastAsia="zh-CN"/>
    </w:rPr>
  </w:style>
  <w:style w:type="character" w:customStyle="1" w:styleId="KommentarsmneChar">
    <w:name w:val="Kommentarsämne Char"/>
    <w:basedOn w:val="KommentarerChar"/>
    <w:link w:val="Kommentarsmne"/>
    <w:uiPriority w:val="99"/>
    <w:rsid w:val="002A409C"/>
    <w:rPr>
      <w:rFonts w:asciiTheme="majorHAnsi" w:eastAsiaTheme="minorEastAsia" w:hAnsiTheme="majorHAnsi" w:cstheme="minorBidi"/>
      <w:b/>
      <w:bCs/>
      <w:lang w:val="en-US" w:eastAsia="zh-CN"/>
    </w:rPr>
  </w:style>
  <w:style w:type="table" w:customStyle="1" w:styleId="TableNormal1">
    <w:name w:val="Table Normal1"/>
    <w:uiPriority w:val="2"/>
    <w:semiHidden/>
    <w:unhideWhenUsed/>
    <w:qFormat/>
    <w:rsid w:val="00A02814"/>
    <w:pPr>
      <w:widowControl w:val="0"/>
      <w:spacing w:after="0" w:line="240" w:lineRule="auto"/>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Brdtext">
    <w:name w:val="Body Text"/>
    <w:basedOn w:val="Normal"/>
    <w:link w:val="BrdtextChar"/>
    <w:uiPriority w:val="1"/>
    <w:qFormat/>
    <w:rsid w:val="00A02814"/>
    <w:pPr>
      <w:widowControl w:val="0"/>
      <w:spacing w:after="0" w:line="240" w:lineRule="auto"/>
      <w:ind w:left="118"/>
      <w:jc w:val="left"/>
    </w:pPr>
    <w:rPr>
      <w:rFonts w:ascii="Times New Roman" w:eastAsia="Times New Roman" w:hAnsi="Times New Roman"/>
      <w:sz w:val="22"/>
      <w:szCs w:val="22"/>
      <w:lang w:eastAsia="en-US"/>
    </w:rPr>
  </w:style>
  <w:style w:type="character" w:customStyle="1" w:styleId="BrdtextChar">
    <w:name w:val="Brödtext Char"/>
    <w:basedOn w:val="Standardstycketeckensnitt"/>
    <w:link w:val="Brdtext"/>
    <w:uiPriority w:val="1"/>
    <w:rsid w:val="00A02814"/>
    <w:rPr>
      <w:rFonts w:eastAsia="Times New Roman" w:cstheme="minorBidi"/>
      <w:sz w:val="22"/>
      <w:szCs w:val="22"/>
      <w:lang w:val="en-US" w:eastAsia="en-US"/>
    </w:rPr>
  </w:style>
  <w:style w:type="paragraph" w:customStyle="1" w:styleId="TableParagraph">
    <w:name w:val="Table Paragraph"/>
    <w:basedOn w:val="Normal"/>
    <w:uiPriority w:val="1"/>
    <w:qFormat/>
    <w:rsid w:val="00A02814"/>
    <w:pPr>
      <w:widowControl w:val="0"/>
      <w:spacing w:after="0" w:line="240" w:lineRule="auto"/>
      <w:jc w:val="left"/>
    </w:pPr>
    <w:rPr>
      <w:rFonts w:asciiTheme="minorHAnsi" w:eastAsiaTheme="minorHAnsi" w:hAnsiTheme="minorHAnsi"/>
      <w:sz w:val="22"/>
      <w:szCs w:val="22"/>
      <w:lang w:eastAsia="en-US"/>
    </w:rPr>
  </w:style>
  <w:style w:type="character" w:customStyle="1" w:styleId="SidhuvudChar">
    <w:name w:val="Sidhuvud Char"/>
    <w:basedOn w:val="Standardstycketeckensnitt"/>
    <w:link w:val="Sidhuvud"/>
    <w:uiPriority w:val="99"/>
    <w:rsid w:val="001A2FF8"/>
    <w:rPr>
      <w:rFonts w:asciiTheme="majorHAnsi" w:eastAsiaTheme="minorEastAsia" w:hAnsiTheme="majorHAnsi" w:cstheme="minorBidi"/>
      <w:sz w:val="18"/>
      <w:szCs w:val="18"/>
      <w:lang w:val="en-US" w:eastAsia="zh-CN"/>
    </w:rPr>
  </w:style>
  <w:style w:type="character" w:customStyle="1" w:styleId="Rubrik4Char">
    <w:name w:val="Rubrik 4 Char"/>
    <w:basedOn w:val="Standardstycketeckensnitt"/>
    <w:link w:val="Rubrik4"/>
    <w:uiPriority w:val="9"/>
    <w:semiHidden/>
    <w:rsid w:val="00B50009"/>
    <w:rPr>
      <w:rFonts w:asciiTheme="majorHAnsi" w:eastAsiaTheme="majorEastAsia" w:hAnsiTheme="majorHAnsi" w:cstheme="majorBidi"/>
      <w:i/>
      <w:iCs/>
      <w:color w:val="2E74B5" w:themeColor="accent1" w:themeShade="BF"/>
      <w:sz w:val="22"/>
      <w:shd w:val="clear" w:color="auto" w:fill="FFFFFF"/>
      <w:lang w:eastAsia="nb-NO"/>
    </w:rPr>
  </w:style>
  <w:style w:type="character" w:customStyle="1" w:styleId="Rubrik5Char">
    <w:name w:val="Rubrik 5 Char"/>
    <w:basedOn w:val="Standardstycketeckensnitt"/>
    <w:link w:val="Rubrik5"/>
    <w:uiPriority w:val="9"/>
    <w:semiHidden/>
    <w:rsid w:val="00B50009"/>
    <w:rPr>
      <w:rFonts w:asciiTheme="majorHAnsi" w:eastAsiaTheme="majorEastAsia" w:hAnsiTheme="majorHAnsi" w:cstheme="majorBidi"/>
      <w:color w:val="2E74B5" w:themeColor="accent1" w:themeShade="BF"/>
      <w:sz w:val="22"/>
      <w:shd w:val="clear" w:color="auto" w:fill="FFFFFF"/>
      <w:lang w:eastAsia="nb-NO"/>
    </w:rPr>
  </w:style>
  <w:style w:type="character" w:customStyle="1" w:styleId="Rubrik6Char">
    <w:name w:val="Rubrik 6 Char"/>
    <w:basedOn w:val="Standardstycketeckensnitt"/>
    <w:link w:val="Rubrik6"/>
    <w:uiPriority w:val="9"/>
    <w:semiHidden/>
    <w:rsid w:val="00B50009"/>
    <w:rPr>
      <w:rFonts w:asciiTheme="majorHAnsi" w:eastAsiaTheme="majorEastAsia" w:hAnsiTheme="majorHAnsi" w:cstheme="majorBidi"/>
      <w:color w:val="1F4D78" w:themeColor="accent1" w:themeShade="7F"/>
      <w:sz w:val="22"/>
      <w:shd w:val="clear" w:color="auto" w:fill="FFFFFF"/>
      <w:lang w:eastAsia="nb-NO"/>
    </w:rPr>
  </w:style>
  <w:style w:type="character" w:customStyle="1" w:styleId="Rubrik7Char">
    <w:name w:val="Rubrik 7 Char"/>
    <w:basedOn w:val="Standardstycketeckensnitt"/>
    <w:link w:val="Rubrik7"/>
    <w:uiPriority w:val="9"/>
    <w:semiHidden/>
    <w:rsid w:val="00B50009"/>
    <w:rPr>
      <w:rFonts w:asciiTheme="majorHAnsi" w:eastAsiaTheme="majorEastAsia" w:hAnsiTheme="majorHAnsi" w:cstheme="majorBidi"/>
      <w:i/>
      <w:iCs/>
      <w:color w:val="1F4D78" w:themeColor="accent1" w:themeShade="7F"/>
      <w:sz w:val="22"/>
      <w:shd w:val="clear" w:color="auto" w:fill="FFFFFF"/>
      <w:lang w:eastAsia="nb-NO"/>
    </w:rPr>
  </w:style>
  <w:style w:type="character" w:customStyle="1" w:styleId="Rubrik8Char">
    <w:name w:val="Rubrik 8 Char"/>
    <w:basedOn w:val="Standardstycketeckensnitt"/>
    <w:link w:val="Rubrik8"/>
    <w:uiPriority w:val="9"/>
    <w:semiHidden/>
    <w:rsid w:val="00B50009"/>
    <w:rPr>
      <w:rFonts w:asciiTheme="majorHAnsi" w:eastAsiaTheme="majorEastAsia" w:hAnsiTheme="majorHAnsi" w:cstheme="majorBidi"/>
      <w:color w:val="272727" w:themeColor="text1" w:themeTint="D8"/>
      <w:sz w:val="21"/>
      <w:szCs w:val="21"/>
      <w:shd w:val="clear" w:color="auto" w:fill="FFFFFF"/>
      <w:lang w:eastAsia="nb-NO"/>
    </w:rPr>
  </w:style>
  <w:style w:type="character" w:customStyle="1" w:styleId="Rubrik9Char">
    <w:name w:val="Rubrik 9 Char"/>
    <w:basedOn w:val="Standardstycketeckensnitt"/>
    <w:link w:val="Rubrik9"/>
    <w:uiPriority w:val="9"/>
    <w:semiHidden/>
    <w:rsid w:val="00B50009"/>
    <w:rPr>
      <w:rFonts w:asciiTheme="majorHAnsi" w:eastAsiaTheme="majorEastAsia" w:hAnsiTheme="majorHAnsi" w:cstheme="majorBidi"/>
      <w:i/>
      <w:iCs/>
      <w:color w:val="272727" w:themeColor="text1" w:themeTint="D8"/>
      <w:sz w:val="21"/>
      <w:szCs w:val="21"/>
      <w:shd w:val="clear" w:color="auto" w:fill="FFFFFF"/>
      <w:lang w:eastAsia="nb-NO"/>
    </w:rPr>
  </w:style>
  <w:style w:type="paragraph" w:styleId="Innehll1">
    <w:name w:val="toc 1"/>
    <w:basedOn w:val="Normal"/>
    <w:autoRedefine/>
    <w:uiPriority w:val="39"/>
    <w:qFormat/>
    <w:rsid w:val="00B50009"/>
    <w:pPr>
      <w:shd w:val="clear" w:color="auto" w:fill="FFFFFF"/>
      <w:spacing w:before="360" w:after="0" w:line="240" w:lineRule="auto"/>
      <w:jc w:val="left"/>
    </w:pPr>
    <w:rPr>
      <w:rFonts w:eastAsia="Times New Roman" w:cs="Courier New"/>
      <w:b/>
      <w:bCs/>
      <w:caps/>
      <w:color w:val="212121"/>
      <w:szCs w:val="24"/>
      <w:lang w:val="da-DK" w:eastAsia="nb-NO"/>
    </w:rPr>
  </w:style>
  <w:style w:type="character" w:customStyle="1" w:styleId="SidfotChar">
    <w:name w:val="Sidfot Char"/>
    <w:basedOn w:val="Standardstycketeckensnitt"/>
    <w:link w:val="Sidfot"/>
    <w:uiPriority w:val="99"/>
    <w:rsid w:val="00B50009"/>
    <w:rPr>
      <w:rFonts w:asciiTheme="majorHAnsi" w:eastAsiaTheme="minorEastAsia" w:hAnsiTheme="majorHAnsi" w:cstheme="minorBidi"/>
      <w:sz w:val="18"/>
      <w:szCs w:val="18"/>
      <w:lang w:val="en-US" w:eastAsia="zh-CN"/>
    </w:rPr>
  </w:style>
  <w:style w:type="paragraph" w:styleId="Innehllsfrteckningsrubrik">
    <w:name w:val="TOC Heading"/>
    <w:basedOn w:val="Rubrik1"/>
    <w:next w:val="Normal"/>
    <w:uiPriority w:val="39"/>
    <w:unhideWhenUsed/>
    <w:qFormat/>
    <w:rsid w:val="00B50009"/>
    <w:pPr>
      <w:spacing w:after="240"/>
      <w:jc w:val="left"/>
      <w:outlineLvl w:val="9"/>
    </w:pPr>
    <w:rPr>
      <w:b w:val="0"/>
      <w:color w:val="2E74B5" w:themeColor="accent1" w:themeShade="BF"/>
      <w:sz w:val="32"/>
      <w:lang w:val="da-DK" w:eastAsia="nb-NO"/>
    </w:rPr>
  </w:style>
  <w:style w:type="paragraph" w:styleId="Innehll2">
    <w:name w:val="toc 2"/>
    <w:basedOn w:val="Normal"/>
    <w:next w:val="Normal"/>
    <w:autoRedefine/>
    <w:uiPriority w:val="39"/>
    <w:unhideWhenUsed/>
    <w:rsid w:val="00B50009"/>
    <w:pPr>
      <w:shd w:val="clear" w:color="auto" w:fill="FFFFFF"/>
      <w:spacing w:before="240" w:after="0" w:line="240" w:lineRule="auto"/>
      <w:jc w:val="left"/>
    </w:pPr>
    <w:rPr>
      <w:rFonts w:asciiTheme="minorHAnsi" w:eastAsia="Times New Roman" w:hAnsiTheme="minorHAnsi" w:cs="Courier New"/>
      <w:b/>
      <w:bCs/>
      <w:color w:val="212121"/>
      <w:sz w:val="20"/>
      <w:lang w:val="da-DK" w:eastAsia="nb-NO"/>
    </w:rPr>
  </w:style>
  <w:style w:type="paragraph" w:styleId="Innehll3">
    <w:name w:val="toc 3"/>
    <w:basedOn w:val="Normal"/>
    <w:next w:val="Normal"/>
    <w:autoRedefine/>
    <w:uiPriority w:val="39"/>
    <w:unhideWhenUsed/>
    <w:rsid w:val="00B50009"/>
    <w:pPr>
      <w:shd w:val="clear" w:color="auto" w:fill="FFFFFF"/>
      <w:spacing w:after="0" w:line="240" w:lineRule="auto"/>
      <w:ind w:left="220"/>
      <w:jc w:val="left"/>
    </w:pPr>
    <w:rPr>
      <w:rFonts w:asciiTheme="minorHAnsi" w:eastAsia="Times New Roman" w:hAnsiTheme="minorHAnsi" w:cs="Courier New"/>
      <w:color w:val="212121"/>
      <w:sz w:val="20"/>
      <w:lang w:val="da-DK" w:eastAsia="nb-NO"/>
    </w:rPr>
  </w:style>
  <w:style w:type="paragraph" w:styleId="Innehll4">
    <w:name w:val="toc 4"/>
    <w:basedOn w:val="Normal"/>
    <w:next w:val="Normal"/>
    <w:autoRedefine/>
    <w:uiPriority w:val="39"/>
    <w:unhideWhenUsed/>
    <w:rsid w:val="00B50009"/>
    <w:pPr>
      <w:shd w:val="clear" w:color="auto" w:fill="FFFFFF"/>
      <w:spacing w:after="0" w:line="240" w:lineRule="auto"/>
      <w:ind w:left="440"/>
      <w:jc w:val="left"/>
    </w:pPr>
    <w:rPr>
      <w:rFonts w:asciiTheme="minorHAnsi" w:eastAsia="Times New Roman" w:hAnsiTheme="minorHAnsi" w:cs="Courier New"/>
      <w:color w:val="212121"/>
      <w:sz w:val="20"/>
      <w:lang w:val="da-DK" w:eastAsia="nb-NO"/>
    </w:rPr>
  </w:style>
  <w:style w:type="paragraph" w:styleId="Innehll5">
    <w:name w:val="toc 5"/>
    <w:basedOn w:val="Normal"/>
    <w:next w:val="Normal"/>
    <w:autoRedefine/>
    <w:uiPriority w:val="39"/>
    <w:unhideWhenUsed/>
    <w:rsid w:val="00B50009"/>
    <w:pPr>
      <w:shd w:val="clear" w:color="auto" w:fill="FFFFFF"/>
      <w:spacing w:after="0" w:line="240" w:lineRule="auto"/>
      <w:ind w:left="660"/>
      <w:jc w:val="left"/>
    </w:pPr>
    <w:rPr>
      <w:rFonts w:asciiTheme="minorHAnsi" w:eastAsia="Times New Roman" w:hAnsiTheme="minorHAnsi" w:cs="Courier New"/>
      <w:color w:val="212121"/>
      <w:sz w:val="20"/>
      <w:lang w:val="da-DK" w:eastAsia="nb-NO"/>
    </w:rPr>
  </w:style>
  <w:style w:type="paragraph" w:styleId="Innehll6">
    <w:name w:val="toc 6"/>
    <w:basedOn w:val="Normal"/>
    <w:next w:val="Normal"/>
    <w:autoRedefine/>
    <w:uiPriority w:val="39"/>
    <w:unhideWhenUsed/>
    <w:rsid w:val="00B50009"/>
    <w:pPr>
      <w:shd w:val="clear" w:color="auto" w:fill="FFFFFF"/>
      <w:spacing w:after="0" w:line="240" w:lineRule="auto"/>
      <w:ind w:left="880"/>
      <w:jc w:val="left"/>
    </w:pPr>
    <w:rPr>
      <w:rFonts w:asciiTheme="minorHAnsi" w:eastAsia="Times New Roman" w:hAnsiTheme="minorHAnsi" w:cs="Courier New"/>
      <w:color w:val="212121"/>
      <w:sz w:val="20"/>
      <w:lang w:val="da-DK" w:eastAsia="nb-NO"/>
    </w:rPr>
  </w:style>
  <w:style w:type="paragraph" w:styleId="Innehll7">
    <w:name w:val="toc 7"/>
    <w:basedOn w:val="Normal"/>
    <w:next w:val="Normal"/>
    <w:autoRedefine/>
    <w:uiPriority w:val="39"/>
    <w:unhideWhenUsed/>
    <w:rsid w:val="00B50009"/>
    <w:pPr>
      <w:shd w:val="clear" w:color="auto" w:fill="FFFFFF"/>
      <w:spacing w:after="0" w:line="240" w:lineRule="auto"/>
      <w:ind w:left="1100"/>
      <w:jc w:val="left"/>
    </w:pPr>
    <w:rPr>
      <w:rFonts w:asciiTheme="minorHAnsi" w:eastAsia="Times New Roman" w:hAnsiTheme="minorHAnsi" w:cs="Courier New"/>
      <w:color w:val="212121"/>
      <w:sz w:val="20"/>
      <w:lang w:val="da-DK" w:eastAsia="nb-NO"/>
    </w:rPr>
  </w:style>
  <w:style w:type="paragraph" w:styleId="Innehll8">
    <w:name w:val="toc 8"/>
    <w:basedOn w:val="Normal"/>
    <w:next w:val="Normal"/>
    <w:autoRedefine/>
    <w:uiPriority w:val="39"/>
    <w:unhideWhenUsed/>
    <w:rsid w:val="00B50009"/>
    <w:pPr>
      <w:shd w:val="clear" w:color="auto" w:fill="FFFFFF"/>
      <w:spacing w:after="0" w:line="240" w:lineRule="auto"/>
      <w:ind w:left="1320"/>
      <w:jc w:val="left"/>
    </w:pPr>
    <w:rPr>
      <w:rFonts w:asciiTheme="minorHAnsi" w:eastAsia="Times New Roman" w:hAnsiTheme="minorHAnsi" w:cs="Courier New"/>
      <w:color w:val="212121"/>
      <w:sz w:val="20"/>
      <w:lang w:val="da-DK" w:eastAsia="nb-NO"/>
    </w:rPr>
  </w:style>
  <w:style w:type="paragraph" w:styleId="Innehll9">
    <w:name w:val="toc 9"/>
    <w:basedOn w:val="Normal"/>
    <w:next w:val="Normal"/>
    <w:autoRedefine/>
    <w:uiPriority w:val="39"/>
    <w:unhideWhenUsed/>
    <w:rsid w:val="00B50009"/>
    <w:pPr>
      <w:shd w:val="clear" w:color="auto" w:fill="FFFFFF"/>
      <w:spacing w:after="0" w:line="240" w:lineRule="auto"/>
      <w:ind w:left="1540"/>
      <w:jc w:val="left"/>
    </w:pPr>
    <w:rPr>
      <w:rFonts w:asciiTheme="minorHAnsi" w:eastAsia="Times New Roman" w:hAnsiTheme="minorHAnsi" w:cs="Courier New"/>
      <w:color w:val="212121"/>
      <w:sz w:val="20"/>
      <w:lang w:val="da-DK" w:eastAsia="nb-NO"/>
    </w:rPr>
  </w:style>
  <w:style w:type="paragraph" w:styleId="HTML-frformaterad">
    <w:name w:val="HTML Preformatted"/>
    <w:basedOn w:val="Normal"/>
    <w:link w:val="HTML-frformateradChar"/>
    <w:uiPriority w:val="99"/>
    <w:unhideWhenUsed/>
    <w:rsid w:val="00B50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lang w:val="da-DK" w:eastAsia="da-DK"/>
    </w:rPr>
  </w:style>
  <w:style w:type="character" w:customStyle="1" w:styleId="HTML-frformateradChar">
    <w:name w:val="HTML - förformaterad Char"/>
    <w:basedOn w:val="Standardstycketeckensnitt"/>
    <w:link w:val="HTML-frformaterad"/>
    <w:uiPriority w:val="99"/>
    <w:rsid w:val="00B50009"/>
    <w:rPr>
      <w:rFonts w:ascii="Courier New" w:eastAsia="Times New Roman" w:hAnsi="Courier New" w:cs="Courier New"/>
    </w:rPr>
  </w:style>
  <w:style w:type="character" w:styleId="Olstomnmnande">
    <w:name w:val="Unresolved Mention"/>
    <w:basedOn w:val="Standardstycketeckensnitt"/>
    <w:uiPriority w:val="99"/>
    <w:semiHidden/>
    <w:unhideWhenUsed/>
    <w:rsid w:val="001762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19891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0.png"/><Relationship Id="rId26" Type="http://schemas.openxmlformats.org/officeDocument/2006/relationships/hyperlink" Target="http://www.effect4buildings.se/" TargetMode="External"/><Relationship Id="rId39" Type="http://schemas.openxmlformats.org/officeDocument/2006/relationships/image" Target="media/image23.png"/><Relationship Id="rId21" Type="http://schemas.openxmlformats.org/officeDocument/2006/relationships/image" Target="media/image8.jpeg"/><Relationship Id="rId34" Type="http://schemas.openxmlformats.org/officeDocument/2006/relationships/image" Target="media/image18.png"/><Relationship Id="rId42" Type="http://schemas.openxmlformats.org/officeDocument/2006/relationships/image" Target="media/image26.jpeg"/><Relationship Id="rId47" Type="http://schemas.microsoft.com/office/2016/09/relationships/commentsIds" Target="commentsIds.xml"/><Relationship Id="rId50" Type="http://schemas.openxmlformats.org/officeDocument/2006/relationships/header" Target="head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3.jpeg"/><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comments" Target="comments.xml"/><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5.jpeg"/><Relationship Id="rId44" Type="http://schemas.openxmlformats.org/officeDocument/2006/relationships/image" Target="media/image28.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eader" Target="header1.xml"/><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microsoft.com/office/2018/08/relationships/commentsExtensible" Target="commentsExtensible.xml"/><Relationship Id="rId8" Type="http://schemas.openxmlformats.org/officeDocument/2006/relationships/settings" Target="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hyperlink" Target="http://www.effect4buildings.se/" TargetMode="External"/><Relationship Id="rId33" Type="http://schemas.openxmlformats.org/officeDocument/2006/relationships/image" Target="media/image17.jpeg"/><Relationship Id="rId38" Type="http://schemas.openxmlformats.org/officeDocument/2006/relationships/image" Target="media/image22.jpeg"/><Relationship Id="rId46" Type="http://schemas.microsoft.com/office/2011/relationships/commentsExtended" Target="commentsExtended.xml"/><Relationship Id="rId20" Type="http://schemas.openxmlformats.org/officeDocument/2006/relationships/image" Target="media/image7.jpe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footnotes.xml.rels><?xml version="1.0" encoding="UTF-8" standalone="yes"?>
<Relationships xmlns="http://schemas.openxmlformats.org/package/2006/relationships"><Relationship Id="rId1" Type="http://schemas.openxmlformats.org/officeDocument/2006/relationships/hyperlink" Target="http://www.effect4buildings.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iba.Norberte\Desktop\EFFECT4buildings%20templeiti\Gatavs%20templeits\Words\&#8203;Convincing%20decision%20makers.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478E687993F2734B9CC75F1B15349B42" ma:contentTypeVersion="13" ma:contentTypeDescription="Opprett et nytt dokument." ma:contentTypeScope="" ma:versionID="e1400e42fd5f41fc3da468665fc16b71">
  <xsd:schema xmlns:xsd="http://www.w3.org/2001/XMLSchema" xmlns:xs="http://www.w3.org/2001/XMLSchema" xmlns:p="http://schemas.microsoft.com/office/2006/metadata/properties" xmlns:ns3="1479dca5-079c-4cd5-ab78-6668914b1ad5" xmlns:ns4="f6868d04-72fa-4a75-a7fb-5901e2093be7" targetNamespace="http://schemas.microsoft.com/office/2006/metadata/properties" ma:root="true" ma:fieldsID="82584f6306305e87374e684cee231662" ns3:_="" ns4:_="">
    <xsd:import namespace="1479dca5-079c-4cd5-ab78-6668914b1ad5"/>
    <xsd:import namespace="f6868d04-72fa-4a75-a7fb-5901e2093be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79dca5-079c-4cd5-ab78-6668914b1a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868d04-72fa-4a75-a7fb-5901e2093be7"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ingsdetaljer" ma:internalName="SharedWithDetails" ma:readOnly="true">
      <xsd:simpleType>
        <xsd:restriction base="dms:Note">
          <xsd:maxLength value="255"/>
        </xsd:restriction>
      </xsd:simpleType>
    </xsd:element>
    <xsd:element name="SharingHintHash" ma:index="15"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1FEA73-832E-44C1-81C0-AE314787C69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A6B72CC-07FD-4688-85EB-0B9C516645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79dca5-079c-4cd5-ab78-6668914b1ad5"/>
    <ds:schemaRef ds:uri="f6868d04-72fa-4a75-a7fb-5901e2093b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1BC81B52-C154-40D5-9611-FC0992D74106}">
  <ds:schemaRefs>
    <ds:schemaRef ds:uri="http://schemas.openxmlformats.org/officeDocument/2006/bibliography"/>
  </ds:schemaRefs>
</ds:datastoreItem>
</file>

<file path=customXml/itemProps5.xml><?xml version="1.0" encoding="utf-8"?>
<ds:datastoreItem xmlns:ds="http://schemas.openxmlformats.org/officeDocument/2006/customXml" ds:itemID="{79C3ABB4-B507-4E38-B635-A8DA5FAAD7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​Convincing decision makers</Template>
  <TotalTime>1</TotalTime>
  <Pages>6</Pages>
  <Words>2850</Words>
  <Characters>16245</Characters>
  <Application>Microsoft Office Word</Application>
  <DocSecurity>0</DocSecurity>
  <Lines>135</Lines>
  <Paragraphs>38</Paragraphs>
  <ScaleCrop>false</ScaleCrop>
  <Company/>
  <LinksUpToDate>false</LinksUpToDate>
  <CharactersWithSpaces>19057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Baiba Norberte</dc:creator>
  <cp:lastModifiedBy>Benny Magnusson</cp:lastModifiedBy>
  <cp:revision>2</cp:revision>
  <cp:lastPrinted>2019-11-21T23:26:00Z</cp:lastPrinted>
  <dcterms:created xsi:type="dcterms:W3CDTF">2020-11-09T14:32:00Z</dcterms:created>
  <dcterms:modified xsi:type="dcterms:W3CDTF">2020-11-09T14:32:00Z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1033-11.2.0.9150</vt:lpwstr>
  </property>
  <property fmtid="{D5CDD505-2E9C-101B-9397-08002B2CF9AE}" pid="3" name="ContentTypeId">
    <vt:lpwstr>0x010100478E687993F2734B9CC75F1B15349B42</vt:lpwstr>
  </property>
</Properties>
</file>